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CEE" w:rsidRPr="002B276E" w:rsidRDefault="00135BAB">
      <w:pPr>
        <w:rPr>
          <w:lang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04" behindDoc="1" locked="0" layoutInCell="1" allowOverlap="1">
                <wp:simplePos x="0" y="0"/>
                <wp:positionH relativeFrom="page">
                  <wp:posOffset>5183505</wp:posOffset>
                </wp:positionH>
                <wp:positionV relativeFrom="page">
                  <wp:posOffset>8461375</wp:posOffset>
                </wp:positionV>
                <wp:extent cx="1033780" cy="411480"/>
                <wp:effectExtent l="1905" t="3175" r="2540" b="4445"/>
                <wp:wrapNone/>
                <wp:docPr id="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28"/>
                                <w:w w:val="130"/>
                                <w:sz w:val="50"/>
                              </w:rPr>
                              <w:t>16</w:t>
                            </w:r>
                            <w:r w:rsidR="00135BAB">
                              <w:rPr>
                                <w:color w:val="292526"/>
                                <w:spacing w:val="-28"/>
                                <w:w w:val="130"/>
                                <w:sz w:val="50"/>
                              </w:rPr>
                              <w:t xml:space="preserve">   </w:t>
                            </w:r>
                            <w:bookmarkStart w:id="0" w:name="_GoBack"/>
                            <w:bookmarkEnd w:id="0"/>
                            <w:r w:rsidR="00135BAB">
                              <w:rPr>
                                <w:color w:val="292526"/>
                                <w:spacing w:val="-28"/>
                                <w:w w:val="130"/>
                                <w:sz w:val="50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8.15pt;margin-top:666.25pt;width:81.4pt;height:32.4pt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thrw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28"/>
                          <w:w w:val="130"/>
                          <w:sz w:val="50"/>
                        </w:rPr>
                        <w:t>16</w:t>
                      </w:r>
                      <w:r w:rsidR="00135BAB">
                        <w:rPr>
                          <w:color w:val="292526"/>
                          <w:spacing w:val="-28"/>
                          <w:w w:val="130"/>
                          <w:sz w:val="50"/>
                        </w:rPr>
                        <w:t xml:space="preserve">   </w:t>
                      </w:r>
                      <w:bookmarkStart w:id="1" w:name="_GoBack"/>
                      <w:bookmarkEnd w:id="1"/>
                      <w:r w:rsidR="00135BAB">
                        <w:rPr>
                          <w:color w:val="292526"/>
                          <w:spacing w:val="-28"/>
                          <w:w w:val="130"/>
                          <w:sz w:val="50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80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7517765</wp:posOffset>
                </wp:positionV>
                <wp:extent cx="1122680" cy="411480"/>
                <wp:effectExtent l="635" t="2540" r="635" b="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268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49"/>
                                <w:w w:val="140"/>
                                <w:sz w:val="50"/>
                              </w:rPr>
                              <w:t>17</w:t>
                            </w:r>
                            <w:r w:rsidR="00135BAB">
                              <w:rPr>
                                <w:color w:val="292526"/>
                                <w:spacing w:val="-49"/>
                                <w:w w:val="140"/>
                                <w:sz w:val="50"/>
                              </w:rPr>
                              <w:t xml:space="preserve">  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57.05pt;margin-top:591.95pt;width:88.4pt;height:32.4pt;z-index:-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l1rgIAALE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49"/>
                          <w:w w:val="140"/>
                          <w:sz w:val="50"/>
                        </w:rPr>
                        <w:t>17</w:t>
                      </w:r>
                      <w:r w:rsidR="00135BAB">
                        <w:rPr>
                          <w:color w:val="292526"/>
                          <w:spacing w:val="-49"/>
                          <w:w w:val="140"/>
                          <w:sz w:val="50"/>
                        </w:rPr>
                        <w:t xml:space="preserve">  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56" behindDoc="1" locked="0" layoutInCell="1" allowOverlap="1">
                <wp:simplePos x="0" y="0"/>
                <wp:positionH relativeFrom="page">
                  <wp:posOffset>5165090</wp:posOffset>
                </wp:positionH>
                <wp:positionV relativeFrom="page">
                  <wp:posOffset>6754495</wp:posOffset>
                </wp:positionV>
                <wp:extent cx="1245235" cy="411480"/>
                <wp:effectExtent l="2540" t="1270" r="0" b="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32"/>
                                <w:w w:val="155"/>
                                <w:sz w:val="50"/>
                              </w:rPr>
                              <w:t>11</w:t>
                            </w:r>
                            <w:r w:rsidR="00135BAB">
                              <w:rPr>
                                <w:color w:val="292526"/>
                                <w:spacing w:val="-32"/>
                                <w:w w:val="155"/>
                                <w:sz w:val="50"/>
                              </w:rPr>
                              <w:t xml:space="preserve">  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406.7pt;margin-top:531.85pt;width:98.05pt;height:32.4pt;z-index:-2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32"/>
                          <w:w w:val="155"/>
                          <w:sz w:val="50"/>
                        </w:rPr>
                        <w:t>11</w:t>
                      </w:r>
                      <w:r w:rsidR="00135BAB">
                        <w:rPr>
                          <w:color w:val="292526"/>
                          <w:spacing w:val="-32"/>
                          <w:w w:val="155"/>
                          <w:sz w:val="50"/>
                        </w:rPr>
                        <w:t xml:space="preserve">  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3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5810885</wp:posOffset>
                </wp:positionV>
                <wp:extent cx="1156335" cy="411480"/>
                <wp:effectExtent l="635" t="635" r="0" b="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633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>14</w:t>
                            </w:r>
                            <w:r w:rsidR="00135BAB">
                              <w:rPr>
                                <w:color w:val="292526"/>
                                <w:spacing w:val="-34"/>
                                <w:w w:val="125"/>
                                <w:sz w:val="50"/>
                              </w:rPr>
                              <w:t xml:space="preserve">   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57.05pt;margin-top:457.55pt;width:91.05pt;height:32.4pt;z-index:-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34"/>
                          <w:w w:val="125"/>
                          <w:sz w:val="50"/>
                        </w:rPr>
                        <w:t>14</w:t>
                      </w:r>
                      <w:r w:rsidR="00135BAB">
                        <w:rPr>
                          <w:color w:val="292526"/>
                          <w:spacing w:val="-34"/>
                          <w:w w:val="125"/>
                          <w:sz w:val="50"/>
                        </w:rPr>
                        <w:t xml:space="preserve">   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608" behindDoc="1" locked="0" layoutInCell="1" allowOverlap="1">
                <wp:simplePos x="0" y="0"/>
                <wp:positionH relativeFrom="page">
                  <wp:posOffset>5143500</wp:posOffset>
                </wp:positionH>
                <wp:positionV relativeFrom="page">
                  <wp:posOffset>4976495</wp:posOffset>
                </wp:positionV>
                <wp:extent cx="1158875" cy="411480"/>
                <wp:effectExtent l="0" t="4445" r="3175" b="3175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87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135BAB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51"/>
                                <w:w w:val="130"/>
                                <w:sz w:val="50"/>
                              </w:rPr>
                              <w:t xml:space="preserve"> 18   </w:t>
                            </w:r>
                            <w:r w:rsidRPr="00135BAB">
                              <w:rPr>
                                <w:rFonts w:ascii="SassoonPrimaryInfant" w:hAnsi="SassoonPrimaryInfant"/>
                                <w:color w:val="292526"/>
                                <w:spacing w:val="-51"/>
                                <w:w w:val="130"/>
                                <w:sz w:val="50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405pt;margin-top:391.85pt;width:91.25pt;height:32.4pt;z-index:-2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" filled="f" stroked="f">
                <v:textbox inset="0,0,0,0">
                  <w:txbxContent>
                    <w:p w:rsidR="00493CEE" w:rsidRDefault="00135BAB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51"/>
                          <w:w w:val="130"/>
                          <w:sz w:val="50"/>
                        </w:rPr>
                        <w:t xml:space="preserve"> 18   </w:t>
                      </w:r>
                      <w:r w:rsidRPr="00135BAB">
                        <w:rPr>
                          <w:rFonts w:ascii="SassoonPrimaryInfant" w:hAnsi="SassoonPrimaryInfant"/>
                          <w:color w:val="292526"/>
                          <w:spacing w:val="-51"/>
                          <w:w w:val="130"/>
                          <w:sz w:val="50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ge">
                  <wp:posOffset>4032885</wp:posOffset>
                </wp:positionV>
                <wp:extent cx="976630" cy="411480"/>
                <wp:effectExtent l="635" t="3810" r="3810" b="381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6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>12</w:t>
                            </w:r>
                            <w:r w:rsidR="00135BAB">
                              <w:rPr>
                                <w:color w:val="292526"/>
                                <w:spacing w:val="-20"/>
                                <w:w w:val="130"/>
                                <w:sz w:val="50"/>
                              </w:rPr>
                              <w:t xml:space="preserve">  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57.05pt;margin-top:317.55pt;width:76.9pt;height:32.4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20"/>
                          <w:w w:val="130"/>
                          <w:sz w:val="50"/>
                        </w:rPr>
                        <w:t>12</w:t>
                      </w:r>
                      <w:r w:rsidR="00135BAB">
                        <w:rPr>
                          <w:color w:val="292526"/>
                          <w:spacing w:val="-20"/>
                          <w:w w:val="130"/>
                          <w:sz w:val="50"/>
                        </w:rPr>
                        <w:t xml:space="preserve">  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>
                <wp:simplePos x="0" y="0"/>
                <wp:positionH relativeFrom="page">
                  <wp:posOffset>5228590</wp:posOffset>
                </wp:positionH>
                <wp:positionV relativeFrom="page">
                  <wp:posOffset>3269615</wp:posOffset>
                </wp:positionV>
                <wp:extent cx="1105535" cy="411480"/>
                <wp:effectExtent l="0" t="254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17"/>
                                <w:w w:val="130"/>
                                <w:sz w:val="50"/>
                              </w:rPr>
                              <w:t>15</w:t>
                            </w:r>
                            <w:r w:rsidR="00135BAB">
                              <w:rPr>
                                <w:color w:val="292526"/>
                                <w:spacing w:val="-17"/>
                                <w:w w:val="130"/>
                                <w:sz w:val="50"/>
                              </w:rPr>
                              <w:t xml:space="preserve">  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411.7pt;margin-top:257.45pt;width:87.05pt;height:32.4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17"/>
                          <w:w w:val="130"/>
                          <w:sz w:val="50"/>
                        </w:rPr>
                        <w:t>15</w:t>
                      </w:r>
                      <w:r w:rsidR="00135BAB">
                        <w:rPr>
                          <w:color w:val="292526"/>
                          <w:spacing w:val="-17"/>
                          <w:w w:val="130"/>
                          <w:sz w:val="50"/>
                        </w:rPr>
                        <w:t xml:space="preserve">  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276E" w:rsidRPr="002B276E">
        <w:rPr>
          <w:noProof/>
          <w:lang w:bidi="ar-SA"/>
        </w:rPr>
        <w:drawing>
          <wp:anchor distT="0" distB="0" distL="0" distR="0" simplePos="0" relativeHeight="251632128" behindDoc="1" locked="0" layoutInCell="1" allowOverlap="1" wp14:anchorId="7310D3FD" wp14:editId="67A18AE4">
            <wp:simplePos x="0" y="0"/>
            <wp:positionH relativeFrom="page">
              <wp:posOffset>134288</wp:posOffset>
            </wp:positionH>
            <wp:positionV relativeFrom="page">
              <wp:posOffset>1948685</wp:posOffset>
            </wp:positionV>
            <wp:extent cx="3541613" cy="13844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39296" behindDoc="1" locked="0" layoutInCell="1" allowOverlap="1" wp14:anchorId="3B5A41F1" wp14:editId="10A090B9">
            <wp:simplePos x="0" y="0"/>
            <wp:positionH relativeFrom="page">
              <wp:posOffset>3861320</wp:posOffset>
            </wp:positionH>
            <wp:positionV relativeFrom="page">
              <wp:posOffset>2892159</wp:posOffset>
            </wp:positionV>
            <wp:extent cx="3541612" cy="13844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46464" behindDoc="1" locked="0" layoutInCell="1" allowOverlap="1" wp14:anchorId="7ADCB855" wp14:editId="00989EC0">
            <wp:simplePos x="0" y="0"/>
            <wp:positionH relativeFrom="page">
              <wp:posOffset>134288</wp:posOffset>
            </wp:positionH>
            <wp:positionV relativeFrom="page">
              <wp:posOffset>3655484</wp:posOffset>
            </wp:positionV>
            <wp:extent cx="3541613" cy="138444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53632" behindDoc="1" locked="0" layoutInCell="1" allowOverlap="1" wp14:anchorId="7A0EE79D" wp14:editId="28D87743">
            <wp:simplePos x="0" y="0"/>
            <wp:positionH relativeFrom="page">
              <wp:posOffset>3861320</wp:posOffset>
            </wp:positionH>
            <wp:positionV relativeFrom="page">
              <wp:posOffset>4598959</wp:posOffset>
            </wp:positionV>
            <wp:extent cx="3541612" cy="1384442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60800" behindDoc="1" locked="0" layoutInCell="1" allowOverlap="1" wp14:anchorId="136402B6" wp14:editId="7EC8AA86">
            <wp:simplePos x="0" y="0"/>
            <wp:positionH relativeFrom="page">
              <wp:posOffset>134288</wp:posOffset>
            </wp:positionH>
            <wp:positionV relativeFrom="page">
              <wp:posOffset>5433280</wp:posOffset>
            </wp:positionV>
            <wp:extent cx="3541613" cy="138444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67968" behindDoc="1" locked="0" layoutInCell="1" allowOverlap="1" wp14:anchorId="7342CF89" wp14:editId="6520BA85">
            <wp:simplePos x="0" y="0"/>
            <wp:positionH relativeFrom="page">
              <wp:posOffset>3861320</wp:posOffset>
            </wp:positionH>
            <wp:positionV relativeFrom="page">
              <wp:posOffset>6376754</wp:posOffset>
            </wp:positionV>
            <wp:extent cx="3541612" cy="1384443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75136" behindDoc="1" locked="0" layoutInCell="1" allowOverlap="1" wp14:anchorId="33A074FB" wp14:editId="2DB493E8">
            <wp:simplePos x="0" y="0"/>
            <wp:positionH relativeFrom="page">
              <wp:posOffset>134288</wp:posOffset>
            </wp:positionH>
            <wp:positionV relativeFrom="page">
              <wp:posOffset>7140079</wp:posOffset>
            </wp:positionV>
            <wp:extent cx="3541613" cy="1384448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3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82304" behindDoc="1" locked="0" layoutInCell="1" allowOverlap="1" wp14:anchorId="039AF324" wp14:editId="6A6E66F8">
            <wp:simplePos x="0" y="0"/>
            <wp:positionH relativeFrom="page">
              <wp:posOffset>3861320</wp:posOffset>
            </wp:positionH>
            <wp:positionV relativeFrom="page">
              <wp:posOffset>8083554</wp:posOffset>
            </wp:positionV>
            <wp:extent cx="3541612" cy="1384448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1612" cy="1384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76E" w:rsidRPr="002B276E">
        <w:rPr>
          <w:noProof/>
          <w:lang w:bidi="ar-SA"/>
        </w:rPr>
        <w:drawing>
          <wp:anchor distT="0" distB="0" distL="0" distR="0" simplePos="0" relativeHeight="251689472" behindDoc="1" locked="0" layoutInCell="1" allowOverlap="1" wp14:anchorId="28712F75" wp14:editId="19365C8B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>
                <wp:simplePos x="0" y="0"/>
                <wp:positionH relativeFrom="page">
                  <wp:posOffset>1663065</wp:posOffset>
                </wp:positionH>
                <wp:positionV relativeFrom="page">
                  <wp:posOffset>335280</wp:posOffset>
                </wp:positionV>
                <wp:extent cx="4233545" cy="1460500"/>
                <wp:effectExtent l="0" t="1905" r="0" b="4445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0" w:line="290" w:lineRule="auto"/>
                              <w:ind w:left="20" w:right="17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One </w:t>
                            </w:r>
                            <w:r w:rsidR="00135BAB"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More </w:t>
                            </w:r>
                            <w:r w:rsidR="00135BAB"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umber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14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Sheet</w:t>
                            </w:r>
                          </w:p>
                          <w:p w:rsidR="00493CEE" w:rsidRDefault="00493CEE" w:rsidP="00135BAB">
                            <w:pPr>
                              <w:pStyle w:val="BodyText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130.95pt;margin-top:26.4pt;width:333.35pt;height:115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" filled="f" stroked="f">
                <v:textbox inset="0,0,0,0">
                  <w:txbxContent>
                    <w:p w:rsidR="00493CEE" w:rsidRDefault="002B276E">
                      <w:pPr>
                        <w:spacing w:before="20" w:line="290" w:lineRule="auto"/>
                        <w:ind w:left="20" w:right="17"/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One </w:t>
                      </w:r>
                      <w:r w:rsidR="00135BAB"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More </w:t>
                      </w:r>
                      <w:r w:rsidR="00135BAB">
                        <w:rPr>
                          <w:b/>
                          <w:color w:val="292526"/>
                          <w:spacing w:val="-5"/>
                          <w:sz w:val="66"/>
                        </w:rPr>
                        <w:t>N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umber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14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Sheet</w:t>
                      </w:r>
                    </w:p>
                    <w:p w:rsidR="00493CEE" w:rsidRDefault="00493CEE" w:rsidP="00135BAB">
                      <w:pPr>
                        <w:pStyle w:val="BodyText"/>
                        <w:ind w:left="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>
                <wp:simplePos x="0" y="0"/>
                <wp:positionH relativeFrom="page">
                  <wp:posOffset>796925</wp:posOffset>
                </wp:positionH>
                <wp:positionV relativeFrom="page">
                  <wp:posOffset>2326005</wp:posOffset>
                </wp:positionV>
                <wp:extent cx="214630" cy="411480"/>
                <wp:effectExtent l="0" t="1905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w w:val="104"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2.75pt;margin-top:183.15pt;width:16.9pt;height:32.4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w w:val="104"/>
                          <w:sz w:val="50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>
                <wp:simplePos x="0" y="0"/>
                <wp:positionH relativeFrom="page">
                  <wp:posOffset>1410335</wp:posOffset>
                </wp:positionH>
                <wp:positionV relativeFrom="page">
                  <wp:posOffset>2326005</wp:posOffset>
                </wp:positionV>
                <wp:extent cx="214630" cy="411480"/>
                <wp:effectExtent l="635" t="1905" r="3810" b="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Pr="00135BAB" w:rsidRDefault="002B276E">
                            <w:pPr>
                              <w:spacing w:before="26"/>
                              <w:ind w:left="20"/>
                              <w:rPr>
                                <w:rFonts w:ascii="SassoonPrimaryInfant" w:hAnsi="SassoonPrimaryInfant"/>
                                <w:sz w:val="50"/>
                              </w:rPr>
                            </w:pPr>
                            <w:r w:rsidRPr="00135BAB">
                              <w:rPr>
                                <w:rFonts w:ascii="SassoonPrimaryInfant" w:hAnsi="SassoonPrimaryInfant"/>
                                <w:color w:val="292526"/>
                                <w:w w:val="110"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111.05pt;margin-top:183.15pt;width:16.9pt;height:32.4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" filled="f" stroked="f">
                <v:textbox inset="0,0,0,0">
                  <w:txbxContent>
                    <w:p w:rsidR="00493CEE" w:rsidRPr="00135BAB" w:rsidRDefault="002B276E">
                      <w:pPr>
                        <w:spacing w:before="26"/>
                        <w:ind w:left="20"/>
                        <w:rPr>
                          <w:rFonts w:ascii="SassoonPrimaryInfant" w:hAnsi="SassoonPrimaryInfant"/>
                          <w:sz w:val="50"/>
                        </w:rPr>
                      </w:pPr>
                      <w:r w:rsidRPr="00135BAB">
                        <w:rPr>
                          <w:rFonts w:ascii="SassoonPrimaryInfant" w:hAnsi="SassoonPrimaryInfant"/>
                          <w:color w:val="292526"/>
                          <w:w w:val="110"/>
                          <w:sz w:val="5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>
                <wp:simplePos x="0" y="0"/>
                <wp:positionH relativeFrom="page">
                  <wp:posOffset>1903095</wp:posOffset>
                </wp:positionH>
                <wp:positionV relativeFrom="page">
                  <wp:posOffset>2326005</wp:posOffset>
                </wp:positionV>
                <wp:extent cx="374015" cy="411480"/>
                <wp:effectExtent l="0" t="1905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2B276E">
                            <w:pPr>
                              <w:spacing w:before="26"/>
                              <w:ind w:left="20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292526"/>
                                <w:spacing w:val="-24"/>
                                <w:w w:val="120"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6" type="#_x0000_t202" style="position:absolute;margin-left:149.85pt;margin-top:183.15pt;width:29.45pt;height:32.4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" filled="f" stroked="f">
                <v:textbox inset="0,0,0,0">
                  <w:txbxContent>
                    <w:p w:rsidR="00493CEE" w:rsidRDefault="002B276E">
                      <w:pPr>
                        <w:spacing w:before="26"/>
                        <w:ind w:left="20"/>
                        <w:rPr>
                          <w:sz w:val="50"/>
                        </w:rPr>
                      </w:pPr>
                      <w:r>
                        <w:rPr>
                          <w:color w:val="292526"/>
                          <w:spacing w:val="-24"/>
                          <w:w w:val="120"/>
                          <w:sz w:val="5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728" behindDoc="1" locked="0" layoutInCell="1" allowOverlap="1">
                <wp:simplePos x="0" y="0"/>
                <wp:positionH relativeFrom="page">
                  <wp:posOffset>5992495</wp:posOffset>
                </wp:positionH>
                <wp:positionV relativeFrom="page">
                  <wp:posOffset>10079355</wp:posOffset>
                </wp:positionV>
                <wp:extent cx="734060" cy="139065"/>
                <wp:effectExtent l="1270" t="1905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06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EE" w:rsidRDefault="00135BAB">
                            <w:pPr>
                              <w:spacing w:before="19"/>
                              <w:ind w:left="20"/>
                              <w:rPr>
                                <w:rFonts w:ascii="Roboto"/>
                                <w:b/>
                                <w:sz w:val="15"/>
                              </w:rPr>
                            </w:pPr>
                            <w:hyperlink r:id="rId7">
                              <w:r w:rsidR="002B276E"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471.85pt;margin-top:793.65pt;width:57.8pt;height:10.95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mKrw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" filled="f" stroked="f">
                <v:textbox inset="0,0,0,0">
                  <w:txbxContent>
                    <w:p w:rsidR="00493CEE" w:rsidRDefault="00135BAB">
                      <w:pPr>
                        <w:spacing w:before="19"/>
                        <w:ind w:left="20"/>
                        <w:rPr>
                          <w:rFonts w:ascii="Roboto"/>
                          <w:b/>
                          <w:sz w:val="15"/>
                        </w:rPr>
                      </w:pPr>
                      <w:hyperlink r:id="rId8">
                        <w:r w:rsidR="002B276E"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93CEE" w:rsidRPr="002B276E">
      <w:type w:val="continuous"/>
      <w:pgSz w:w="11910" w:h="16840"/>
      <w:pgMar w:top="500" w:right="120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850669E0-81E4-460D-AB38-0902ADC864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2D4ABC96-0BD6-46A9-AF2E-D9318E64C66E}"/>
    <w:embedBold r:id="rId3" w:fontKey="{851E7D48-B51F-49B7-AD1F-A6BF954177BE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4" w:fontKey="{EFAE76F2-8B0E-4386-998C-2458DA268B61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5" w:fontKey="{965E47A5-5465-49B8-A7C9-2309C1DCACF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92147B1-91DF-45E2-BA1B-22FC4D19EB2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TrueTypeFont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CEE"/>
    <w:rsid w:val="00135BAB"/>
    <w:rsid w:val="002B276E"/>
    <w:rsid w:val="0049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655F06D"/>
  <w15:docId w15:val="{72179F51-A715-4978-8168-1289BAA7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43" w:lineRule="exact"/>
      <w:ind w:left="17" w:right="17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s/new-zealand-resources-maths-number-knowledge/new-zealand-resources-maths-number-knowledge-number-sequence/new-zealand-resources-maths-number-knowledge-number-sequence-numbers-to-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2CF2EDEF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2</cp:revision>
  <dcterms:created xsi:type="dcterms:W3CDTF">2021-02-05T15:52:00Z</dcterms:created>
  <dcterms:modified xsi:type="dcterms:W3CDTF">2021-02-05T15:52:00Z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2020-01-16T00:00:00Z</vt:filetime>
  </property>
</Properties>
</file>