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003A" w:rsidRDefault="008E003A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3132814" wp14:editId="00F560CF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6018394" cy="4356100"/>
            <wp:effectExtent l="0" t="0" r="1905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8394" cy="4356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E003A" w:rsidRPr="008E003A" w:rsidRDefault="008E003A" w:rsidP="008E003A"/>
    <w:p w:rsidR="008E003A" w:rsidRPr="008E003A" w:rsidRDefault="008E003A" w:rsidP="008E003A"/>
    <w:p w:rsidR="008E003A" w:rsidRPr="008E003A" w:rsidRDefault="008E003A" w:rsidP="008E003A"/>
    <w:p w:rsidR="008E003A" w:rsidRPr="008E003A" w:rsidRDefault="008E003A" w:rsidP="008E003A"/>
    <w:p w:rsidR="008E003A" w:rsidRPr="008E003A" w:rsidRDefault="008E003A" w:rsidP="008E003A"/>
    <w:p w:rsidR="008E003A" w:rsidRPr="008E003A" w:rsidRDefault="008E003A" w:rsidP="008E003A"/>
    <w:p w:rsidR="008E003A" w:rsidRPr="008E003A" w:rsidRDefault="008E003A" w:rsidP="008E003A"/>
    <w:p w:rsidR="008E003A" w:rsidRPr="008E003A" w:rsidRDefault="008E003A" w:rsidP="008E003A"/>
    <w:p w:rsidR="008E003A" w:rsidRPr="008E003A" w:rsidRDefault="008E003A" w:rsidP="008E003A"/>
    <w:p w:rsidR="008E003A" w:rsidRPr="008E003A" w:rsidRDefault="008E003A" w:rsidP="008E003A"/>
    <w:p w:rsidR="008E003A" w:rsidRPr="008E003A" w:rsidRDefault="008E003A" w:rsidP="008E003A"/>
    <w:p w:rsidR="008E003A" w:rsidRPr="008E003A" w:rsidRDefault="008E003A" w:rsidP="008E003A"/>
    <w:p w:rsidR="008E003A" w:rsidRPr="008E003A" w:rsidRDefault="008E003A" w:rsidP="008E003A"/>
    <w:p w:rsidR="008E003A" w:rsidRPr="008E003A" w:rsidRDefault="008E003A" w:rsidP="008E003A"/>
    <w:p w:rsidR="008E003A" w:rsidRDefault="008E003A" w:rsidP="008E003A">
      <w:pPr>
        <w:rPr>
          <w:noProof/>
          <w:lang w:eastAsia="en-GB"/>
        </w:rPr>
      </w:pPr>
    </w:p>
    <w:p w:rsidR="00942088" w:rsidRPr="00DF46E1" w:rsidRDefault="00942088" w:rsidP="00942088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</w:rPr>
      </w:pPr>
      <w:bookmarkStart w:id="0" w:name="_GoBack"/>
      <w:bookmarkEnd w:id="0"/>
      <w:r w:rsidRPr="00DF46E1">
        <w:rPr>
          <w:rFonts w:ascii="SassoonPrimaryInfant" w:hAnsi="SassoonPrimaryInfant"/>
          <w:sz w:val="28"/>
        </w:rPr>
        <w:t>Who wrote Charlie and the Chocolate factory?</w:t>
      </w:r>
    </w:p>
    <w:p w:rsidR="00942088" w:rsidRPr="00DF46E1" w:rsidRDefault="00942088" w:rsidP="00942088">
      <w:pPr>
        <w:rPr>
          <w:rFonts w:ascii="SassoonPrimaryInfant" w:hAnsi="SassoonPrimaryInfant"/>
          <w:sz w:val="28"/>
        </w:rPr>
      </w:pPr>
      <w:r w:rsidRPr="00DF46E1">
        <w:rPr>
          <w:rFonts w:ascii="SassoonPrimaryInfant" w:hAnsi="SassoonPrimaryInfant"/>
          <w:sz w:val="28"/>
        </w:rPr>
        <w:t>__________________________________________________</w:t>
      </w:r>
      <w:r w:rsidR="00DF46E1">
        <w:rPr>
          <w:rFonts w:ascii="SassoonPrimaryInfant" w:hAnsi="SassoonPrimaryInfant"/>
          <w:sz w:val="28"/>
        </w:rPr>
        <w:t>______________</w:t>
      </w:r>
    </w:p>
    <w:p w:rsidR="00942088" w:rsidRPr="00DF46E1" w:rsidRDefault="00942088" w:rsidP="00942088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</w:rPr>
      </w:pPr>
      <w:r w:rsidRPr="00DF46E1">
        <w:rPr>
          <w:rFonts w:ascii="SassoonPrimaryInfant" w:hAnsi="SassoonPrimaryInfant"/>
          <w:sz w:val="28"/>
        </w:rPr>
        <w:t>Who owns the chocolate factory?</w:t>
      </w:r>
    </w:p>
    <w:p w:rsidR="00942088" w:rsidRPr="00DF46E1" w:rsidRDefault="00942088" w:rsidP="00942088">
      <w:pPr>
        <w:rPr>
          <w:rFonts w:ascii="SassoonPrimaryInfant" w:hAnsi="SassoonPrimaryInfant"/>
          <w:sz w:val="28"/>
        </w:rPr>
      </w:pPr>
      <w:r w:rsidRPr="00DF46E1">
        <w:rPr>
          <w:rFonts w:ascii="SassoonPrimaryInfant" w:hAnsi="SassoonPrimaryInfant"/>
          <w:sz w:val="28"/>
        </w:rPr>
        <w:t>__________________________________________________</w:t>
      </w:r>
      <w:r w:rsidR="00DF46E1">
        <w:rPr>
          <w:rFonts w:ascii="SassoonPrimaryInfant" w:hAnsi="SassoonPrimaryInfant"/>
          <w:sz w:val="28"/>
        </w:rPr>
        <w:t>______________</w:t>
      </w:r>
    </w:p>
    <w:p w:rsidR="00942088" w:rsidRPr="00DF46E1" w:rsidRDefault="00942088" w:rsidP="00942088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</w:rPr>
      </w:pPr>
      <w:r w:rsidRPr="00DF46E1">
        <w:rPr>
          <w:rFonts w:ascii="SassoonPrimaryInfant" w:hAnsi="SassoonPrimaryInfant"/>
          <w:sz w:val="28"/>
        </w:rPr>
        <w:t>What did he need to keep secret?</w:t>
      </w:r>
    </w:p>
    <w:p w:rsidR="00942088" w:rsidRPr="00DF46E1" w:rsidRDefault="00942088" w:rsidP="00942088">
      <w:pPr>
        <w:rPr>
          <w:rFonts w:ascii="SassoonPrimaryInfant" w:hAnsi="SassoonPrimaryInfant"/>
          <w:sz w:val="28"/>
        </w:rPr>
      </w:pPr>
      <w:r w:rsidRPr="00DF46E1">
        <w:rPr>
          <w:rFonts w:ascii="SassoonPrimaryInfant" w:hAnsi="SassoonPrimaryInfant"/>
          <w:sz w:val="28"/>
        </w:rPr>
        <w:t>__________________________________________________</w:t>
      </w:r>
      <w:r w:rsidR="00DF46E1">
        <w:rPr>
          <w:rFonts w:ascii="SassoonPrimaryInfant" w:hAnsi="SassoonPrimaryInfant"/>
          <w:sz w:val="28"/>
        </w:rPr>
        <w:t>______________</w:t>
      </w:r>
    </w:p>
    <w:p w:rsidR="00942088" w:rsidRPr="00DF46E1" w:rsidRDefault="00942088" w:rsidP="00942088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</w:rPr>
      </w:pPr>
      <w:r w:rsidRPr="00DF46E1">
        <w:rPr>
          <w:rFonts w:ascii="SassoonPrimaryInfant" w:hAnsi="SassoonPrimaryInfant"/>
          <w:sz w:val="28"/>
        </w:rPr>
        <w:t>Would you be able to keep the secret?  Yes/No   Give a reason.</w:t>
      </w:r>
    </w:p>
    <w:p w:rsidR="00942088" w:rsidRPr="00DF46E1" w:rsidRDefault="00942088" w:rsidP="00942088">
      <w:pPr>
        <w:rPr>
          <w:rFonts w:ascii="SassoonPrimaryInfant" w:hAnsi="SassoonPrimaryInfant"/>
          <w:sz w:val="28"/>
        </w:rPr>
      </w:pPr>
      <w:r w:rsidRPr="00DF46E1">
        <w:rPr>
          <w:rFonts w:ascii="SassoonPrimaryInfant" w:hAnsi="SassoonPrimaryInfant"/>
          <w:sz w:val="28"/>
        </w:rPr>
        <w:t>__________________________________________________</w:t>
      </w:r>
      <w:r w:rsidR="00DF46E1">
        <w:rPr>
          <w:rFonts w:ascii="SassoonPrimaryInfant" w:hAnsi="SassoonPrimaryInfant"/>
          <w:sz w:val="28"/>
        </w:rPr>
        <w:t>______________</w:t>
      </w:r>
    </w:p>
    <w:p w:rsidR="00942088" w:rsidRPr="00DF46E1" w:rsidRDefault="00942088" w:rsidP="00942088">
      <w:pPr>
        <w:rPr>
          <w:rFonts w:ascii="SassoonPrimaryInfant" w:hAnsi="SassoonPrimaryInfant"/>
          <w:sz w:val="28"/>
        </w:rPr>
      </w:pPr>
      <w:r w:rsidRPr="00DF46E1">
        <w:rPr>
          <w:rFonts w:ascii="SassoonPrimaryInfant" w:hAnsi="SassoonPrimaryInfant"/>
          <w:sz w:val="28"/>
        </w:rPr>
        <w:t xml:space="preserve">     Draw a picture of your favourite chocolate bar!</w:t>
      </w:r>
    </w:p>
    <w:p w:rsidR="00942088" w:rsidRPr="00DF46E1" w:rsidRDefault="00942088" w:rsidP="008E003A">
      <w:pPr>
        <w:rPr>
          <w:sz w:val="28"/>
        </w:rPr>
      </w:pPr>
    </w:p>
    <w:p w:rsidR="008E003A" w:rsidRPr="008E003A" w:rsidRDefault="008E003A" w:rsidP="008E003A"/>
    <w:p w:rsidR="008E003A" w:rsidRPr="008E003A" w:rsidRDefault="008E003A" w:rsidP="008E003A"/>
    <w:p w:rsidR="008E003A" w:rsidRPr="008E003A" w:rsidRDefault="008E003A" w:rsidP="008E003A"/>
    <w:p w:rsidR="008E003A" w:rsidRPr="008E003A" w:rsidRDefault="008E003A" w:rsidP="008E003A"/>
    <w:p w:rsidR="008E003A" w:rsidRPr="008E003A" w:rsidRDefault="008E003A" w:rsidP="008E003A"/>
    <w:p w:rsidR="008E003A" w:rsidRPr="008E003A" w:rsidRDefault="008E003A" w:rsidP="008E003A"/>
    <w:p w:rsidR="008E003A" w:rsidRPr="008E003A" w:rsidRDefault="008E003A" w:rsidP="008E003A"/>
    <w:p w:rsidR="008E003A" w:rsidRPr="008E003A" w:rsidRDefault="008E003A" w:rsidP="008E003A"/>
    <w:p w:rsidR="008E003A" w:rsidRPr="008E003A" w:rsidRDefault="008E003A" w:rsidP="008E003A"/>
    <w:p w:rsidR="008E003A" w:rsidRPr="008E003A" w:rsidRDefault="008E003A" w:rsidP="008E003A"/>
    <w:p w:rsidR="008E003A" w:rsidRPr="008E003A" w:rsidRDefault="008E003A" w:rsidP="008E003A"/>
    <w:p w:rsidR="008E003A" w:rsidRPr="008E003A" w:rsidRDefault="008E003A" w:rsidP="008E003A"/>
    <w:p w:rsidR="008E003A" w:rsidRPr="008E003A" w:rsidRDefault="008E003A" w:rsidP="008E003A"/>
    <w:p w:rsidR="008E003A" w:rsidRDefault="008E003A" w:rsidP="008E003A"/>
    <w:p w:rsidR="00A26ACA" w:rsidRPr="008E003A" w:rsidRDefault="008E003A" w:rsidP="008E003A">
      <w:pPr>
        <w:tabs>
          <w:tab w:val="left" w:pos="2295"/>
        </w:tabs>
      </w:pPr>
      <w:r>
        <w:tab/>
      </w:r>
    </w:p>
    <w:sectPr w:rsidR="00A26ACA" w:rsidRPr="008E00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003A" w:rsidRDefault="008E003A" w:rsidP="008E003A">
      <w:pPr>
        <w:spacing w:after="0" w:line="240" w:lineRule="auto"/>
      </w:pPr>
      <w:r>
        <w:separator/>
      </w:r>
    </w:p>
  </w:endnote>
  <w:endnote w:type="continuationSeparator" w:id="0">
    <w:p w:rsidR="008E003A" w:rsidRDefault="008E003A" w:rsidP="008E00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003A" w:rsidRDefault="008E003A" w:rsidP="008E003A">
      <w:pPr>
        <w:spacing w:after="0" w:line="240" w:lineRule="auto"/>
      </w:pPr>
      <w:r>
        <w:separator/>
      </w:r>
    </w:p>
  </w:footnote>
  <w:footnote w:type="continuationSeparator" w:id="0">
    <w:p w:rsidR="008E003A" w:rsidRDefault="008E003A" w:rsidP="008E00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D174C6"/>
    <w:multiLevelType w:val="hybridMultilevel"/>
    <w:tmpl w:val="8760D2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03A"/>
    <w:rsid w:val="007345DD"/>
    <w:rsid w:val="007606D2"/>
    <w:rsid w:val="008E003A"/>
    <w:rsid w:val="00942088"/>
    <w:rsid w:val="00A167C0"/>
    <w:rsid w:val="00DF4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C1ABD2"/>
  <w15:chartTrackingRefBased/>
  <w15:docId w15:val="{89865D3F-83FA-4115-BD9F-B5CA10942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00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003A"/>
  </w:style>
  <w:style w:type="paragraph" w:styleId="Footer">
    <w:name w:val="footer"/>
    <w:basedOn w:val="Normal"/>
    <w:link w:val="FooterChar"/>
    <w:uiPriority w:val="99"/>
    <w:unhideWhenUsed/>
    <w:rsid w:val="008E00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03A"/>
  </w:style>
  <w:style w:type="paragraph" w:styleId="ListParagraph">
    <w:name w:val="List Paragraph"/>
    <w:basedOn w:val="Normal"/>
    <w:uiPriority w:val="34"/>
    <w:qFormat/>
    <w:rsid w:val="009420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E81D03C1</Template>
  <TotalTime>53</TotalTime>
  <Pages>2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FREEBURN</dc:creator>
  <cp:keywords/>
  <dc:description/>
  <cp:lastModifiedBy>P FREEBURN</cp:lastModifiedBy>
  <cp:revision>3</cp:revision>
  <dcterms:created xsi:type="dcterms:W3CDTF">2021-02-12T10:53:00Z</dcterms:created>
  <dcterms:modified xsi:type="dcterms:W3CDTF">2021-02-12T12:02:00Z</dcterms:modified>
</cp:coreProperties>
</file>