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4DD8" w:rsidRDefault="00164DD8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177814F2" wp14:editId="74C837F1">
            <wp:simplePos x="0" y="0"/>
            <wp:positionH relativeFrom="margin">
              <wp:posOffset>0</wp:posOffset>
            </wp:positionH>
            <wp:positionV relativeFrom="paragraph">
              <wp:posOffset>0</wp:posOffset>
            </wp:positionV>
            <wp:extent cx="6055178" cy="4394200"/>
            <wp:effectExtent l="0" t="0" r="3175" b="63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55178" cy="4394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64DD8" w:rsidRPr="00164DD8" w:rsidRDefault="00164DD8" w:rsidP="00164DD8"/>
    <w:p w:rsidR="00164DD8" w:rsidRPr="00164DD8" w:rsidRDefault="00164DD8" w:rsidP="00164DD8"/>
    <w:p w:rsidR="00164DD8" w:rsidRPr="00164DD8" w:rsidRDefault="00164DD8" w:rsidP="00164DD8"/>
    <w:p w:rsidR="00164DD8" w:rsidRPr="00164DD8" w:rsidRDefault="00164DD8" w:rsidP="00164DD8"/>
    <w:p w:rsidR="00164DD8" w:rsidRPr="00164DD8" w:rsidRDefault="00164DD8" w:rsidP="00164DD8"/>
    <w:p w:rsidR="00164DD8" w:rsidRPr="00164DD8" w:rsidRDefault="00164DD8" w:rsidP="00164DD8"/>
    <w:p w:rsidR="00164DD8" w:rsidRPr="00164DD8" w:rsidRDefault="00164DD8" w:rsidP="00164DD8"/>
    <w:p w:rsidR="00164DD8" w:rsidRPr="00164DD8" w:rsidRDefault="00164DD8" w:rsidP="00164DD8"/>
    <w:p w:rsidR="00164DD8" w:rsidRPr="00164DD8" w:rsidRDefault="00164DD8" w:rsidP="00164DD8"/>
    <w:p w:rsidR="00164DD8" w:rsidRPr="00164DD8" w:rsidRDefault="00164DD8" w:rsidP="00164DD8"/>
    <w:p w:rsidR="00164DD8" w:rsidRPr="00164DD8" w:rsidRDefault="00164DD8" w:rsidP="00164DD8"/>
    <w:p w:rsidR="00164DD8" w:rsidRPr="00164DD8" w:rsidRDefault="00164DD8" w:rsidP="00164DD8"/>
    <w:p w:rsidR="00164DD8" w:rsidRPr="00164DD8" w:rsidRDefault="00164DD8" w:rsidP="00164DD8"/>
    <w:p w:rsidR="00164DD8" w:rsidRPr="00164DD8" w:rsidRDefault="00164DD8" w:rsidP="00164DD8"/>
    <w:p w:rsidR="00164DD8" w:rsidRDefault="00164DD8" w:rsidP="00164DD8"/>
    <w:p w:rsidR="00A26ACA" w:rsidRPr="00164DD8" w:rsidRDefault="00164DD8" w:rsidP="00164DD8">
      <w:pPr>
        <w:tabs>
          <w:tab w:val="left" w:pos="1635"/>
        </w:tabs>
        <w:rPr>
          <w:rFonts w:ascii="SassoonPrimaryInfant" w:hAnsi="SassoonPrimaryInfant"/>
          <w:i/>
          <w:sz w:val="28"/>
        </w:rPr>
      </w:pPr>
      <w:r w:rsidRPr="00164DD8">
        <w:rPr>
          <w:rFonts w:ascii="SassoonPrimaryInfant" w:hAnsi="SassoonPrimaryInfant"/>
          <w:i/>
          <w:sz w:val="28"/>
        </w:rPr>
        <w:t>Can you look back to find the missing words?</w:t>
      </w:r>
    </w:p>
    <w:p w:rsidR="00164DD8" w:rsidRPr="00164DD8" w:rsidRDefault="00164DD8" w:rsidP="00164DD8">
      <w:pPr>
        <w:tabs>
          <w:tab w:val="left" w:pos="1635"/>
        </w:tabs>
        <w:rPr>
          <w:rFonts w:ascii="SassoonPrimaryInfant" w:hAnsi="SassoonPrimaryInfant"/>
          <w:sz w:val="28"/>
        </w:rPr>
      </w:pPr>
      <w:r w:rsidRPr="00164DD8">
        <w:rPr>
          <w:rFonts w:ascii="SassoonPrimaryInfant" w:hAnsi="SassoonPrimaryInfant"/>
          <w:sz w:val="28"/>
        </w:rPr>
        <w:t>You can visit c_______ factories.</w:t>
      </w:r>
    </w:p>
    <w:p w:rsidR="00164DD8" w:rsidRPr="00164DD8" w:rsidRDefault="00164DD8" w:rsidP="00164DD8">
      <w:pPr>
        <w:tabs>
          <w:tab w:val="left" w:pos="1635"/>
        </w:tabs>
        <w:rPr>
          <w:rFonts w:ascii="SassoonPrimaryInfant" w:hAnsi="SassoonPrimaryInfant"/>
          <w:sz w:val="28"/>
        </w:rPr>
      </w:pPr>
      <w:r w:rsidRPr="00164DD8">
        <w:rPr>
          <w:rFonts w:ascii="SassoonPrimaryInfant" w:hAnsi="SassoonPrimaryInfant"/>
          <w:sz w:val="28"/>
        </w:rPr>
        <w:t>You can see how chocolate is m_____.</w:t>
      </w:r>
    </w:p>
    <w:p w:rsidR="00164DD8" w:rsidRPr="00164DD8" w:rsidRDefault="00164DD8" w:rsidP="00164DD8">
      <w:pPr>
        <w:tabs>
          <w:tab w:val="left" w:pos="1635"/>
        </w:tabs>
        <w:rPr>
          <w:rFonts w:ascii="SassoonPrimaryInfant" w:hAnsi="SassoonPrimaryInfant"/>
          <w:sz w:val="28"/>
        </w:rPr>
      </w:pPr>
      <w:r w:rsidRPr="00164DD8">
        <w:rPr>
          <w:rFonts w:ascii="SassoonPrimaryInfant" w:hAnsi="SassoonPrimaryInfant"/>
          <w:sz w:val="28"/>
        </w:rPr>
        <w:t xml:space="preserve">You can even </w:t>
      </w:r>
      <w:proofErr w:type="spellStart"/>
      <w:r w:rsidRPr="00164DD8">
        <w:rPr>
          <w:rFonts w:ascii="SassoonPrimaryInfant" w:hAnsi="SassoonPrimaryInfant"/>
          <w:sz w:val="28"/>
        </w:rPr>
        <w:t>e</w:t>
      </w:r>
      <w:proofErr w:type="spellEnd"/>
      <w:r w:rsidRPr="00164DD8">
        <w:rPr>
          <w:rFonts w:ascii="SassoonPrimaryInfant" w:hAnsi="SassoonPrimaryInfant"/>
          <w:sz w:val="28"/>
        </w:rPr>
        <w:t>_____ the chocolate.</w:t>
      </w:r>
    </w:p>
    <w:p w:rsidR="00164DD8" w:rsidRPr="00164DD8" w:rsidRDefault="00164DD8" w:rsidP="00164DD8">
      <w:pPr>
        <w:tabs>
          <w:tab w:val="left" w:pos="1635"/>
        </w:tabs>
        <w:rPr>
          <w:rFonts w:ascii="SassoonPrimaryInfant" w:hAnsi="SassoonPrimaryInfant"/>
          <w:sz w:val="28"/>
        </w:rPr>
      </w:pPr>
      <w:r w:rsidRPr="00164DD8">
        <w:rPr>
          <w:rFonts w:ascii="SassoonPrimaryInfant" w:hAnsi="SassoonPrimaryInfant"/>
          <w:sz w:val="28"/>
        </w:rPr>
        <w:t>The recipes are s________!</w:t>
      </w:r>
    </w:p>
    <w:p w:rsidR="00164DD8" w:rsidRPr="00164DD8" w:rsidRDefault="00164DD8" w:rsidP="00164DD8">
      <w:pPr>
        <w:tabs>
          <w:tab w:val="left" w:pos="1635"/>
        </w:tabs>
        <w:rPr>
          <w:rFonts w:ascii="SassoonPrimaryInfant" w:hAnsi="SassoonPrimaryInfant"/>
          <w:sz w:val="28"/>
        </w:rPr>
      </w:pPr>
    </w:p>
    <w:p w:rsidR="00164DD8" w:rsidRPr="00164DD8" w:rsidRDefault="00164DD8" w:rsidP="00164DD8">
      <w:pPr>
        <w:tabs>
          <w:tab w:val="left" w:pos="1635"/>
        </w:tabs>
        <w:rPr>
          <w:rFonts w:ascii="SassoonPrimaryInfant" w:hAnsi="SassoonPrimaryInfant"/>
          <w:sz w:val="28"/>
        </w:rPr>
      </w:pPr>
      <w:r w:rsidRPr="00164DD8">
        <w:rPr>
          <w:rFonts w:ascii="SassoonPrimaryInfant" w:hAnsi="SassoonPrimaryInfant"/>
          <w:sz w:val="28"/>
        </w:rPr>
        <w:t>Now draw your favourite chocolate bar!</w:t>
      </w:r>
    </w:p>
    <w:p w:rsidR="00164DD8" w:rsidRPr="00164DD8" w:rsidRDefault="00164DD8" w:rsidP="00164DD8">
      <w:pPr>
        <w:tabs>
          <w:tab w:val="left" w:pos="1635"/>
        </w:tabs>
        <w:rPr>
          <w:rFonts w:ascii="SassoonPrimaryInfant" w:hAnsi="SassoonPrimaryInfant"/>
        </w:rPr>
      </w:pPr>
    </w:p>
    <w:sectPr w:rsidR="00164DD8" w:rsidRPr="00164DD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4DD8"/>
    <w:rsid w:val="00164DD8"/>
    <w:rsid w:val="007345DD"/>
    <w:rsid w:val="007606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321B3B"/>
  <w15:chartTrackingRefBased/>
  <w15:docId w15:val="{9E6CBEAC-EAD6-4A2E-A488-6E8B63B1B8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E81D03C1</Template>
  <TotalTime>4</TotalTime>
  <Pages>1</Pages>
  <Words>35</Words>
  <Characters>201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 FREEBURN</dc:creator>
  <cp:keywords/>
  <dc:description/>
  <cp:lastModifiedBy>P FREEBURN</cp:lastModifiedBy>
  <cp:revision>1</cp:revision>
  <dcterms:created xsi:type="dcterms:W3CDTF">2021-02-12T11:49:00Z</dcterms:created>
  <dcterms:modified xsi:type="dcterms:W3CDTF">2021-02-12T11:53:00Z</dcterms:modified>
</cp:coreProperties>
</file>