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EF" w:rsidRDefault="00AC416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F5DB7FB" wp14:editId="6967D9F8">
                <wp:simplePos x="0" y="0"/>
                <wp:positionH relativeFrom="column">
                  <wp:posOffset>114300</wp:posOffset>
                </wp:positionH>
                <wp:positionV relativeFrom="paragraph">
                  <wp:posOffset>6324600</wp:posOffset>
                </wp:positionV>
                <wp:extent cx="2108200" cy="1866900"/>
                <wp:effectExtent l="19050" t="19050" r="2540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1866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2B565A" id="Rectangle 6" o:spid="_x0000_s1026" style="position:absolute;margin-left:9pt;margin-top:498pt;width:166pt;height:14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" filled="f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9D0F8E2" wp14:editId="40E8ED3D">
                <wp:simplePos x="0" y="0"/>
                <wp:positionH relativeFrom="margin">
                  <wp:posOffset>3403600</wp:posOffset>
                </wp:positionH>
                <wp:positionV relativeFrom="paragraph">
                  <wp:posOffset>6451600</wp:posOffset>
                </wp:positionV>
                <wp:extent cx="1905000" cy="1765300"/>
                <wp:effectExtent l="19050" t="1905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A47B83" id="Oval 4" o:spid="_x0000_s1026" style="position:absolute;margin-left:268pt;margin-top:508pt;width:150pt;height:139pt;z-index:-251653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" filled="f" strokecolor="black [3213]" strokeweight="3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9D0F8E2" wp14:editId="40E8ED3D">
                <wp:simplePos x="0" y="0"/>
                <wp:positionH relativeFrom="margin">
                  <wp:posOffset>3251200</wp:posOffset>
                </wp:positionH>
                <wp:positionV relativeFrom="paragraph">
                  <wp:posOffset>3149600</wp:posOffset>
                </wp:positionV>
                <wp:extent cx="1905000" cy="1765300"/>
                <wp:effectExtent l="19050" t="1905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506337" id="Oval 5" o:spid="_x0000_s1026" style="position:absolute;margin-left:256pt;margin-top:248pt;width:150pt;height:139pt;z-index:-251651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" filled="f" strokecolor="black [3213]" strokeweight="3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2971800</wp:posOffset>
                </wp:positionV>
                <wp:extent cx="2286000" cy="2286000"/>
                <wp:effectExtent l="38100" t="57150" r="38100" b="1905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286000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FAD41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0;margin-top:234pt;width:180pt;height:180pt;z-index:-2516551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3035300</wp:posOffset>
                </wp:positionH>
                <wp:positionV relativeFrom="paragraph">
                  <wp:posOffset>152400</wp:posOffset>
                </wp:positionV>
                <wp:extent cx="2108200" cy="1866900"/>
                <wp:effectExtent l="19050" t="1905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200" cy="1866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A064DF" id="Rectangle 2" o:spid="_x0000_s1026" style="position:absolute;margin-left:239pt;margin-top:12pt;width:166pt;height:14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" filled="f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76200</wp:posOffset>
                </wp:positionV>
                <wp:extent cx="1905000" cy="1765300"/>
                <wp:effectExtent l="19050" t="19050" r="1905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653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F5BF13" id="Oval 1" o:spid="_x0000_s1026" style="position:absolute;margin-left:0;margin-top:6pt;width:150pt;height:139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" filled="f" strokecolor="black [3213]" strokeweight="3pt">
                <v:stroke joinstyle="miter"/>
                <w10:wrap anchorx="margin"/>
              </v:oval>
            </w:pict>
          </mc:Fallback>
        </mc:AlternateContent>
      </w:r>
    </w:p>
    <w:sectPr w:rsidR="006C4F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65"/>
    <w:rsid w:val="00142CC0"/>
    <w:rsid w:val="00743E3B"/>
    <w:rsid w:val="00AC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1CBF1E-EDBB-4FC4-A0A3-8EFB6837D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F86684CA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GRAHAM</dc:creator>
  <cp:keywords/>
  <dc:description/>
  <cp:lastModifiedBy>G GRAHAM</cp:lastModifiedBy>
  <cp:revision>1</cp:revision>
  <dcterms:created xsi:type="dcterms:W3CDTF">2021-01-07T15:04:00Z</dcterms:created>
  <dcterms:modified xsi:type="dcterms:W3CDTF">2021-01-07T15:08:00Z</dcterms:modified>
</cp:coreProperties>
</file>