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EF" w:rsidRDefault="008618C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3030855</wp:posOffset>
                </wp:positionH>
                <wp:positionV relativeFrom="paragraph">
                  <wp:posOffset>-139700</wp:posOffset>
                </wp:positionV>
                <wp:extent cx="2286000" cy="2286000"/>
                <wp:effectExtent l="38100" t="57150" r="38100" b="1905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286000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D8A08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238.65pt;margin-top:-11pt;width:180pt;height:180pt;z-index:-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3175000</wp:posOffset>
                </wp:positionV>
                <wp:extent cx="2108200" cy="1866900"/>
                <wp:effectExtent l="19050" t="1905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1866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4CE65" id="Rectangle 2" o:spid="_x0000_s1026" style="position:absolute;margin-left:0;margin-top:250pt;width:166pt;height:147pt;z-index:-2516561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" filled="f" strokecolor="black [3213]" strokeweight="3pt">
                <w10:wrap anchorx="margin"/>
              </v:rect>
            </w:pict>
          </mc:Fallback>
        </mc:AlternateContent>
      </w:r>
      <w:r w:rsidR="00AC41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F5DB7FB" wp14:editId="6967D9F8">
                <wp:simplePos x="0" y="0"/>
                <wp:positionH relativeFrom="column">
                  <wp:posOffset>114300</wp:posOffset>
                </wp:positionH>
                <wp:positionV relativeFrom="paragraph">
                  <wp:posOffset>6324600</wp:posOffset>
                </wp:positionV>
                <wp:extent cx="2108200" cy="1866900"/>
                <wp:effectExtent l="19050" t="19050" r="2540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1866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F112F6" id="Rectangle 6" o:spid="_x0000_s1026" style="position:absolute;margin-left:9pt;margin-top:498pt;width:166pt;height:14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" filled="f" strokecolor="black [3213]" strokeweight="3pt"/>
            </w:pict>
          </mc:Fallback>
        </mc:AlternateContent>
      </w:r>
      <w:r w:rsidR="00AC41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9D0F8E2" wp14:editId="40E8ED3D">
                <wp:simplePos x="0" y="0"/>
                <wp:positionH relativeFrom="margin">
                  <wp:posOffset>3403600</wp:posOffset>
                </wp:positionH>
                <wp:positionV relativeFrom="paragraph">
                  <wp:posOffset>6451600</wp:posOffset>
                </wp:positionV>
                <wp:extent cx="1905000" cy="1765300"/>
                <wp:effectExtent l="19050" t="1905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05520E" id="Oval 4" o:spid="_x0000_s1026" style="position:absolute;margin-left:268pt;margin-top:508pt;width:150pt;height:139pt;z-index:-251653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" filled="f" strokecolor="black [3213]" strokeweight="3pt">
                <v:stroke joinstyle="miter"/>
                <w10:wrap anchorx="margin"/>
              </v:oval>
            </w:pict>
          </mc:Fallback>
        </mc:AlternateContent>
      </w:r>
      <w:r w:rsidR="00AC41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9D0F8E2" wp14:editId="40E8ED3D">
                <wp:simplePos x="0" y="0"/>
                <wp:positionH relativeFrom="margin">
                  <wp:posOffset>3251200</wp:posOffset>
                </wp:positionH>
                <wp:positionV relativeFrom="paragraph">
                  <wp:posOffset>3149600</wp:posOffset>
                </wp:positionV>
                <wp:extent cx="1905000" cy="1765300"/>
                <wp:effectExtent l="19050" t="1905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13A940" id="Oval 5" o:spid="_x0000_s1026" style="position:absolute;margin-left:256pt;margin-top:248pt;width:150pt;height:139pt;z-index:-251651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" filled="f" strokecolor="black [3213]" strokeweight="3pt">
                <v:stroke joinstyle="miter"/>
                <w10:wrap anchorx="margin"/>
              </v:oval>
            </w:pict>
          </mc:Fallback>
        </mc:AlternateContent>
      </w:r>
      <w:r w:rsidR="00AC41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76200</wp:posOffset>
                </wp:positionV>
                <wp:extent cx="1905000" cy="1765300"/>
                <wp:effectExtent l="19050" t="19050" r="1905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FD98ED" id="Oval 1" o:spid="_x0000_s1026" style="position:absolute;margin-left:0;margin-top:6pt;width:150pt;height:139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" filled="f" strokecolor="black [3213]" strokeweight="3pt">
                <v:stroke joinstyle="miter"/>
                <w10:wrap anchorx="margin"/>
              </v:oval>
            </w:pict>
          </mc:Fallback>
        </mc:AlternateContent>
      </w:r>
    </w:p>
    <w:sectPr w:rsidR="006C4F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65"/>
    <w:rsid w:val="00142CC0"/>
    <w:rsid w:val="00743E3B"/>
    <w:rsid w:val="008618CF"/>
    <w:rsid w:val="00AC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1CBF1E-EDBB-4FC4-A0A3-8EFB6837D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F86684CA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GRAHAM</dc:creator>
  <cp:keywords/>
  <dc:description/>
  <cp:lastModifiedBy>G GRAHAM</cp:lastModifiedBy>
  <cp:revision>2</cp:revision>
  <dcterms:created xsi:type="dcterms:W3CDTF">2021-01-07T15:09:00Z</dcterms:created>
  <dcterms:modified xsi:type="dcterms:W3CDTF">2021-01-07T15:09:00Z</dcterms:modified>
</cp:coreProperties>
</file>