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BD2" w:rsidRDefault="002F1BD2" w:rsidP="002F1BD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>Match each word to the correct meaning.</w:t>
      </w:r>
    </w:p>
    <w:p w:rsidR="00CD4506" w:rsidRDefault="002F1BD2" w:rsidP="002F1BD2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t xml:space="preserve"> Draw a picture for each.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838"/>
        <w:gridCol w:w="7513"/>
      </w:tblGrid>
      <w:tr w:rsidR="00295779" w:rsidTr="00295779">
        <w:tc>
          <w:tcPr>
            <w:tcW w:w="1838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sock</w:t>
            </w:r>
          </w:p>
          <w:p w:rsidR="00295779" w:rsidRPr="002F1BD2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Pr="002F1BD2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You can fly this in the air on a windy day.</w:t>
            </w:r>
          </w:p>
        </w:tc>
      </w:tr>
      <w:tr w:rsidR="00295779" w:rsidTr="00295779">
        <w:tc>
          <w:tcPr>
            <w:tcW w:w="1838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neck</w:t>
            </w:r>
          </w:p>
          <w:p w:rsidR="00295779" w:rsidRPr="002F1BD2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Pr="002F1BD2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You use this to open a lock.</w:t>
            </w:r>
          </w:p>
        </w:tc>
      </w:tr>
      <w:tr w:rsidR="00295779" w:rsidTr="00295779">
        <w:tc>
          <w:tcPr>
            <w:tcW w:w="1838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king</w:t>
            </w:r>
          </w:p>
          <w:p w:rsidR="00295779" w:rsidRPr="002F1BD2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Pr="002F1BD2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You wear this on your foot.</w:t>
            </w:r>
          </w:p>
        </w:tc>
      </w:tr>
      <w:tr w:rsidR="00295779" w:rsidTr="00295779">
        <w:tc>
          <w:tcPr>
            <w:tcW w:w="1838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key</w:t>
            </w:r>
          </w:p>
          <w:p w:rsidR="00295779" w:rsidRPr="002F1BD2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Pr="002F1BD2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This is joins your head to your body.</w:t>
            </w:r>
          </w:p>
        </w:tc>
      </w:tr>
      <w:tr w:rsidR="00295779" w:rsidTr="00295779">
        <w:tc>
          <w:tcPr>
            <w:tcW w:w="1838" w:type="dxa"/>
          </w:tcPr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cold</w:t>
            </w:r>
          </w:p>
          <w:p w:rsidR="00295779" w:rsidRPr="002F1BD2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Pr="002F1BD2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A man who wears a crown and rules a country.</w:t>
            </w:r>
          </w:p>
        </w:tc>
      </w:tr>
      <w:tr w:rsidR="00295779" w:rsidTr="00295779">
        <w:tc>
          <w:tcPr>
            <w:tcW w:w="1838" w:type="dxa"/>
          </w:tcPr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kite</w:t>
            </w: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95779">
            <w:pPr>
              <w:rPr>
                <w:rFonts w:ascii="SassoonPrimaryInfant" w:hAnsi="SassoonPrimaryInfant"/>
                <w:b/>
                <w:sz w:val="32"/>
                <w:szCs w:val="32"/>
              </w:rPr>
            </w:pPr>
          </w:p>
        </w:tc>
        <w:tc>
          <w:tcPr>
            <w:tcW w:w="7513" w:type="dxa"/>
          </w:tcPr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</w:p>
          <w:p w:rsidR="00295779" w:rsidRDefault="00295779" w:rsidP="002F1BD2">
            <w:pPr>
              <w:jc w:val="center"/>
              <w:rPr>
                <w:rFonts w:ascii="SassoonPrimaryInfant" w:hAnsi="SassoonPrimaryInfant"/>
                <w:b/>
                <w:sz w:val="32"/>
                <w:szCs w:val="32"/>
              </w:rPr>
            </w:pPr>
            <w:r>
              <w:rPr>
                <w:rFonts w:ascii="SassoonPrimaryInfant" w:hAnsi="SassoonPrimaryInfant"/>
                <w:b/>
                <w:sz w:val="32"/>
                <w:szCs w:val="32"/>
              </w:rPr>
              <w:t>The opposite of warm. The weather is like this in winter.</w:t>
            </w:r>
            <w:bookmarkStart w:id="0" w:name="_GoBack"/>
            <w:bookmarkEnd w:id="0"/>
          </w:p>
        </w:tc>
      </w:tr>
    </w:tbl>
    <w:p w:rsidR="002F1BD2" w:rsidRPr="002F1BD2" w:rsidRDefault="002F1BD2" w:rsidP="002F1BD2">
      <w:pPr>
        <w:rPr>
          <w:rFonts w:ascii="SassoonPrimaryInfant" w:hAnsi="SassoonPrimaryInfant"/>
          <w:b/>
          <w:sz w:val="28"/>
          <w:szCs w:val="28"/>
        </w:rPr>
      </w:pPr>
    </w:p>
    <w:sectPr w:rsidR="002F1BD2" w:rsidRPr="002F1BD2" w:rsidSect="002F1B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BD2"/>
    <w:rsid w:val="00027322"/>
    <w:rsid w:val="00145F88"/>
    <w:rsid w:val="00295779"/>
    <w:rsid w:val="002F1BD2"/>
    <w:rsid w:val="009F280D"/>
    <w:rsid w:val="00B92ECC"/>
    <w:rsid w:val="00E73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3876CF"/>
  <w15:chartTrackingRefBased/>
  <w15:docId w15:val="{8F8F93D6-A96D-428E-B237-1E5AD19DE6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1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F7917A-688A-4027-93F7-9B1B21653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B868CD37</Template>
  <TotalTime>0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GRAHAM</dc:creator>
  <cp:keywords/>
  <dc:description/>
  <cp:lastModifiedBy>GILLIAN GRAHAM</cp:lastModifiedBy>
  <cp:revision>2</cp:revision>
  <dcterms:created xsi:type="dcterms:W3CDTF">2019-05-16T15:08:00Z</dcterms:created>
  <dcterms:modified xsi:type="dcterms:W3CDTF">2019-05-16T15:08:00Z</dcterms:modified>
</cp:coreProperties>
</file>