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96E" w:rsidRDefault="002C0CF7">
      <w:pPr>
        <w:rPr>
          <w:sz w:val="2"/>
          <w:szCs w:val="2"/>
        </w:rPr>
        <w:sectPr w:rsidR="0074596E">
          <w:headerReference w:type="default" r:id="rId6"/>
          <w:type w:val="continuous"/>
          <w:pgSz w:w="11910" w:h="16840"/>
          <w:pgMar w:top="500" w:right="440" w:bottom="280" w:left="440" w:header="720" w:footer="720" w:gutter="0"/>
          <w:cols w:space="72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4792345</wp:posOffset>
                </wp:positionH>
                <wp:positionV relativeFrom="paragraph">
                  <wp:posOffset>7877810</wp:posOffset>
                </wp:positionV>
                <wp:extent cx="1158875" cy="1158875"/>
                <wp:effectExtent l="0" t="0" r="0" b="0"/>
                <wp:wrapNone/>
                <wp:docPr id="14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1158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93BDF6" id="Oval 15" o:spid="_x0000_s1026" style="position:absolute;margin-left:377.35pt;margin-top:620.3pt;width:91.25pt;height:9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5431155</wp:posOffset>
                </wp:positionH>
                <wp:positionV relativeFrom="paragraph">
                  <wp:posOffset>3495675</wp:posOffset>
                </wp:positionV>
                <wp:extent cx="1158875" cy="1158875"/>
                <wp:effectExtent l="0" t="0" r="0" b="0"/>
                <wp:wrapNone/>
                <wp:docPr id="12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1158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FD0A03" id="Oval 14" o:spid="_x0000_s1026" style="position:absolute;margin-left:427.65pt;margin-top:275.25pt;width:91.2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1877060</wp:posOffset>
                </wp:positionH>
                <wp:positionV relativeFrom="paragraph">
                  <wp:posOffset>3495675</wp:posOffset>
                </wp:positionV>
                <wp:extent cx="1158875" cy="1158875"/>
                <wp:effectExtent l="0" t="0" r="0" b="0"/>
                <wp:wrapNone/>
                <wp:docPr id="10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1158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6107F9" id="Oval 13" o:spid="_x0000_s1026" style="position:absolute;margin-left:147.8pt;margin-top:275.25pt;width:91.25pt;height:9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1877060</wp:posOffset>
                </wp:positionH>
                <wp:positionV relativeFrom="paragraph">
                  <wp:posOffset>7877810</wp:posOffset>
                </wp:positionV>
                <wp:extent cx="1158875" cy="1158875"/>
                <wp:effectExtent l="0" t="0" r="0" b="0"/>
                <wp:wrapNone/>
                <wp:docPr id="8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8875" cy="1158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65D9C3" id="Oval 12" o:spid="_x0000_s1026" style="position:absolute;margin-left:147.8pt;margin-top:620.3pt;width:91.25pt;height:9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"/>
            </w:pict>
          </mc:Fallback>
        </mc:AlternateContent>
      </w:r>
      <w:r w:rsidR="00495E90">
        <w:rPr>
          <w:noProof/>
          <w:lang w:bidi="ar-SA"/>
        </w:rPr>
        <w:drawing>
          <wp:anchor distT="0" distB="0" distL="0" distR="0" simplePos="0" relativeHeight="251637760" behindDoc="1" locked="0" layoutInCell="1" allowOverlap="1" wp14:anchorId="289FF75A" wp14:editId="1BE0F43D">
            <wp:simplePos x="0" y="0"/>
            <wp:positionH relativeFrom="page">
              <wp:posOffset>5673009</wp:posOffset>
            </wp:positionH>
            <wp:positionV relativeFrom="page">
              <wp:posOffset>5967007</wp:posOffset>
            </wp:positionV>
            <wp:extent cx="527635" cy="52648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38784" behindDoc="1" locked="0" layoutInCell="1" allowOverlap="1" wp14:anchorId="20069903" wp14:editId="3828BB31">
            <wp:simplePos x="0" y="0"/>
            <wp:positionH relativeFrom="page">
              <wp:posOffset>2141410</wp:posOffset>
            </wp:positionH>
            <wp:positionV relativeFrom="page">
              <wp:posOffset>5967007</wp:posOffset>
            </wp:positionV>
            <wp:extent cx="527631" cy="526489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39808" behindDoc="1" locked="0" layoutInCell="1" allowOverlap="1" wp14:anchorId="0DA21BFF" wp14:editId="1F18CD45">
            <wp:simplePos x="0" y="0"/>
            <wp:positionH relativeFrom="page">
              <wp:posOffset>5724464</wp:posOffset>
            </wp:positionH>
            <wp:positionV relativeFrom="page">
              <wp:posOffset>1571628</wp:posOffset>
            </wp:positionV>
            <wp:extent cx="527630" cy="52650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0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0832" behindDoc="1" locked="0" layoutInCell="1" allowOverlap="1" wp14:anchorId="15879C6C" wp14:editId="0E88923C">
            <wp:simplePos x="0" y="0"/>
            <wp:positionH relativeFrom="page">
              <wp:posOffset>2141410</wp:posOffset>
            </wp:positionH>
            <wp:positionV relativeFrom="page">
              <wp:posOffset>1698003</wp:posOffset>
            </wp:positionV>
            <wp:extent cx="527631" cy="526490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1856" behindDoc="1" locked="0" layoutInCell="1" allowOverlap="1" wp14:anchorId="285EC7B6" wp14:editId="572068A2">
            <wp:simplePos x="0" y="0"/>
            <wp:positionH relativeFrom="page">
              <wp:posOffset>5673009</wp:posOffset>
            </wp:positionH>
            <wp:positionV relativeFrom="page">
              <wp:posOffset>6582202</wp:posOffset>
            </wp:positionV>
            <wp:extent cx="527635" cy="526495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2880" behindDoc="1" locked="0" layoutInCell="1" allowOverlap="1" wp14:anchorId="115AEEB0" wp14:editId="688395A0">
            <wp:simplePos x="0" y="0"/>
            <wp:positionH relativeFrom="page">
              <wp:posOffset>2141410</wp:posOffset>
            </wp:positionH>
            <wp:positionV relativeFrom="page">
              <wp:posOffset>6582202</wp:posOffset>
            </wp:positionV>
            <wp:extent cx="527631" cy="526495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3904" behindDoc="1" locked="0" layoutInCell="1" allowOverlap="1" wp14:anchorId="1B10041A" wp14:editId="507A1F47">
            <wp:simplePos x="0" y="0"/>
            <wp:positionH relativeFrom="page">
              <wp:posOffset>5724464</wp:posOffset>
            </wp:positionH>
            <wp:positionV relativeFrom="page">
              <wp:posOffset>2186825</wp:posOffset>
            </wp:positionV>
            <wp:extent cx="527630" cy="526503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0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4928" behindDoc="1" locked="0" layoutInCell="1" allowOverlap="1" wp14:anchorId="780ECBB8" wp14:editId="6AAA4562">
            <wp:simplePos x="0" y="0"/>
            <wp:positionH relativeFrom="page">
              <wp:posOffset>2141410</wp:posOffset>
            </wp:positionH>
            <wp:positionV relativeFrom="page">
              <wp:posOffset>2313198</wp:posOffset>
            </wp:positionV>
            <wp:extent cx="527631" cy="526496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5952" behindDoc="1" locked="0" layoutInCell="1" allowOverlap="1" wp14:anchorId="21349E0A" wp14:editId="7A9FAC83">
            <wp:simplePos x="0" y="0"/>
            <wp:positionH relativeFrom="page">
              <wp:posOffset>5673009</wp:posOffset>
            </wp:positionH>
            <wp:positionV relativeFrom="page">
              <wp:posOffset>7197398</wp:posOffset>
            </wp:positionV>
            <wp:extent cx="527635" cy="526500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6976" behindDoc="1" locked="0" layoutInCell="1" allowOverlap="1" wp14:anchorId="5AAA1759" wp14:editId="4A4E919D">
            <wp:simplePos x="0" y="0"/>
            <wp:positionH relativeFrom="page">
              <wp:posOffset>2141410</wp:posOffset>
            </wp:positionH>
            <wp:positionV relativeFrom="page">
              <wp:posOffset>7197398</wp:posOffset>
            </wp:positionV>
            <wp:extent cx="527631" cy="526500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8000" behindDoc="1" locked="0" layoutInCell="1" allowOverlap="1" wp14:anchorId="43351D89" wp14:editId="67BAE104">
            <wp:simplePos x="0" y="0"/>
            <wp:positionH relativeFrom="page">
              <wp:posOffset>5724464</wp:posOffset>
            </wp:positionH>
            <wp:positionV relativeFrom="page">
              <wp:posOffset>2802018</wp:posOffset>
            </wp:positionV>
            <wp:extent cx="527630" cy="526498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0" cy="526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49024" behindDoc="1" locked="0" layoutInCell="1" allowOverlap="1" wp14:anchorId="075744E7" wp14:editId="39FAFB5B">
            <wp:simplePos x="0" y="0"/>
            <wp:positionH relativeFrom="page">
              <wp:posOffset>2141410</wp:posOffset>
            </wp:positionH>
            <wp:positionV relativeFrom="page">
              <wp:posOffset>2928394</wp:posOffset>
            </wp:positionV>
            <wp:extent cx="527631" cy="526501"/>
            <wp:effectExtent l="0" t="0" r="0" b="0"/>
            <wp:wrapNone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0048" behindDoc="1" locked="0" layoutInCell="1" allowOverlap="1" wp14:anchorId="6C8996B1" wp14:editId="7566ECD3">
            <wp:simplePos x="0" y="0"/>
            <wp:positionH relativeFrom="page">
              <wp:posOffset>5673009</wp:posOffset>
            </wp:positionH>
            <wp:positionV relativeFrom="page">
              <wp:posOffset>7812594</wp:posOffset>
            </wp:positionV>
            <wp:extent cx="527635" cy="526492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1072" behindDoc="1" locked="0" layoutInCell="1" allowOverlap="1" wp14:anchorId="0898437B" wp14:editId="54617DA7">
            <wp:simplePos x="0" y="0"/>
            <wp:positionH relativeFrom="page">
              <wp:posOffset>2141410</wp:posOffset>
            </wp:positionH>
            <wp:positionV relativeFrom="page">
              <wp:posOffset>7860347</wp:posOffset>
            </wp:positionV>
            <wp:extent cx="527631" cy="526503"/>
            <wp:effectExtent l="0" t="0" r="0" b="0"/>
            <wp:wrapNone/>
            <wp:docPr id="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2096" behindDoc="1" locked="0" layoutInCell="1" allowOverlap="1" wp14:anchorId="3B1E63CF" wp14:editId="17E7C482">
            <wp:simplePos x="0" y="0"/>
            <wp:positionH relativeFrom="page">
              <wp:posOffset>6303556</wp:posOffset>
            </wp:positionH>
            <wp:positionV relativeFrom="page">
              <wp:posOffset>9122574</wp:posOffset>
            </wp:positionV>
            <wp:extent cx="527635" cy="526503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3120" behindDoc="1" locked="0" layoutInCell="1" allowOverlap="1" wp14:anchorId="316A6D91" wp14:editId="5AFA324F">
            <wp:simplePos x="0" y="0"/>
            <wp:positionH relativeFrom="page">
              <wp:posOffset>6303556</wp:posOffset>
            </wp:positionH>
            <wp:positionV relativeFrom="page">
              <wp:posOffset>5967007</wp:posOffset>
            </wp:positionV>
            <wp:extent cx="527635" cy="526489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4144" behindDoc="1" locked="0" layoutInCell="1" allowOverlap="1" wp14:anchorId="4B68EA59" wp14:editId="12F33685">
            <wp:simplePos x="0" y="0"/>
            <wp:positionH relativeFrom="page">
              <wp:posOffset>2771954</wp:posOffset>
            </wp:positionH>
            <wp:positionV relativeFrom="page">
              <wp:posOffset>5967007</wp:posOffset>
            </wp:positionV>
            <wp:extent cx="527632" cy="526489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5168" behindDoc="1" locked="0" layoutInCell="1" allowOverlap="1" wp14:anchorId="177F4C28" wp14:editId="09996B15">
            <wp:simplePos x="0" y="0"/>
            <wp:positionH relativeFrom="page">
              <wp:posOffset>6355016</wp:posOffset>
            </wp:positionH>
            <wp:positionV relativeFrom="page">
              <wp:posOffset>1571628</wp:posOffset>
            </wp:positionV>
            <wp:extent cx="527631" cy="526500"/>
            <wp:effectExtent l="0" t="0" r="0" b="0"/>
            <wp:wrapNone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6192" behindDoc="1" locked="0" layoutInCell="1" allowOverlap="1" wp14:anchorId="5DADC238" wp14:editId="6E00C405">
            <wp:simplePos x="0" y="0"/>
            <wp:positionH relativeFrom="page">
              <wp:posOffset>2771954</wp:posOffset>
            </wp:positionH>
            <wp:positionV relativeFrom="page">
              <wp:posOffset>1698003</wp:posOffset>
            </wp:positionV>
            <wp:extent cx="527632" cy="526490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7216" behindDoc="1" locked="0" layoutInCell="1" allowOverlap="1" wp14:anchorId="2E6CE050" wp14:editId="21E63781">
            <wp:simplePos x="0" y="0"/>
            <wp:positionH relativeFrom="page">
              <wp:posOffset>6303556</wp:posOffset>
            </wp:positionH>
            <wp:positionV relativeFrom="page">
              <wp:posOffset>6598120</wp:posOffset>
            </wp:positionV>
            <wp:extent cx="527635" cy="526503"/>
            <wp:effectExtent l="0" t="0" r="0" b="0"/>
            <wp:wrapNone/>
            <wp:docPr id="3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8240" behindDoc="1" locked="0" layoutInCell="1" allowOverlap="1" wp14:anchorId="17EC0C8F" wp14:editId="55AA825F">
            <wp:simplePos x="0" y="0"/>
            <wp:positionH relativeFrom="page">
              <wp:posOffset>2771954</wp:posOffset>
            </wp:positionH>
            <wp:positionV relativeFrom="page">
              <wp:posOffset>6598120</wp:posOffset>
            </wp:positionV>
            <wp:extent cx="527632" cy="526503"/>
            <wp:effectExtent l="0" t="0" r="0" b="0"/>
            <wp:wrapNone/>
            <wp:docPr id="4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59264" behindDoc="1" locked="0" layoutInCell="1" allowOverlap="1" wp14:anchorId="095847BD" wp14:editId="1AC4CD3E">
            <wp:simplePos x="0" y="0"/>
            <wp:positionH relativeFrom="page">
              <wp:posOffset>6355016</wp:posOffset>
            </wp:positionH>
            <wp:positionV relativeFrom="page">
              <wp:posOffset>2202739</wp:posOffset>
            </wp:positionV>
            <wp:extent cx="527631" cy="526490"/>
            <wp:effectExtent l="0" t="0" r="0" b="0"/>
            <wp:wrapNone/>
            <wp:docPr id="4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0288" behindDoc="1" locked="0" layoutInCell="1" allowOverlap="1" wp14:anchorId="0B02841D" wp14:editId="7A931609">
            <wp:simplePos x="0" y="0"/>
            <wp:positionH relativeFrom="page">
              <wp:posOffset>2771954</wp:posOffset>
            </wp:positionH>
            <wp:positionV relativeFrom="page">
              <wp:posOffset>2329116</wp:posOffset>
            </wp:positionV>
            <wp:extent cx="527632" cy="526503"/>
            <wp:effectExtent l="0" t="0" r="0" b="0"/>
            <wp:wrapNone/>
            <wp:docPr id="4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1312" behindDoc="1" locked="0" layoutInCell="1" allowOverlap="1" wp14:anchorId="77C15EBD" wp14:editId="505C6215">
            <wp:simplePos x="0" y="0"/>
            <wp:positionH relativeFrom="page">
              <wp:posOffset>6303556</wp:posOffset>
            </wp:positionH>
            <wp:positionV relativeFrom="page">
              <wp:posOffset>7229233</wp:posOffset>
            </wp:positionV>
            <wp:extent cx="527635" cy="526491"/>
            <wp:effectExtent l="0" t="0" r="0" b="0"/>
            <wp:wrapNone/>
            <wp:docPr id="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2336" behindDoc="1" locked="0" layoutInCell="1" allowOverlap="1" wp14:anchorId="032BAF5A" wp14:editId="3DF2BC81">
            <wp:simplePos x="0" y="0"/>
            <wp:positionH relativeFrom="page">
              <wp:posOffset>2771954</wp:posOffset>
            </wp:positionH>
            <wp:positionV relativeFrom="page">
              <wp:posOffset>7229233</wp:posOffset>
            </wp:positionV>
            <wp:extent cx="527632" cy="526491"/>
            <wp:effectExtent l="0" t="0" r="0" b="0"/>
            <wp:wrapNone/>
            <wp:docPr id="4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3360" behindDoc="1" locked="0" layoutInCell="1" allowOverlap="1" wp14:anchorId="24366C2C" wp14:editId="56E08D27">
            <wp:simplePos x="0" y="0"/>
            <wp:positionH relativeFrom="page">
              <wp:posOffset>6355016</wp:posOffset>
            </wp:positionH>
            <wp:positionV relativeFrom="page">
              <wp:posOffset>2833853</wp:posOffset>
            </wp:positionV>
            <wp:extent cx="527631" cy="526503"/>
            <wp:effectExtent l="0" t="0" r="0" b="0"/>
            <wp:wrapNone/>
            <wp:docPr id="5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4384" behindDoc="1" locked="0" layoutInCell="1" allowOverlap="1" wp14:anchorId="7F9401B5" wp14:editId="6C127636">
            <wp:simplePos x="0" y="0"/>
            <wp:positionH relativeFrom="page">
              <wp:posOffset>6303556</wp:posOffset>
            </wp:positionH>
            <wp:positionV relativeFrom="page">
              <wp:posOffset>7860347</wp:posOffset>
            </wp:positionV>
            <wp:extent cx="527635" cy="526503"/>
            <wp:effectExtent l="0" t="0" r="0" b="0"/>
            <wp:wrapNone/>
            <wp:docPr id="5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5408" behindDoc="1" locked="0" layoutInCell="1" allowOverlap="1" wp14:anchorId="1B4DE064" wp14:editId="15A63007">
            <wp:simplePos x="0" y="0"/>
            <wp:positionH relativeFrom="page">
              <wp:posOffset>2771954</wp:posOffset>
            </wp:positionH>
            <wp:positionV relativeFrom="page">
              <wp:posOffset>7860347</wp:posOffset>
            </wp:positionV>
            <wp:extent cx="527632" cy="526503"/>
            <wp:effectExtent l="0" t="0" r="0" b="0"/>
            <wp:wrapNone/>
            <wp:docPr id="5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6432" behindDoc="1" locked="0" layoutInCell="1" allowOverlap="1" wp14:anchorId="238D2BE6" wp14:editId="79D9E899">
            <wp:simplePos x="0" y="0"/>
            <wp:positionH relativeFrom="page">
              <wp:posOffset>6303556</wp:posOffset>
            </wp:positionH>
            <wp:positionV relativeFrom="page">
              <wp:posOffset>8491458</wp:posOffset>
            </wp:positionV>
            <wp:extent cx="527635" cy="526494"/>
            <wp:effectExtent l="0" t="0" r="0" b="0"/>
            <wp:wrapNone/>
            <wp:docPr id="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7456" behindDoc="1" locked="0" layoutInCell="1" allowOverlap="1" wp14:anchorId="37BD31D0" wp14:editId="702CD8B1">
            <wp:simplePos x="0" y="0"/>
            <wp:positionH relativeFrom="page">
              <wp:posOffset>584771</wp:posOffset>
            </wp:positionH>
            <wp:positionV relativeFrom="page">
              <wp:posOffset>1698003</wp:posOffset>
            </wp:positionV>
            <wp:extent cx="1478584" cy="3583514"/>
            <wp:effectExtent l="0" t="0" r="0" b="0"/>
            <wp:wrapNone/>
            <wp:docPr id="5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4" cy="3583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8480" behindDoc="1" locked="0" layoutInCell="1" allowOverlap="1" wp14:anchorId="1286F6E9" wp14:editId="5EBB0004">
            <wp:simplePos x="0" y="0"/>
            <wp:positionH relativeFrom="page">
              <wp:posOffset>4138966</wp:posOffset>
            </wp:positionH>
            <wp:positionV relativeFrom="page">
              <wp:posOffset>1581227</wp:posOffset>
            </wp:positionV>
            <wp:extent cx="1407830" cy="3817065"/>
            <wp:effectExtent l="0" t="0" r="0" b="0"/>
            <wp:wrapNone/>
            <wp:docPr id="6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830" cy="381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584771</wp:posOffset>
            </wp:positionH>
            <wp:positionV relativeFrom="page">
              <wp:posOffset>5832005</wp:posOffset>
            </wp:positionV>
            <wp:extent cx="1478584" cy="3817063"/>
            <wp:effectExtent l="0" t="0" r="0" b="0"/>
            <wp:wrapNone/>
            <wp:docPr id="6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4" cy="3817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5E90">
        <w:rPr>
          <w:noProof/>
          <w:lang w:bidi="ar-SA"/>
        </w:rP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4103589</wp:posOffset>
            </wp:positionH>
            <wp:positionV relativeFrom="page">
              <wp:posOffset>5832005</wp:posOffset>
            </wp:positionV>
            <wp:extent cx="1478581" cy="3817063"/>
            <wp:effectExtent l="0" t="0" r="0" b="0"/>
            <wp:wrapNone/>
            <wp:docPr id="6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1" cy="3817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08736" behindDoc="1" locked="0" layoutInCell="1" allowOverlap="1">
                <wp:simplePos x="0" y="0"/>
                <wp:positionH relativeFrom="page">
                  <wp:posOffset>353695</wp:posOffset>
                </wp:positionH>
                <wp:positionV relativeFrom="page">
                  <wp:posOffset>335280</wp:posOffset>
                </wp:positionV>
                <wp:extent cx="6853555" cy="1084580"/>
                <wp:effectExtent l="0" t="0" r="0" b="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3555" cy="1084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596E" w:rsidRDefault="00495E90">
                            <w:pPr>
                              <w:spacing w:before="20"/>
                              <w:ind w:left="138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7FC349"/>
                                <w:sz w:val="66"/>
                              </w:rPr>
                              <w:t>How Much Do the Ice Creams Cost?</w:t>
                            </w:r>
                          </w:p>
                          <w:p w:rsidR="0074596E" w:rsidRDefault="00495E90">
                            <w:pPr>
                              <w:pStyle w:val="BodyText"/>
                              <w:spacing w:line="261" w:lineRule="auto"/>
                            </w:pPr>
                            <w:r>
                              <w:rPr>
                                <w:color w:val="292526"/>
                              </w:rPr>
                              <w:t>How much does each ice cream cost? Look at the coins and write the total amount in the circle.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7.85pt;margin-top:26.4pt;width:539.65pt;height:85.4pt;z-index:-25180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" filled="f" stroked="f">
                <v:textbox inset="0,0,0,0">
                  <w:txbxContent>
                    <w:p w:rsidR="0074596E" w:rsidRDefault="00495E90">
                      <w:pPr>
                        <w:spacing w:before="20"/>
                        <w:ind w:left="138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7FC349"/>
                          <w:sz w:val="66"/>
                        </w:rPr>
                        <w:t>How Much Do the Ice Creams Cost?</w:t>
                      </w:r>
                    </w:p>
                    <w:p w:rsidR="0074596E" w:rsidRDefault="00495E90">
                      <w:pPr>
                        <w:pStyle w:val="BodyText"/>
                        <w:spacing w:line="261" w:lineRule="auto"/>
                      </w:pPr>
                      <w:r>
                        <w:rPr>
                          <w:color w:val="292526"/>
                        </w:rPr>
                        <w:t>How much does each ice cream cost? Look at the coins and write the total amount in the circle.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4596E" w:rsidRDefault="0074596E">
      <w:pPr>
        <w:rPr>
          <w:sz w:val="2"/>
          <w:szCs w:val="2"/>
        </w:rPr>
      </w:pPr>
    </w:p>
    <w:p w:rsidR="0074596E" w:rsidRDefault="0074596E">
      <w:pPr>
        <w:rPr>
          <w:sz w:val="2"/>
          <w:szCs w:val="2"/>
        </w:rPr>
        <w:sectPr w:rsidR="0074596E" w:rsidSect="002C0CF7">
          <w:pgSz w:w="11910" w:h="16840"/>
          <w:pgMar w:top="499" w:right="442" w:bottom="278" w:left="442" w:header="720" w:footer="720" w:gutter="0"/>
          <w:cols w:space="720"/>
        </w:sectPr>
      </w:pPr>
    </w:p>
    <w:p w:rsidR="0074596E" w:rsidRDefault="0074596E">
      <w:pPr>
        <w:rPr>
          <w:sz w:val="2"/>
          <w:szCs w:val="2"/>
        </w:rPr>
      </w:pPr>
      <w:bookmarkStart w:id="0" w:name="_GoBack"/>
      <w:bookmarkEnd w:id="0"/>
    </w:p>
    <w:sectPr w:rsidR="0074596E">
      <w:pgSz w:w="11910" w:h="16840"/>
      <w:pgMar w:top="500" w:right="44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9B6" w:rsidRDefault="00BD49B6" w:rsidP="00BD49B6">
      <w:r>
        <w:separator/>
      </w:r>
    </w:p>
  </w:endnote>
  <w:endnote w:type="continuationSeparator" w:id="0">
    <w:p w:rsidR="00BD49B6" w:rsidRDefault="00BD49B6" w:rsidP="00BD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88376F93-2850-4F01-8F68-BA379B077E7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14B58C04-894F-4957-8CB2-EB7359128FB2}"/>
    <w:embedBold r:id="rId3" w:fontKey="{912D6B83-72C6-4C50-8ABA-536E63230A0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089CB34-B432-41C5-B4C1-112957E4AC8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9B6" w:rsidRDefault="00BD49B6" w:rsidP="00BD49B6">
      <w:r>
        <w:separator/>
      </w:r>
    </w:p>
  </w:footnote>
  <w:footnote w:type="continuationSeparator" w:id="0">
    <w:p w:rsidR="00BD49B6" w:rsidRDefault="00BD49B6" w:rsidP="00BD4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9B6" w:rsidRDefault="00495E90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-282575</wp:posOffset>
          </wp:positionH>
          <wp:positionV relativeFrom="paragraph">
            <wp:posOffset>-422910</wp:posOffset>
          </wp:positionV>
          <wp:extent cx="7527925" cy="10642600"/>
          <wp:effectExtent l="0" t="0" r="0" b="0"/>
          <wp:wrapNone/>
          <wp:docPr id="4" name="Picture 4" descr="C:\Users\Emily.Bradshaw\AppData\Local\Microsoft\Windows\INetCache\Content.Word\Footer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y.Bradshaw\AppData\Local\Microsoft\Windows\INetCache\Content.Word\Footer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92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96E"/>
    <w:rsid w:val="002C0CF7"/>
    <w:rsid w:val="00495E90"/>
    <w:rsid w:val="0074596E"/>
    <w:rsid w:val="00BD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AFB700"/>
  <w15:docId w15:val="{B35840CF-ED6E-494E-9346-8A0710FB6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1"/>
      <w:ind w:left="2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D49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49B6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D49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49B6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E15F7E5B</Template>
  <TotalTime>1</TotalTime>
  <Pages>3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WILLLIAMSON</dc:creator>
  <cp:lastModifiedBy>J WILLLIAMSON</cp:lastModifiedBy>
  <cp:revision>2</cp:revision>
  <dcterms:created xsi:type="dcterms:W3CDTF">2021-01-22T13:50:00Z</dcterms:created>
  <dcterms:modified xsi:type="dcterms:W3CDTF">2021-01-22T13:50:00Z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2020-04-07T00:00:00Z</vt:filetime>
  </property>
</Properties>
</file>