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2C7" w:rsidRDefault="00756417">
      <w:pPr>
        <w:spacing w:before="82"/>
        <w:ind w:left="100" w:right="87"/>
        <w:jc w:val="center"/>
        <w:rPr>
          <w:b/>
          <w:sz w:val="6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203200</wp:posOffset>
                </wp:positionH>
                <wp:positionV relativeFrom="page">
                  <wp:posOffset>1341755</wp:posOffset>
                </wp:positionV>
                <wp:extent cx="10450195" cy="5266690"/>
                <wp:effectExtent l="3175" t="27305" r="0" b="20955"/>
                <wp:wrapNone/>
                <wp:docPr id="1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50195" cy="5266690"/>
                          <a:chOff x="320" y="2113"/>
                          <a:chExt cx="16457" cy="8294"/>
                        </a:xfrm>
                      </wpg:grpSpPr>
                      <pic:pic xmlns:pic="http://schemas.openxmlformats.org/drawingml/2006/picture">
                        <pic:nvPicPr>
                          <pic:cNvPr id="1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583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2943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5512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837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5512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636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636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4411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4411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608" y="6239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7187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7187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4411" y="6239"/>
                            <a:ext cx="2776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9962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9962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7187" y="6239"/>
                            <a:ext cx="2775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737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2737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62" y="6239"/>
                            <a:ext cx="2775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2737" y="6239"/>
                            <a:ext cx="2804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Freeform 22"/>
                        <wps:cNvSpPr>
                          <a:spLocks/>
                        </wps:cNvSpPr>
                        <wps:spPr bwMode="auto">
                          <a:xfrm>
                            <a:off x="2541" y="9526"/>
                            <a:ext cx="853" cy="853"/>
                          </a:xfrm>
                          <a:custGeom>
                            <a:avLst/>
                            <a:gdLst>
                              <a:gd name="T0" fmla="+- 0 2968 2542"/>
                              <a:gd name="T1" fmla="*/ T0 w 853"/>
                              <a:gd name="T2" fmla="+- 0 10378 9526"/>
                              <a:gd name="T3" fmla="*/ 10378 h 853"/>
                              <a:gd name="T4" fmla="+- 0 3044 2542"/>
                              <a:gd name="T5" fmla="*/ T4 w 853"/>
                              <a:gd name="T6" fmla="+- 0 10372 9526"/>
                              <a:gd name="T7" fmla="*/ 10372 h 853"/>
                              <a:gd name="T8" fmla="+- 0 3116 2542"/>
                              <a:gd name="T9" fmla="*/ T8 w 853"/>
                              <a:gd name="T10" fmla="+- 0 10352 9526"/>
                              <a:gd name="T11" fmla="*/ 10352 h 853"/>
                              <a:gd name="T12" fmla="+- 0 3183 2542"/>
                              <a:gd name="T13" fmla="*/ T12 w 853"/>
                              <a:gd name="T14" fmla="+- 0 10320 9526"/>
                              <a:gd name="T15" fmla="*/ 10320 h 853"/>
                              <a:gd name="T16" fmla="+- 0 3242 2542"/>
                              <a:gd name="T17" fmla="*/ T16 w 853"/>
                              <a:gd name="T18" fmla="+- 0 10278 9526"/>
                              <a:gd name="T19" fmla="*/ 10278 h 853"/>
                              <a:gd name="T20" fmla="+- 0 3294 2542"/>
                              <a:gd name="T21" fmla="*/ T20 w 853"/>
                              <a:gd name="T22" fmla="+- 0 10227 9526"/>
                              <a:gd name="T23" fmla="*/ 10227 h 853"/>
                              <a:gd name="T24" fmla="+- 0 3336 2542"/>
                              <a:gd name="T25" fmla="*/ T24 w 853"/>
                              <a:gd name="T26" fmla="+- 0 10167 9526"/>
                              <a:gd name="T27" fmla="*/ 10167 h 853"/>
                              <a:gd name="T28" fmla="+- 0 3367 2542"/>
                              <a:gd name="T29" fmla="*/ T28 w 853"/>
                              <a:gd name="T30" fmla="+- 0 10101 9526"/>
                              <a:gd name="T31" fmla="*/ 10101 h 853"/>
                              <a:gd name="T32" fmla="+- 0 3387 2542"/>
                              <a:gd name="T33" fmla="*/ T32 w 853"/>
                              <a:gd name="T34" fmla="+- 0 10029 9526"/>
                              <a:gd name="T35" fmla="*/ 10029 h 853"/>
                              <a:gd name="T36" fmla="+- 0 3394 2542"/>
                              <a:gd name="T37" fmla="*/ T36 w 853"/>
                              <a:gd name="T38" fmla="+- 0 9952 9526"/>
                              <a:gd name="T39" fmla="*/ 9952 h 853"/>
                              <a:gd name="T40" fmla="+- 0 3387 2542"/>
                              <a:gd name="T41" fmla="*/ T40 w 853"/>
                              <a:gd name="T42" fmla="+- 0 9876 9526"/>
                              <a:gd name="T43" fmla="*/ 9876 h 853"/>
                              <a:gd name="T44" fmla="+- 0 3367 2542"/>
                              <a:gd name="T45" fmla="*/ T44 w 853"/>
                              <a:gd name="T46" fmla="+- 0 9804 9526"/>
                              <a:gd name="T47" fmla="*/ 9804 h 853"/>
                              <a:gd name="T48" fmla="+- 0 3336 2542"/>
                              <a:gd name="T49" fmla="*/ T48 w 853"/>
                              <a:gd name="T50" fmla="+- 0 9737 9526"/>
                              <a:gd name="T51" fmla="*/ 9737 h 853"/>
                              <a:gd name="T52" fmla="+- 0 3294 2542"/>
                              <a:gd name="T53" fmla="*/ T52 w 853"/>
                              <a:gd name="T54" fmla="+- 0 9678 9526"/>
                              <a:gd name="T55" fmla="*/ 9678 h 853"/>
                              <a:gd name="T56" fmla="+- 0 3242 2542"/>
                              <a:gd name="T57" fmla="*/ T56 w 853"/>
                              <a:gd name="T58" fmla="+- 0 9627 9526"/>
                              <a:gd name="T59" fmla="*/ 9627 h 853"/>
                              <a:gd name="T60" fmla="+- 0 3183 2542"/>
                              <a:gd name="T61" fmla="*/ T60 w 853"/>
                              <a:gd name="T62" fmla="+- 0 9585 9526"/>
                              <a:gd name="T63" fmla="*/ 9585 h 853"/>
                              <a:gd name="T64" fmla="+- 0 3116 2542"/>
                              <a:gd name="T65" fmla="*/ T64 w 853"/>
                              <a:gd name="T66" fmla="+- 0 9553 9526"/>
                              <a:gd name="T67" fmla="*/ 9553 h 853"/>
                              <a:gd name="T68" fmla="+- 0 3044 2542"/>
                              <a:gd name="T69" fmla="*/ T68 w 853"/>
                              <a:gd name="T70" fmla="+- 0 9533 9526"/>
                              <a:gd name="T71" fmla="*/ 9533 h 853"/>
                              <a:gd name="T72" fmla="+- 0 2968 2542"/>
                              <a:gd name="T73" fmla="*/ T72 w 853"/>
                              <a:gd name="T74" fmla="+- 0 9526 9526"/>
                              <a:gd name="T75" fmla="*/ 9526 h 853"/>
                              <a:gd name="T76" fmla="+- 0 2891 2542"/>
                              <a:gd name="T77" fmla="*/ T76 w 853"/>
                              <a:gd name="T78" fmla="+- 0 9533 9526"/>
                              <a:gd name="T79" fmla="*/ 9533 h 853"/>
                              <a:gd name="T80" fmla="+- 0 2819 2542"/>
                              <a:gd name="T81" fmla="*/ T80 w 853"/>
                              <a:gd name="T82" fmla="+- 0 9553 9526"/>
                              <a:gd name="T83" fmla="*/ 9553 h 853"/>
                              <a:gd name="T84" fmla="+- 0 2753 2542"/>
                              <a:gd name="T85" fmla="*/ T84 w 853"/>
                              <a:gd name="T86" fmla="+- 0 9585 9526"/>
                              <a:gd name="T87" fmla="*/ 9585 h 853"/>
                              <a:gd name="T88" fmla="+- 0 2693 2542"/>
                              <a:gd name="T89" fmla="*/ T88 w 853"/>
                              <a:gd name="T90" fmla="+- 0 9627 9526"/>
                              <a:gd name="T91" fmla="*/ 9627 h 853"/>
                              <a:gd name="T92" fmla="+- 0 2642 2542"/>
                              <a:gd name="T93" fmla="*/ T92 w 853"/>
                              <a:gd name="T94" fmla="+- 0 9678 9526"/>
                              <a:gd name="T95" fmla="*/ 9678 h 853"/>
                              <a:gd name="T96" fmla="+- 0 2600 2542"/>
                              <a:gd name="T97" fmla="*/ T96 w 853"/>
                              <a:gd name="T98" fmla="+- 0 9737 9526"/>
                              <a:gd name="T99" fmla="*/ 9737 h 853"/>
                              <a:gd name="T100" fmla="+- 0 2568 2542"/>
                              <a:gd name="T101" fmla="*/ T100 w 853"/>
                              <a:gd name="T102" fmla="+- 0 9804 9526"/>
                              <a:gd name="T103" fmla="*/ 9804 h 853"/>
                              <a:gd name="T104" fmla="+- 0 2549 2542"/>
                              <a:gd name="T105" fmla="*/ T104 w 853"/>
                              <a:gd name="T106" fmla="+- 0 9876 9526"/>
                              <a:gd name="T107" fmla="*/ 9876 h 853"/>
                              <a:gd name="T108" fmla="+- 0 2542 2542"/>
                              <a:gd name="T109" fmla="*/ T108 w 853"/>
                              <a:gd name="T110" fmla="+- 0 9952 9526"/>
                              <a:gd name="T111" fmla="*/ 9952 h 853"/>
                              <a:gd name="T112" fmla="+- 0 2549 2542"/>
                              <a:gd name="T113" fmla="*/ T112 w 853"/>
                              <a:gd name="T114" fmla="+- 0 10029 9526"/>
                              <a:gd name="T115" fmla="*/ 10029 h 853"/>
                              <a:gd name="T116" fmla="+- 0 2568 2542"/>
                              <a:gd name="T117" fmla="*/ T116 w 853"/>
                              <a:gd name="T118" fmla="+- 0 10101 9526"/>
                              <a:gd name="T119" fmla="*/ 10101 h 853"/>
                              <a:gd name="T120" fmla="+- 0 2600 2542"/>
                              <a:gd name="T121" fmla="*/ T120 w 853"/>
                              <a:gd name="T122" fmla="+- 0 10167 9526"/>
                              <a:gd name="T123" fmla="*/ 10167 h 853"/>
                              <a:gd name="T124" fmla="+- 0 2642 2542"/>
                              <a:gd name="T125" fmla="*/ T124 w 853"/>
                              <a:gd name="T126" fmla="+- 0 10227 9526"/>
                              <a:gd name="T127" fmla="*/ 10227 h 853"/>
                              <a:gd name="T128" fmla="+- 0 2693 2542"/>
                              <a:gd name="T129" fmla="*/ T128 w 853"/>
                              <a:gd name="T130" fmla="+- 0 10278 9526"/>
                              <a:gd name="T131" fmla="*/ 10278 h 853"/>
                              <a:gd name="T132" fmla="+- 0 2753 2542"/>
                              <a:gd name="T133" fmla="*/ T132 w 853"/>
                              <a:gd name="T134" fmla="+- 0 10320 9526"/>
                              <a:gd name="T135" fmla="*/ 10320 h 853"/>
                              <a:gd name="T136" fmla="+- 0 2819 2542"/>
                              <a:gd name="T137" fmla="*/ T136 w 853"/>
                              <a:gd name="T138" fmla="+- 0 10352 9526"/>
                              <a:gd name="T139" fmla="*/ 10352 h 853"/>
                              <a:gd name="T140" fmla="+- 0 2891 2542"/>
                              <a:gd name="T141" fmla="*/ T140 w 853"/>
                              <a:gd name="T142" fmla="+- 0 10372 9526"/>
                              <a:gd name="T143" fmla="*/ 10372 h 853"/>
                              <a:gd name="T144" fmla="+- 0 2968 2542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1"/>
                        <wps:cNvSpPr>
                          <a:spLocks/>
                        </wps:cNvSpPr>
                        <wps:spPr bwMode="auto">
                          <a:xfrm>
                            <a:off x="2541" y="2142"/>
                            <a:ext cx="853" cy="853"/>
                          </a:xfrm>
                          <a:custGeom>
                            <a:avLst/>
                            <a:gdLst>
                              <a:gd name="T0" fmla="+- 0 2968 2542"/>
                              <a:gd name="T1" fmla="*/ T0 w 853"/>
                              <a:gd name="T2" fmla="+- 0 2994 2142"/>
                              <a:gd name="T3" fmla="*/ 2994 h 853"/>
                              <a:gd name="T4" fmla="+- 0 3044 2542"/>
                              <a:gd name="T5" fmla="*/ T4 w 853"/>
                              <a:gd name="T6" fmla="+- 0 2987 2142"/>
                              <a:gd name="T7" fmla="*/ 2987 h 853"/>
                              <a:gd name="T8" fmla="+- 0 3116 2542"/>
                              <a:gd name="T9" fmla="*/ T8 w 853"/>
                              <a:gd name="T10" fmla="+- 0 2967 2142"/>
                              <a:gd name="T11" fmla="*/ 2967 h 853"/>
                              <a:gd name="T12" fmla="+- 0 3183 2542"/>
                              <a:gd name="T13" fmla="*/ T12 w 853"/>
                              <a:gd name="T14" fmla="+- 0 2936 2142"/>
                              <a:gd name="T15" fmla="*/ 2936 h 853"/>
                              <a:gd name="T16" fmla="+- 0 3242 2542"/>
                              <a:gd name="T17" fmla="*/ T16 w 853"/>
                              <a:gd name="T18" fmla="+- 0 2894 2142"/>
                              <a:gd name="T19" fmla="*/ 2894 h 853"/>
                              <a:gd name="T20" fmla="+- 0 3294 2542"/>
                              <a:gd name="T21" fmla="*/ T20 w 853"/>
                              <a:gd name="T22" fmla="+- 0 2842 2142"/>
                              <a:gd name="T23" fmla="*/ 2842 h 853"/>
                              <a:gd name="T24" fmla="+- 0 3336 2542"/>
                              <a:gd name="T25" fmla="*/ T24 w 853"/>
                              <a:gd name="T26" fmla="+- 0 2783 2142"/>
                              <a:gd name="T27" fmla="*/ 2783 h 853"/>
                              <a:gd name="T28" fmla="+- 0 3367 2542"/>
                              <a:gd name="T29" fmla="*/ T28 w 853"/>
                              <a:gd name="T30" fmla="+- 0 2717 2142"/>
                              <a:gd name="T31" fmla="*/ 2717 h 853"/>
                              <a:gd name="T32" fmla="+- 0 3387 2542"/>
                              <a:gd name="T33" fmla="*/ T32 w 853"/>
                              <a:gd name="T34" fmla="+- 0 2645 2142"/>
                              <a:gd name="T35" fmla="*/ 2645 h 853"/>
                              <a:gd name="T36" fmla="+- 0 3394 2542"/>
                              <a:gd name="T37" fmla="*/ T36 w 853"/>
                              <a:gd name="T38" fmla="+- 0 2568 2142"/>
                              <a:gd name="T39" fmla="*/ 2568 h 853"/>
                              <a:gd name="T40" fmla="+- 0 3387 2542"/>
                              <a:gd name="T41" fmla="*/ T40 w 853"/>
                              <a:gd name="T42" fmla="+- 0 2491 2142"/>
                              <a:gd name="T43" fmla="*/ 2491 h 853"/>
                              <a:gd name="T44" fmla="+- 0 3367 2542"/>
                              <a:gd name="T45" fmla="*/ T44 w 853"/>
                              <a:gd name="T46" fmla="+- 0 2419 2142"/>
                              <a:gd name="T47" fmla="*/ 2419 h 853"/>
                              <a:gd name="T48" fmla="+- 0 3336 2542"/>
                              <a:gd name="T49" fmla="*/ T48 w 853"/>
                              <a:gd name="T50" fmla="+- 0 2353 2142"/>
                              <a:gd name="T51" fmla="*/ 2353 h 853"/>
                              <a:gd name="T52" fmla="+- 0 3294 2542"/>
                              <a:gd name="T53" fmla="*/ T52 w 853"/>
                              <a:gd name="T54" fmla="+- 0 2294 2142"/>
                              <a:gd name="T55" fmla="*/ 2294 h 853"/>
                              <a:gd name="T56" fmla="+- 0 3242 2542"/>
                              <a:gd name="T57" fmla="*/ T56 w 853"/>
                              <a:gd name="T58" fmla="+- 0 2242 2142"/>
                              <a:gd name="T59" fmla="*/ 2242 h 853"/>
                              <a:gd name="T60" fmla="+- 0 3183 2542"/>
                              <a:gd name="T61" fmla="*/ T60 w 853"/>
                              <a:gd name="T62" fmla="+- 0 2200 2142"/>
                              <a:gd name="T63" fmla="*/ 2200 h 853"/>
                              <a:gd name="T64" fmla="+- 0 3116 2542"/>
                              <a:gd name="T65" fmla="*/ T64 w 853"/>
                              <a:gd name="T66" fmla="+- 0 2169 2142"/>
                              <a:gd name="T67" fmla="*/ 2169 h 853"/>
                              <a:gd name="T68" fmla="+- 0 3044 2542"/>
                              <a:gd name="T69" fmla="*/ T68 w 853"/>
                              <a:gd name="T70" fmla="+- 0 2149 2142"/>
                              <a:gd name="T71" fmla="*/ 2149 h 853"/>
                              <a:gd name="T72" fmla="+- 0 2968 2542"/>
                              <a:gd name="T73" fmla="*/ T72 w 853"/>
                              <a:gd name="T74" fmla="+- 0 2142 2142"/>
                              <a:gd name="T75" fmla="*/ 2142 h 853"/>
                              <a:gd name="T76" fmla="+- 0 2891 2542"/>
                              <a:gd name="T77" fmla="*/ T76 w 853"/>
                              <a:gd name="T78" fmla="+- 0 2149 2142"/>
                              <a:gd name="T79" fmla="*/ 2149 h 853"/>
                              <a:gd name="T80" fmla="+- 0 2819 2542"/>
                              <a:gd name="T81" fmla="*/ T80 w 853"/>
                              <a:gd name="T82" fmla="+- 0 2169 2142"/>
                              <a:gd name="T83" fmla="*/ 2169 h 853"/>
                              <a:gd name="T84" fmla="+- 0 2753 2542"/>
                              <a:gd name="T85" fmla="*/ T84 w 853"/>
                              <a:gd name="T86" fmla="+- 0 2200 2142"/>
                              <a:gd name="T87" fmla="*/ 2200 h 853"/>
                              <a:gd name="T88" fmla="+- 0 2693 2542"/>
                              <a:gd name="T89" fmla="*/ T88 w 853"/>
                              <a:gd name="T90" fmla="+- 0 2242 2142"/>
                              <a:gd name="T91" fmla="*/ 2242 h 853"/>
                              <a:gd name="T92" fmla="+- 0 2642 2542"/>
                              <a:gd name="T93" fmla="*/ T92 w 853"/>
                              <a:gd name="T94" fmla="+- 0 2294 2142"/>
                              <a:gd name="T95" fmla="*/ 2294 h 853"/>
                              <a:gd name="T96" fmla="+- 0 2600 2542"/>
                              <a:gd name="T97" fmla="*/ T96 w 853"/>
                              <a:gd name="T98" fmla="+- 0 2353 2142"/>
                              <a:gd name="T99" fmla="*/ 2353 h 853"/>
                              <a:gd name="T100" fmla="+- 0 2568 2542"/>
                              <a:gd name="T101" fmla="*/ T100 w 853"/>
                              <a:gd name="T102" fmla="+- 0 2419 2142"/>
                              <a:gd name="T103" fmla="*/ 2419 h 853"/>
                              <a:gd name="T104" fmla="+- 0 2549 2542"/>
                              <a:gd name="T105" fmla="*/ T104 w 853"/>
                              <a:gd name="T106" fmla="+- 0 2491 2142"/>
                              <a:gd name="T107" fmla="*/ 2491 h 853"/>
                              <a:gd name="T108" fmla="+- 0 2542 2542"/>
                              <a:gd name="T109" fmla="*/ T108 w 853"/>
                              <a:gd name="T110" fmla="+- 0 2568 2142"/>
                              <a:gd name="T111" fmla="*/ 2568 h 853"/>
                              <a:gd name="T112" fmla="+- 0 2549 2542"/>
                              <a:gd name="T113" fmla="*/ T112 w 853"/>
                              <a:gd name="T114" fmla="+- 0 2645 2142"/>
                              <a:gd name="T115" fmla="*/ 2645 h 853"/>
                              <a:gd name="T116" fmla="+- 0 2568 2542"/>
                              <a:gd name="T117" fmla="*/ T116 w 853"/>
                              <a:gd name="T118" fmla="+- 0 2717 2142"/>
                              <a:gd name="T119" fmla="*/ 2717 h 853"/>
                              <a:gd name="T120" fmla="+- 0 2600 2542"/>
                              <a:gd name="T121" fmla="*/ T120 w 853"/>
                              <a:gd name="T122" fmla="+- 0 2783 2142"/>
                              <a:gd name="T123" fmla="*/ 2783 h 853"/>
                              <a:gd name="T124" fmla="+- 0 2642 2542"/>
                              <a:gd name="T125" fmla="*/ T124 w 853"/>
                              <a:gd name="T126" fmla="+- 0 2842 2142"/>
                              <a:gd name="T127" fmla="*/ 2842 h 853"/>
                              <a:gd name="T128" fmla="+- 0 2693 2542"/>
                              <a:gd name="T129" fmla="*/ T128 w 853"/>
                              <a:gd name="T130" fmla="+- 0 2894 2142"/>
                              <a:gd name="T131" fmla="*/ 2894 h 853"/>
                              <a:gd name="T132" fmla="+- 0 2753 2542"/>
                              <a:gd name="T133" fmla="*/ T132 w 853"/>
                              <a:gd name="T134" fmla="+- 0 2936 2142"/>
                              <a:gd name="T135" fmla="*/ 2936 h 853"/>
                              <a:gd name="T136" fmla="+- 0 2819 2542"/>
                              <a:gd name="T137" fmla="*/ T136 w 853"/>
                              <a:gd name="T138" fmla="+- 0 2967 2142"/>
                              <a:gd name="T139" fmla="*/ 2967 h 853"/>
                              <a:gd name="T140" fmla="+- 0 2891 2542"/>
                              <a:gd name="T141" fmla="*/ T140 w 853"/>
                              <a:gd name="T142" fmla="+- 0 2987 2142"/>
                              <a:gd name="T143" fmla="*/ 2987 h 853"/>
                              <a:gd name="T144" fmla="+- 0 2968 2542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5"/>
                                </a:lnTo>
                                <a:lnTo>
                                  <a:pt x="574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5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5"/>
                                </a:lnTo>
                                <a:lnTo>
                                  <a:pt x="349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0"/>
                        <wps:cNvSpPr>
                          <a:spLocks/>
                        </wps:cNvSpPr>
                        <wps:spPr bwMode="auto">
                          <a:xfrm>
                            <a:off x="5436" y="9526"/>
                            <a:ext cx="853" cy="853"/>
                          </a:xfrm>
                          <a:custGeom>
                            <a:avLst/>
                            <a:gdLst>
                              <a:gd name="T0" fmla="+- 0 5862 5436"/>
                              <a:gd name="T1" fmla="*/ T0 w 853"/>
                              <a:gd name="T2" fmla="+- 0 10378 9526"/>
                              <a:gd name="T3" fmla="*/ 10378 h 853"/>
                              <a:gd name="T4" fmla="+- 0 5939 5436"/>
                              <a:gd name="T5" fmla="*/ T4 w 853"/>
                              <a:gd name="T6" fmla="+- 0 10372 9526"/>
                              <a:gd name="T7" fmla="*/ 10372 h 853"/>
                              <a:gd name="T8" fmla="+- 0 6011 5436"/>
                              <a:gd name="T9" fmla="*/ T8 w 853"/>
                              <a:gd name="T10" fmla="+- 0 10352 9526"/>
                              <a:gd name="T11" fmla="*/ 10352 h 853"/>
                              <a:gd name="T12" fmla="+- 0 6077 5436"/>
                              <a:gd name="T13" fmla="*/ T12 w 853"/>
                              <a:gd name="T14" fmla="+- 0 10320 9526"/>
                              <a:gd name="T15" fmla="*/ 10320 h 853"/>
                              <a:gd name="T16" fmla="+- 0 6137 5436"/>
                              <a:gd name="T17" fmla="*/ T16 w 853"/>
                              <a:gd name="T18" fmla="+- 0 10278 9526"/>
                              <a:gd name="T19" fmla="*/ 10278 h 853"/>
                              <a:gd name="T20" fmla="+- 0 6188 5436"/>
                              <a:gd name="T21" fmla="*/ T20 w 853"/>
                              <a:gd name="T22" fmla="+- 0 10227 9526"/>
                              <a:gd name="T23" fmla="*/ 10227 h 853"/>
                              <a:gd name="T24" fmla="+- 0 6230 5436"/>
                              <a:gd name="T25" fmla="*/ T24 w 853"/>
                              <a:gd name="T26" fmla="+- 0 10167 9526"/>
                              <a:gd name="T27" fmla="*/ 10167 h 853"/>
                              <a:gd name="T28" fmla="+- 0 6262 5436"/>
                              <a:gd name="T29" fmla="*/ T28 w 853"/>
                              <a:gd name="T30" fmla="+- 0 10101 9526"/>
                              <a:gd name="T31" fmla="*/ 10101 h 853"/>
                              <a:gd name="T32" fmla="+- 0 6281 5436"/>
                              <a:gd name="T33" fmla="*/ T32 w 853"/>
                              <a:gd name="T34" fmla="+- 0 10029 9526"/>
                              <a:gd name="T35" fmla="*/ 10029 h 853"/>
                              <a:gd name="T36" fmla="+- 0 6288 5436"/>
                              <a:gd name="T37" fmla="*/ T36 w 853"/>
                              <a:gd name="T38" fmla="+- 0 9952 9526"/>
                              <a:gd name="T39" fmla="*/ 9952 h 853"/>
                              <a:gd name="T40" fmla="+- 0 6281 5436"/>
                              <a:gd name="T41" fmla="*/ T40 w 853"/>
                              <a:gd name="T42" fmla="+- 0 9876 9526"/>
                              <a:gd name="T43" fmla="*/ 9876 h 853"/>
                              <a:gd name="T44" fmla="+- 0 6262 5436"/>
                              <a:gd name="T45" fmla="*/ T44 w 853"/>
                              <a:gd name="T46" fmla="+- 0 9804 9526"/>
                              <a:gd name="T47" fmla="*/ 9804 h 853"/>
                              <a:gd name="T48" fmla="+- 0 6230 5436"/>
                              <a:gd name="T49" fmla="*/ T48 w 853"/>
                              <a:gd name="T50" fmla="+- 0 9737 9526"/>
                              <a:gd name="T51" fmla="*/ 9737 h 853"/>
                              <a:gd name="T52" fmla="+- 0 6188 5436"/>
                              <a:gd name="T53" fmla="*/ T52 w 853"/>
                              <a:gd name="T54" fmla="+- 0 9678 9526"/>
                              <a:gd name="T55" fmla="*/ 9678 h 853"/>
                              <a:gd name="T56" fmla="+- 0 6137 5436"/>
                              <a:gd name="T57" fmla="*/ T56 w 853"/>
                              <a:gd name="T58" fmla="+- 0 9627 9526"/>
                              <a:gd name="T59" fmla="*/ 9627 h 853"/>
                              <a:gd name="T60" fmla="+- 0 6077 5436"/>
                              <a:gd name="T61" fmla="*/ T60 w 853"/>
                              <a:gd name="T62" fmla="+- 0 9585 9526"/>
                              <a:gd name="T63" fmla="*/ 9585 h 853"/>
                              <a:gd name="T64" fmla="+- 0 6011 5436"/>
                              <a:gd name="T65" fmla="*/ T64 w 853"/>
                              <a:gd name="T66" fmla="+- 0 9553 9526"/>
                              <a:gd name="T67" fmla="*/ 9553 h 853"/>
                              <a:gd name="T68" fmla="+- 0 5939 5436"/>
                              <a:gd name="T69" fmla="*/ T68 w 853"/>
                              <a:gd name="T70" fmla="+- 0 9533 9526"/>
                              <a:gd name="T71" fmla="*/ 9533 h 853"/>
                              <a:gd name="T72" fmla="+- 0 5862 5436"/>
                              <a:gd name="T73" fmla="*/ T72 w 853"/>
                              <a:gd name="T74" fmla="+- 0 9526 9526"/>
                              <a:gd name="T75" fmla="*/ 9526 h 853"/>
                              <a:gd name="T76" fmla="+- 0 5786 5436"/>
                              <a:gd name="T77" fmla="*/ T76 w 853"/>
                              <a:gd name="T78" fmla="+- 0 9533 9526"/>
                              <a:gd name="T79" fmla="*/ 9533 h 853"/>
                              <a:gd name="T80" fmla="+- 0 5714 5436"/>
                              <a:gd name="T81" fmla="*/ T80 w 853"/>
                              <a:gd name="T82" fmla="+- 0 9553 9526"/>
                              <a:gd name="T83" fmla="*/ 9553 h 853"/>
                              <a:gd name="T84" fmla="+- 0 5647 5436"/>
                              <a:gd name="T85" fmla="*/ T84 w 853"/>
                              <a:gd name="T86" fmla="+- 0 9585 9526"/>
                              <a:gd name="T87" fmla="*/ 9585 h 853"/>
                              <a:gd name="T88" fmla="+- 0 5588 5436"/>
                              <a:gd name="T89" fmla="*/ T88 w 853"/>
                              <a:gd name="T90" fmla="+- 0 9627 9526"/>
                              <a:gd name="T91" fmla="*/ 9627 h 853"/>
                              <a:gd name="T92" fmla="+- 0 5536 5436"/>
                              <a:gd name="T93" fmla="*/ T92 w 853"/>
                              <a:gd name="T94" fmla="+- 0 9678 9526"/>
                              <a:gd name="T95" fmla="*/ 9678 h 853"/>
                              <a:gd name="T96" fmla="+- 0 5494 5436"/>
                              <a:gd name="T97" fmla="*/ T96 w 853"/>
                              <a:gd name="T98" fmla="+- 0 9737 9526"/>
                              <a:gd name="T99" fmla="*/ 9737 h 853"/>
                              <a:gd name="T100" fmla="+- 0 5463 5436"/>
                              <a:gd name="T101" fmla="*/ T100 w 853"/>
                              <a:gd name="T102" fmla="+- 0 9804 9526"/>
                              <a:gd name="T103" fmla="*/ 9804 h 853"/>
                              <a:gd name="T104" fmla="+- 0 5443 5436"/>
                              <a:gd name="T105" fmla="*/ T104 w 853"/>
                              <a:gd name="T106" fmla="+- 0 9876 9526"/>
                              <a:gd name="T107" fmla="*/ 9876 h 853"/>
                              <a:gd name="T108" fmla="+- 0 5436 5436"/>
                              <a:gd name="T109" fmla="*/ T108 w 853"/>
                              <a:gd name="T110" fmla="+- 0 9952 9526"/>
                              <a:gd name="T111" fmla="*/ 9952 h 853"/>
                              <a:gd name="T112" fmla="+- 0 5443 5436"/>
                              <a:gd name="T113" fmla="*/ T112 w 853"/>
                              <a:gd name="T114" fmla="+- 0 10029 9526"/>
                              <a:gd name="T115" fmla="*/ 10029 h 853"/>
                              <a:gd name="T116" fmla="+- 0 5463 5436"/>
                              <a:gd name="T117" fmla="*/ T116 w 853"/>
                              <a:gd name="T118" fmla="+- 0 10101 9526"/>
                              <a:gd name="T119" fmla="*/ 10101 h 853"/>
                              <a:gd name="T120" fmla="+- 0 5494 5436"/>
                              <a:gd name="T121" fmla="*/ T120 w 853"/>
                              <a:gd name="T122" fmla="+- 0 10167 9526"/>
                              <a:gd name="T123" fmla="*/ 10167 h 853"/>
                              <a:gd name="T124" fmla="+- 0 5536 5436"/>
                              <a:gd name="T125" fmla="*/ T124 w 853"/>
                              <a:gd name="T126" fmla="+- 0 10227 9526"/>
                              <a:gd name="T127" fmla="*/ 10227 h 853"/>
                              <a:gd name="T128" fmla="+- 0 5588 5436"/>
                              <a:gd name="T129" fmla="*/ T128 w 853"/>
                              <a:gd name="T130" fmla="+- 0 10278 9526"/>
                              <a:gd name="T131" fmla="*/ 10278 h 853"/>
                              <a:gd name="T132" fmla="+- 0 5647 5436"/>
                              <a:gd name="T133" fmla="*/ T132 w 853"/>
                              <a:gd name="T134" fmla="+- 0 10320 9526"/>
                              <a:gd name="T135" fmla="*/ 10320 h 853"/>
                              <a:gd name="T136" fmla="+- 0 5714 5436"/>
                              <a:gd name="T137" fmla="*/ T136 w 853"/>
                              <a:gd name="T138" fmla="+- 0 10352 9526"/>
                              <a:gd name="T139" fmla="*/ 10352 h 853"/>
                              <a:gd name="T140" fmla="+- 0 5786 5436"/>
                              <a:gd name="T141" fmla="*/ T140 w 853"/>
                              <a:gd name="T142" fmla="+- 0 10372 9526"/>
                              <a:gd name="T143" fmla="*/ 10372 h 853"/>
                              <a:gd name="T144" fmla="+- 0 5862 5436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6"/>
                                </a:lnTo>
                                <a:lnTo>
                                  <a:pt x="575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6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9"/>
                                </a:lnTo>
                                <a:lnTo>
                                  <a:pt x="152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6"/>
                                </a:lnTo>
                                <a:lnTo>
                                  <a:pt x="350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9"/>
                        <wps:cNvSpPr>
                          <a:spLocks/>
                        </wps:cNvSpPr>
                        <wps:spPr bwMode="auto">
                          <a:xfrm>
                            <a:off x="5436" y="2142"/>
                            <a:ext cx="853" cy="853"/>
                          </a:xfrm>
                          <a:custGeom>
                            <a:avLst/>
                            <a:gdLst>
                              <a:gd name="T0" fmla="+- 0 5862 5436"/>
                              <a:gd name="T1" fmla="*/ T0 w 853"/>
                              <a:gd name="T2" fmla="+- 0 2994 2142"/>
                              <a:gd name="T3" fmla="*/ 2994 h 853"/>
                              <a:gd name="T4" fmla="+- 0 5939 5436"/>
                              <a:gd name="T5" fmla="*/ T4 w 853"/>
                              <a:gd name="T6" fmla="+- 0 2987 2142"/>
                              <a:gd name="T7" fmla="*/ 2987 h 853"/>
                              <a:gd name="T8" fmla="+- 0 6011 5436"/>
                              <a:gd name="T9" fmla="*/ T8 w 853"/>
                              <a:gd name="T10" fmla="+- 0 2967 2142"/>
                              <a:gd name="T11" fmla="*/ 2967 h 853"/>
                              <a:gd name="T12" fmla="+- 0 6077 5436"/>
                              <a:gd name="T13" fmla="*/ T12 w 853"/>
                              <a:gd name="T14" fmla="+- 0 2936 2142"/>
                              <a:gd name="T15" fmla="*/ 2936 h 853"/>
                              <a:gd name="T16" fmla="+- 0 6137 5436"/>
                              <a:gd name="T17" fmla="*/ T16 w 853"/>
                              <a:gd name="T18" fmla="+- 0 2894 2142"/>
                              <a:gd name="T19" fmla="*/ 2894 h 853"/>
                              <a:gd name="T20" fmla="+- 0 6188 5436"/>
                              <a:gd name="T21" fmla="*/ T20 w 853"/>
                              <a:gd name="T22" fmla="+- 0 2842 2142"/>
                              <a:gd name="T23" fmla="*/ 2842 h 853"/>
                              <a:gd name="T24" fmla="+- 0 6230 5436"/>
                              <a:gd name="T25" fmla="*/ T24 w 853"/>
                              <a:gd name="T26" fmla="+- 0 2783 2142"/>
                              <a:gd name="T27" fmla="*/ 2783 h 853"/>
                              <a:gd name="T28" fmla="+- 0 6262 5436"/>
                              <a:gd name="T29" fmla="*/ T28 w 853"/>
                              <a:gd name="T30" fmla="+- 0 2717 2142"/>
                              <a:gd name="T31" fmla="*/ 2717 h 853"/>
                              <a:gd name="T32" fmla="+- 0 6281 5436"/>
                              <a:gd name="T33" fmla="*/ T32 w 853"/>
                              <a:gd name="T34" fmla="+- 0 2645 2142"/>
                              <a:gd name="T35" fmla="*/ 2645 h 853"/>
                              <a:gd name="T36" fmla="+- 0 6288 5436"/>
                              <a:gd name="T37" fmla="*/ T36 w 853"/>
                              <a:gd name="T38" fmla="+- 0 2568 2142"/>
                              <a:gd name="T39" fmla="*/ 2568 h 853"/>
                              <a:gd name="T40" fmla="+- 0 6281 5436"/>
                              <a:gd name="T41" fmla="*/ T40 w 853"/>
                              <a:gd name="T42" fmla="+- 0 2491 2142"/>
                              <a:gd name="T43" fmla="*/ 2491 h 853"/>
                              <a:gd name="T44" fmla="+- 0 6262 5436"/>
                              <a:gd name="T45" fmla="*/ T44 w 853"/>
                              <a:gd name="T46" fmla="+- 0 2419 2142"/>
                              <a:gd name="T47" fmla="*/ 2419 h 853"/>
                              <a:gd name="T48" fmla="+- 0 6230 5436"/>
                              <a:gd name="T49" fmla="*/ T48 w 853"/>
                              <a:gd name="T50" fmla="+- 0 2353 2142"/>
                              <a:gd name="T51" fmla="*/ 2353 h 853"/>
                              <a:gd name="T52" fmla="+- 0 6188 5436"/>
                              <a:gd name="T53" fmla="*/ T52 w 853"/>
                              <a:gd name="T54" fmla="+- 0 2294 2142"/>
                              <a:gd name="T55" fmla="*/ 2294 h 853"/>
                              <a:gd name="T56" fmla="+- 0 6137 5436"/>
                              <a:gd name="T57" fmla="*/ T56 w 853"/>
                              <a:gd name="T58" fmla="+- 0 2242 2142"/>
                              <a:gd name="T59" fmla="*/ 2242 h 853"/>
                              <a:gd name="T60" fmla="+- 0 6077 5436"/>
                              <a:gd name="T61" fmla="*/ T60 w 853"/>
                              <a:gd name="T62" fmla="+- 0 2200 2142"/>
                              <a:gd name="T63" fmla="*/ 2200 h 853"/>
                              <a:gd name="T64" fmla="+- 0 6011 5436"/>
                              <a:gd name="T65" fmla="*/ T64 w 853"/>
                              <a:gd name="T66" fmla="+- 0 2169 2142"/>
                              <a:gd name="T67" fmla="*/ 2169 h 853"/>
                              <a:gd name="T68" fmla="+- 0 5939 5436"/>
                              <a:gd name="T69" fmla="*/ T68 w 853"/>
                              <a:gd name="T70" fmla="+- 0 2149 2142"/>
                              <a:gd name="T71" fmla="*/ 2149 h 853"/>
                              <a:gd name="T72" fmla="+- 0 5862 5436"/>
                              <a:gd name="T73" fmla="*/ T72 w 853"/>
                              <a:gd name="T74" fmla="+- 0 2142 2142"/>
                              <a:gd name="T75" fmla="*/ 2142 h 853"/>
                              <a:gd name="T76" fmla="+- 0 5786 5436"/>
                              <a:gd name="T77" fmla="*/ T76 w 853"/>
                              <a:gd name="T78" fmla="+- 0 2149 2142"/>
                              <a:gd name="T79" fmla="*/ 2149 h 853"/>
                              <a:gd name="T80" fmla="+- 0 5714 5436"/>
                              <a:gd name="T81" fmla="*/ T80 w 853"/>
                              <a:gd name="T82" fmla="+- 0 2169 2142"/>
                              <a:gd name="T83" fmla="*/ 2169 h 853"/>
                              <a:gd name="T84" fmla="+- 0 5647 5436"/>
                              <a:gd name="T85" fmla="*/ T84 w 853"/>
                              <a:gd name="T86" fmla="+- 0 2200 2142"/>
                              <a:gd name="T87" fmla="*/ 2200 h 853"/>
                              <a:gd name="T88" fmla="+- 0 5588 5436"/>
                              <a:gd name="T89" fmla="*/ T88 w 853"/>
                              <a:gd name="T90" fmla="+- 0 2242 2142"/>
                              <a:gd name="T91" fmla="*/ 2242 h 853"/>
                              <a:gd name="T92" fmla="+- 0 5536 5436"/>
                              <a:gd name="T93" fmla="*/ T92 w 853"/>
                              <a:gd name="T94" fmla="+- 0 2294 2142"/>
                              <a:gd name="T95" fmla="*/ 2294 h 853"/>
                              <a:gd name="T96" fmla="+- 0 5494 5436"/>
                              <a:gd name="T97" fmla="*/ T96 w 853"/>
                              <a:gd name="T98" fmla="+- 0 2353 2142"/>
                              <a:gd name="T99" fmla="*/ 2353 h 853"/>
                              <a:gd name="T100" fmla="+- 0 5463 5436"/>
                              <a:gd name="T101" fmla="*/ T100 w 853"/>
                              <a:gd name="T102" fmla="+- 0 2419 2142"/>
                              <a:gd name="T103" fmla="*/ 2419 h 853"/>
                              <a:gd name="T104" fmla="+- 0 5443 5436"/>
                              <a:gd name="T105" fmla="*/ T104 w 853"/>
                              <a:gd name="T106" fmla="+- 0 2491 2142"/>
                              <a:gd name="T107" fmla="*/ 2491 h 853"/>
                              <a:gd name="T108" fmla="+- 0 5436 5436"/>
                              <a:gd name="T109" fmla="*/ T108 w 853"/>
                              <a:gd name="T110" fmla="+- 0 2568 2142"/>
                              <a:gd name="T111" fmla="*/ 2568 h 853"/>
                              <a:gd name="T112" fmla="+- 0 5443 5436"/>
                              <a:gd name="T113" fmla="*/ T112 w 853"/>
                              <a:gd name="T114" fmla="+- 0 2645 2142"/>
                              <a:gd name="T115" fmla="*/ 2645 h 853"/>
                              <a:gd name="T116" fmla="+- 0 5463 5436"/>
                              <a:gd name="T117" fmla="*/ T116 w 853"/>
                              <a:gd name="T118" fmla="+- 0 2717 2142"/>
                              <a:gd name="T119" fmla="*/ 2717 h 853"/>
                              <a:gd name="T120" fmla="+- 0 5494 5436"/>
                              <a:gd name="T121" fmla="*/ T120 w 853"/>
                              <a:gd name="T122" fmla="+- 0 2783 2142"/>
                              <a:gd name="T123" fmla="*/ 2783 h 853"/>
                              <a:gd name="T124" fmla="+- 0 5536 5436"/>
                              <a:gd name="T125" fmla="*/ T124 w 853"/>
                              <a:gd name="T126" fmla="+- 0 2842 2142"/>
                              <a:gd name="T127" fmla="*/ 2842 h 853"/>
                              <a:gd name="T128" fmla="+- 0 5588 5436"/>
                              <a:gd name="T129" fmla="*/ T128 w 853"/>
                              <a:gd name="T130" fmla="+- 0 2894 2142"/>
                              <a:gd name="T131" fmla="*/ 2894 h 853"/>
                              <a:gd name="T132" fmla="+- 0 5647 5436"/>
                              <a:gd name="T133" fmla="*/ T132 w 853"/>
                              <a:gd name="T134" fmla="+- 0 2936 2142"/>
                              <a:gd name="T135" fmla="*/ 2936 h 853"/>
                              <a:gd name="T136" fmla="+- 0 5714 5436"/>
                              <a:gd name="T137" fmla="*/ T136 w 853"/>
                              <a:gd name="T138" fmla="+- 0 2967 2142"/>
                              <a:gd name="T139" fmla="*/ 2967 h 853"/>
                              <a:gd name="T140" fmla="+- 0 5786 5436"/>
                              <a:gd name="T141" fmla="*/ T140 w 853"/>
                              <a:gd name="T142" fmla="+- 0 2987 2142"/>
                              <a:gd name="T143" fmla="*/ 2987 h 853"/>
                              <a:gd name="T144" fmla="+- 0 5862 5436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8"/>
                        <wps:cNvSpPr>
                          <a:spLocks/>
                        </wps:cNvSpPr>
                        <wps:spPr bwMode="auto">
                          <a:xfrm>
                            <a:off x="10957" y="9526"/>
                            <a:ext cx="853" cy="853"/>
                          </a:xfrm>
                          <a:custGeom>
                            <a:avLst/>
                            <a:gdLst>
                              <a:gd name="T0" fmla="+- 0 11384 10958"/>
                              <a:gd name="T1" fmla="*/ T0 w 853"/>
                              <a:gd name="T2" fmla="+- 0 10378 9526"/>
                              <a:gd name="T3" fmla="*/ 10378 h 853"/>
                              <a:gd name="T4" fmla="+- 0 11460 10958"/>
                              <a:gd name="T5" fmla="*/ T4 w 853"/>
                              <a:gd name="T6" fmla="+- 0 10372 9526"/>
                              <a:gd name="T7" fmla="*/ 10372 h 853"/>
                              <a:gd name="T8" fmla="+- 0 11532 10958"/>
                              <a:gd name="T9" fmla="*/ T8 w 853"/>
                              <a:gd name="T10" fmla="+- 0 10352 9526"/>
                              <a:gd name="T11" fmla="*/ 10352 h 853"/>
                              <a:gd name="T12" fmla="+- 0 11599 10958"/>
                              <a:gd name="T13" fmla="*/ T12 w 853"/>
                              <a:gd name="T14" fmla="+- 0 10320 9526"/>
                              <a:gd name="T15" fmla="*/ 10320 h 853"/>
                              <a:gd name="T16" fmla="+- 0 11658 10958"/>
                              <a:gd name="T17" fmla="*/ T16 w 853"/>
                              <a:gd name="T18" fmla="+- 0 10278 9526"/>
                              <a:gd name="T19" fmla="*/ 10278 h 853"/>
                              <a:gd name="T20" fmla="+- 0 11710 10958"/>
                              <a:gd name="T21" fmla="*/ T20 w 853"/>
                              <a:gd name="T22" fmla="+- 0 10227 9526"/>
                              <a:gd name="T23" fmla="*/ 10227 h 853"/>
                              <a:gd name="T24" fmla="+- 0 11752 10958"/>
                              <a:gd name="T25" fmla="*/ T24 w 853"/>
                              <a:gd name="T26" fmla="+- 0 10167 9526"/>
                              <a:gd name="T27" fmla="*/ 10167 h 853"/>
                              <a:gd name="T28" fmla="+- 0 11783 10958"/>
                              <a:gd name="T29" fmla="*/ T28 w 853"/>
                              <a:gd name="T30" fmla="+- 0 10101 9526"/>
                              <a:gd name="T31" fmla="*/ 10101 h 853"/>
                              <a:gd name="T32" fmla="+- 0 11803 10958"/>
                              <a:gd name="T33" fmla="*/ T32 w 853"/>
                              <a:gd name="T34" fmla="+- 0 10029 9526"/>
                              <a:gd name="T35" fmla="*/ 10029 h 853"/>
                              <a:gd name="T36" fmla="+- 0 11810 10958"/>
                              <a:gd name="T37" fmla="*/ T36 w 853"/>
                              <a:gd name="T38" fmla="+- 0 9952 9526"/>
                              <a:gd name="T39" fmla="*/ 9952 h 853"/>
                              <a:gd name="T40" fmla="+- 0 11803 10958"/>
                              <a:gd name="T41" fmla="*/ T40 w 853"/>
                              <a:gd name="T42" fmla="+- 0 9876 9526"/>
                              <a:gd name="T43" fmla="*/ 9876 h 853"/>
                              <a:gd name="T44" fmla="+- 0 11783 10958"/>
                              <a:gd name="T45" fmla="*/ T44 w 853"/>
                              <a:gd name="T46" fmla="+- 0 9804 9526"/>
                              <a:gd name="T47" fmla="*/ 9804 h 853"/>
                              <a:gd name="T48" fmla="+- 0 11752 10958"/>
                              <a:gd name="T49" fmla="*/ T48 w 853"/>
                              <a:gd name="T50" fmla="+- 0 9737 9526"/>
                              <a:gd name="T51" fmla="*/ 9737 h 853"/>
                              <a:gd name="T52" fmla="+- 0 11710 10958"/>
                              <a:gd name="T53" fmla="*/ T52 w 853"/>
                              <a:gd name="T54" fmla="+- 0 9678 9526"/>
                              <a:gd name="T55" fmla="*/ 9678 h 853"/>
                              <a:gd name="T56" fmla="+- 0 11658 10958"/>
                              <a:gd name="T57" fmla="*/ T56 w 853"/>
                              <a:gd name="T58" fmla="+- 0 9627 9526"/>
                              <a:gd name="T59" fmla="*/ 9627 h 853"/>
                              <a:gd name="T60" fmla="+- 0 11599 10958"/>
                              <a:gd name="T61" fmla="*/ T60 w 853"/>
                              <a:gd name="T62" fmla="+- 0 9585 9526"/>
                              <a:gd name="T63" fmla="*/ 9585 h 853"/>
                              <a:gd name="T64" fmla="+- 0 11532 10958"/>
                              <a:gd name="T65" fmla="*/ T64 w 853"/>
                              <a:gd name="T66" fmla="+- 0 9553 9526"/>
                              <a:gd name="T67" fmla="*/ 9553 h 853"/>
                              <a:gd name="T68" fmla="+- 0 11460 10958"/>
                              <a:gd name="T69" fmla="*/ T68 w 853"/>
                              <a:gd name="T70" fmla="+- 0 9533 9526"/>
                              <a:gd name="T71" fmla="*/ 9533 h 853"/>
                              <a:gd name="T72" fmla="+- 0 11384 10958"/>
                              <a:gd name="T73" fmla="*/ T72 w 853"/>
                              <a:gd name="T74" fmla="+- 0 9526 9526"/>
                              <a:gd name="T75" fmla="*/ 9526 h 853"/>
                              <a:gd name="T76" fmla="+- 0 11307 10958"/>
                              <a:gd name="T77" fmla="*/ T76 w 853"/>
                              <a:gd name="T78" fmla="+- 0 9533 9526"/>
                              <a:gd name="T79" fmla="*/ 9533 h 853"/>
                              <a:gd name="T80" fmla="+- 0 11235 10958"/>
                              <a:gd name="T81" fmla="*/ T80 w 853"/>
                              <a:gd name="T82" fmla="+- 0 9553 9526"/>
                              <a:gd name="T83" fmla="*/ 9553 h 853"/>
                              <a:gd name="T84" fmla="+- 0 11169 10958"/>
                              <a:gd name="T85" fmla="*/ T84 w 853"/>
                              <a:gd name="T86" fmla="+- 0 9585 9526"/>
                              <a:gd name="T87" fmla="*/ 9585 h 853"/>
                              <a:gd name="T88" fmla="+- 0 11109 10958"/>
                              <a:gd name="T89" fmla="*/ T88 w 853"/>
                              <a:gd name="T90" fmla="+- 0 9627 9526"/>
                              <a:gd name="T91" fmla="*/ 9627 h 853"/>
                              <a:gd name="T92" fmla="+- 0 11058 10958"/>
                              <a:gd name="T93" fmla="*/ T92 w 853"/>
                              <a:gd name="T94" fmla="+- 0 9678 9526"/>
                              <a:gd name="T95" fmla="*/ 9678 h 853"/>
                              <a:gd name="T96" fmla="+- 0 11016 10958"/>
                              <a:gd name="T97" fmla="*/ T96 w 853"/>
                              <a:gd name="T98" fmla="+- 0 9737 9526"/>
                              <a:gd name="T99" fmla="*/ 9737 h 853"/>
                              <a:gd name="T100" fmla="+- 0 10984 10958"/>
                              <a:gd name="T101" fmla="*/ T100 w 853"/>
                              <a:gd name="T102" fmla="+- 0 9804 9526"/>
                              <a:gd name="T103" fmla="*/ 9804 h 853"/>
                              <a:gd name="T104" fmla="+- 0 10965 10958"/>
                              <a:gd name="T105" fmla="*/ T104 w 853"/>
                              <a:gd name="T106" fmla="+- 0 9876 9526"/>
                              <a:gd name="T107" fmla="*/ 9876 h 853"/>
                              <a:gd name="T108" fmla="+- 0 10958 10958"/>
                              <a:gd name="T109" fmla="*/ T108 w 853"/>
                              <a:gd name="T110" fmla="+- 0 9952 9526"/>
                              <a:gd name="T111" fmla="*/ 9952 h 853"/>
                              <a:gd name="T112" fmla="+- 0 10965 10958"/>
                              <a:gd name="T113" fmla="*/ T112 w 853"/>
                              <a:gd name="T114" fmla="+- 0 10029 9526"/>
                              <a:gd name="T115" fmla="*/ 10029 h 853"/>
                              <a:gd name="T116" fmla="+- 0 10984 10958"/>
                              <a:gd name="T117" fmla="*/ T116 w 853"/>
                              <a:gd name="T118" fmla="+- 0 10101 9526"/>
                              <a:gd name="T119" fmla="*/ 10101 h 853"/>
                              <a:gd name="T120" fmla="+- 0 11016 10958"/>
                              <a:gd name="T121" fmla="*/ T120 w 853"/>
                              <a:gd name="T122" fmla="+- 0 10167 9526"/>
                              <a:gd name="T123" fmla="*/ 10167 h 853"/>
                              <a:gd name="T124" fmla="+- 0 11058 10958"/>
                              <a:gd name="T125" fmla="*/ T124 w 853"/>
                              <a:gd name="T126" fmla="+- 0 10227 9526"/>
                              <a:gd name="T127" fmla="*/ 10227 h 853"/>
                              <a:gd name="T128" fmla="+- 0 11109 10958"/>
                              <a:gd name="T129" fmla="*/ T128 w 853"/>
                              <a:gd name="T130" fmla="+- 0 10278 9526"/>
                              <a:gd name="T131" fmla="*/ 10278 h 853"/>
                              <a:gd name="T132" fmla="+- 0 11169 10958"/>
                              <a:gd name="T133" fmla="*/ T132 w 853"/>
                              <a:gd name="T134" fmla="+- 0 10320 9526"/>
                              <a:gd name="T135" fmla="*/ 10320 h 853"/>
                              <a:gd name="T136" fmla="+- 0 11235 10958"/>
                              <a:gd name="T137" fmla="*/ T136 w 853"/>
                              <a:gd name="T138" fmla="+- 0 10352 9526"/>
                              <a:gd name="T139" fmla="*/ 10352 h 853"/>
                              <a:gd name="T140" fmla="+- 0 11307 10958"/>
                              <a:gd name="T141" fmla="*/ T140 w 853"/>
                              <a:gd name="T142" fmla="+- 0 10372 9526"/>
                              <a:gd name="T143" fmla="*/ 10372 h 853"/>
                              <a:gd name="T144" fmla="+- 0 11384 10958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17"/>
                        <wps:cNvSpPr>
                          <a:spLocks/>
                        </wps:cNvSpPr>
                        <wps:spPr bwMode="auto">
                          <a:xfrm>
                            <a:off x="10957" y="2142"/>
                            <a:ext cx="853" cy="853"/>
                          </a:xfrm>
                          <a:custGeom>
                            <a:avLst/>
                            <a:gdLst>
                              <a:gd name="T0" fmla="+- 0 11384 10958"/>
                              <a:gd name="T1" fmla="*/ T0 w 853"/>
                              <a:gd name="T2" fmla="+- 0 2994 2142"/>
                              <a:gd name="T3" fmla="*/ 2994 h 853"/>
                              <a:gd name="T4" fmla="+- 0 11460 10958"/>
                              <a:gd name="T5" fmla="*/ T4 w 853"/>
                              <a:gd name="T6" fmla="+- 0 2987 2142"/>
                              <a:gd name="T7" fmla="*/ 2987 h 853"/>
                              <a:gd name="T8" fmla="+- 0 11532 10958"/>
                              <a:gd name="T9" fmla="*/ T8 w 853"/>
                              <a:gd name="T10" fmla="+- 0 2967 2142"/>
                              <a:gd name="T11" fmla="*/ 2967 h 853"/>
                              <a:gd name="T12" fmla="+- 0 11599 10958"/>
                              <a:gd name="T13" fmla="*/ T12 w 853"/>
                              <a:gd name="T14" fmla="+- 0 2936 2142"/>
                              <a:gd name="T15" fmla="*/ 2936 h 853"/>
                              <a:gd name="T16" fmla="+- 0 11658 10958"/>
                              <a:gd name="T17" fmla="*/ T16 w 853"/>
                              <a:gd name="T18" fmla="+- 0 2894 2142"/>
                              <a:gd name="T19" fmla="*/ 2894 h 853"/>
                              <a:gd name="T20" fmla="+- 0 11710 10958"/>
                              <a:gd name="T21" fmla="*/ T20 w 853"/>
                              <a:gd name="T22" fmla="+- 0 2842 2142"/>
                              <a:gd name="T23" fmla="*/ 2842 h 853"/>
                              <a:gd name="T24" fmla="+- 0 11752 10958"/>
                              <a:gd name="T25" fmla="*/ T24 w 853"/>
                              <a:gd name="T26" fmla="+- 0 2783 2142"/>
                              <a:gd name="T27" fmla="*/ 2783 h 853"/>
                              <a:gd name="T28" fmla="+- 0 11783 10958"/>
                              <a:gd name="T29" fmla="*/ T28 w 853"/>
                              <a:gd name="T30" fmla="+- 0 2717 2142"/>
                              <a:gd name="T31" fmla="*/ 2717 h 853"/>
                              <a:gd name="T32" fmla="+- 0 11803 10958"/>
                              <a:gd name="T33" fmla="*/ T32 w 853"/>
                              <a:gd name="T34" fmla="+- 0 2645 2142"/>
                              <a:gd name="T35" fmla="*/ 2645 h 853"/>
                              <a:gd name="T36" fmla="+- 0 11810 10958"/>
                              <a:gd name="T37" fmla="*/ T36 w 853"/>
                              <a:gd name="T38" fmla="+- 0 2568 2142"/>
                              <a:gd name="T39" fmla="*/ 2568 h 853"/>
                              <a:gd name="T40" fmla="+- 0 11803 10958"/>
                              <a:gd name="T41" fmla="*/ T40 w 853"/>
                              <a:gd name="T42" fmla="+- 0 2491 2142"/>
                              <a:gd name="T43" fmla="*/ 2491 h 853"/>
                              <a:gd name="T44" fmla="+- 0 11783 10958"/>
                              <a:gd name="T45" fmla="*/ T44 w 853"/>
                              <a:gd name="T46" fmla="+- 0 2419 2142"/>
                              <a:gd name="T47" fmla="*/ 2419 h 853"/>
                              <a:gd name="T48" fmla="+- 0 11752 10958"/>
                              <a:gd name="T49" fmla="*/ T48 w 853"/>
                              <a:gd name="T50" fmla="+- 0 2353 2142"/>
                              <a:gd name="T51" fmla="*/ 2353 h 853"/>
                              <a:gd name="T52" fmla="+- 0 11710 10958"/>
                              <a:gd name="T53" fmla="*/ T52 w 853"/>
                              <a:gd name="T54" fmla="+- 0 2294 2142"/>
                              <a:gd name="T55" fmla="*/ 2294 h 853"/>
                              <a:gd name="T56" fmla="+- 0 11658 10958"/>
                              <a:gd name="T57" fmla="*/ T56 w 853"/>
                              <a:gd name="T58" fmla="+- 0 2242 2142"/>
                              <a:gd name="T59" fmla="*/ 2242 h 853"/>
                              <a:gd name="T60" fmla="+- 0 11599 10958"/>
                              <a:gd name="T61" fmla="*/ T60 w 853"/>
                              <a:gd name="T62" fmla="+- 0 2200 2142"/>
                              <a:gd name="T63" fmla="*/ 2200 h 853"/>
                              <a:gd name="T64" fmla="+- 0 11532 10958"/>
                              <a:gd name="T65" fmla="*/ T64 w 853"/>
                              <a:gd name="T66" fmla="+- 0 2169 2142"/>
                              <a:gd name="T67" fmla="*/ 2169 h 853"/>
                              <a:gd name="T68" fmla="+- 0 11460 10958"/>
                              <a:gd name="T69" fmla="*/ T68 w 853"/>
                              <a:gd name="T70" fmla="+- 0 2149 2142"/>
                              <a:gd name="T71" fmla="*/ 2149 h 853"/>
                              <a:gd name="T72" fmla="+- 0 11384 10958"/>
                              <a:gd name="T73" fmla="*/ T72 w 853"/>
                              <a:gd name="T74" fmla="+- 0 2142 2142"/>
                              <a:gd name="T75" fmla="*/ 2142 h 853"/>
                              <a:gd name="T76" fmla="+- 0 11307 10958"/>
                              <a:gd name="T77" fmla="*/ T76 w 853"/>
                              <a:gd name="T78" fmla="+- 0 2149 2142"/>
                              <a:gd name="T79" fmla="*/ 2149 h 853"/>
                              <a:gd name="T80" fmla="+- 0 11235 10958"/>
                              <a:gd name="T81" fmla="*/ T80 w 853"/>
                              <a:gd name="T82" fmla="+- 0 2169 2142"/>
                              <a:gd name="T83" fmla="*/ 2169 h 853"/>
                              <a:gd name="T84" fmla="+- 0 11169 10958"/>
                              <a:gd name="T85" fmla="*/ T84 w 853"/>
                              <a:gd name="T86" fmla="+- 0 2200 2142"/>
                              <a:gd name="T87" fmla="*/ 2200 h 853"/>
                              <a:gd name="T88" fmla="+- 0 11109 10958"/>
                              <a:gd name="T89" fmla="*/ T88 w 853"/>
                              <a:gd name="T90" fmla="+- 0 2242 2142"/>
                              <a:gd name="T91" fmla="*/ 2242 h 853"/>
                              <a:gd name="T92" fmla="+- 0 11058 10958"/>
                              <a:gd name="T93" fmla="*/ T92 w 853"/>
                              <a:gd name="T94" fmla="+- 0 2294 2142"/>
                              <a:gd name="T95" fmla="*/ 2294 h 853"/>
                              <a:gd name="T96" fmla="+- 0 11016 10958"/>
                              <a:gd name="T97" fmla="*/ T96 w 853"/>
                              <a:gd name="T98" fmla="+- 0 2353 2142"/>
                              <a:gd name="T99" fmla="*/ 2353 h 853"/>
                              <a:gd name="T100" fmla="+- 0 10984 10958"/>
                              <a:gd name="T101" fmla="*/ T100 w 853"/>
                              <a:gd name="T102" fmla="+- 0 2419 2142"/>
                              <a:gd name="T103" fmla="*/ 2419 h 853"/>
                              <a:gd name="T104" fmla="+- 0 10965 10958"/>
                              <a:gd name="T105" fmla="*/ T104 w 853"/>
                              <a:gd name="T106" fmla="+- 0 2491 2142"/>
                              <a:gd name="T107" fmla="*/ 2491 h 853"/>
                              <a:gd name="T108" fmla="+- 0 10958 10958"/>
                              <a:gd name="T109" fmla="*/ T108 w 853"/>
                              <a:gd name="T110" fmla="+- 0 2568 2142"/>
                              <a:gd name="T111" fmla="*/ 2568 h 853"/>
                              <a:gd name="T112" fmla="+- 0 10965 10958"/>
                              <a:gd name="T113" fmla="*/ T112 w 853"/>
                              <a:gd name="T114" fmla="+- 0 2645 2142"/>
                              <a:gd name="T115" fmla="*/ 2645 h 853"/>
                              <a:gd name="T116" fmla="+- 0 10984 10958"/>
                              <a:gd name="T117" fmla="*/ T116 w 853"/>
                              <a:gd name="T118" fmla="+- 0 2717 2142"/>
                              <a:gd name="T119" fmla="*/ 2717 h 853"/>
                              <a:gd name="T120" fmla="+- 0 11016 10958"/>
                              <a:gd name="T121" fmla="*/ T120 w 853"/>
                              <a:gd name="T122" fmla="+- 0 2783 2142"/>
                              <a:gd name="T123" fmla="*/ 2783 h 853"/>
                              <a:gd name="T124" fmla="+- 0 11058 10958"/>
                              <a:gd name="T125" fmla="*/ T124 w 853"/>
                              <a:gd name="T126" fmla="+- 0 2842 2142"/>
                              <a:gd name="T127" fmla="*/ 2842 h 853"/>
                              <a:gd name="T128" fmla="+- 0 11109 10958"/>
                              <a:gd name="T129" fmla="*/ T128 w 853"/>
                              <a:gd name="T130" fmla="+- 0 2894 2142"/>
                              <a:gd name="T131" fmla="*/ 2894 h 853"/>
                              <a:gd name="T132" fmla="+- 0 11169 10958"/>
                              <a:gd name="T133" fmla="*/ T132 w 853"/>
                              <a:gd name="T134" fmla="+- 0 2936 2142"/>
                              <a:gd name="T135" fmla="*/ 2936 h 853"/>
                              <a:gd name="T136" fmla="+- 0 11235 10958"/>
                              <a:gd name="T137" fmla="*/ T136 w 853"/>
                              <a:gd name="T138" fmla="+- 0 2967 2142"/>
                              <a:gd name="T139" fmla="*/ 2967 h 853"/>
                              <a:gd name="T140" fmla="+- 0 11307 10958"/>
                              <a:gd name="T141" fmla="*/ T140 w 853"/>
                              <a:gd name="T142" fmla="+- 0 2987 2142"/>
                              <a:gd name="T143" fmla="*/ 2987 h 853"/>
                              <a:gd name="T144" fmla="+- 0 11384 10958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5"/>
                                </a:lnTo>
                                <a:lnTo>
                                  <a:pt x="574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5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5"/>
                                </a:lnTo>
                                <a:lnTo>
                                  <a:pt x="349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16"/>
                        <wps:cNvSpPr>
                          <a:spLocks/>
                        </wps:cNvSpPr>
                        <wps:spPr bwMode="auto">
                          <a:xfrm>
                            <a:off x="8101" y="9526"/>
                            <a:ext cx="853" cy="853"/>
                          </a:xfrm>
                          <a:custGeom>
                            <a:avLst/>
                            <a:gdLst>
                              <a:gd name="T0" fmla="+- 0 8528 8102"/>
                              <a:gd name="T1" fmla="*/ T0 w 853"/>
                              <a:gd name="T2" fmla="+- 0 10378 9526"/>
                              <a:gd name="T3" fmla="*/ 10378 h 853"/>
                              <a:gd name="T4" fmla="+- 0 8604 8102"/>
                              <a:gd name="T5" fmla="*/ T4 w 853"/>
                              <a:gd name="T6" fmla="+- 0 10372 9526"/>
                              <a:gd name="T7" fmla="*/ 10372 h 853"/>
                              <a:gd name="T8" fmla="+- 0 8676 8102"/>
                              <a:gd name="T9" fmla="*/ T8 w 853"/>
                              <a:gd name="T10" fmla="+- 0 10352 9526"/>
                              <a:gd name="T11" fmla="*/ 10352 h 853"/>
                              <a:gd name="T12" fmla="+- 0 8743 8102"/>
                              <a:gd name="T13" fmla="*/ T12 w 853"/>
                              <a:gd name="T14" fmla="+- 0 10320 9526"/>
                              <a:gd name="T15" fmla="*/ 10320 h 853"/>
                              <a:gd name="T16" fmla="+- 0 8802 8102"/>
                              <a:gd name="T17" fmla="*/ T16 w 853"/>
                              <a:gd name="T18" fmla="+- 0 10278 9526"/>
                              <a:gd name="T19" fmla="*/ 10278 h 853"/>
                              <a:gd name="T20" fmla="+- 0 8854 8102"/>
                              <a:gd name="T21" fmla="*/ T20 w 853"/>
                              <a:gd name="T22" fmla="+- 0 10227 9526"/>
                              <a:gd name="T23" fmla="*/ 10227 h 853"/>
                              <a:gd name="T24" fmla="+- 0 8896 8102"/>
                              <a:gd name="T25" fmla="*/ T24 w 853"/>
                              <a:gd name="T26" fmla="+- 0 10167 9526"/>
                              <a:gd name="T27" fmla="*/ 10167 h 853"/>
                              <a:gd name="T28" fmla="+- 0 8927 8102"/>
                              <a:gd name="T29" fmla="*/ T28 w 853"/>
                              <a:gd name="T30" fmla="+- 0 10101 9526"/>
                              <a:gd name="T31" fmla="*/ 10101 h 853"/>
                              <a:gd name="T32" fmla="+- 0 8947 8102"/>
                              <a:gd name="T33" fmla="*/ T32 w 853"/>
                              <a:gd name="T34" fmla="+- 0 10029 9526"/>
                              <a:gd name="T35" fmla="*/ 10029 h 853"/>
                              <a:gd name="T36" fmla="+- 0 8954 8102"/>
                              <a:gd name="T37" fmla="*/ T36 w 853"/>
                              <a:gd name="T38" fmla="+- 0 9952 9526"/>
                              <a:gd name="T39" fmla="*/ 9952 h 853"/>
                              <a:gd name="T40" fmla="+- 0 8947 8102"/>
                              <a:gd name="T41" fmla="*/ T40 w 853"/>
                              <a:gd name="T42" fmla="+- 0 9876 9526"/>
                              <a:gd name="T43" fmla="*/ 9876 h 853"/>
                              <a:gd name="T44" fmla="+- 0 8927 8102"/>
                              <a:gd name="T45" fmla="*/ T44 w 853"/>
                              <a:gd name="T46" fmla="+- 0 9804 9526"/>
                              <a:gd name="T47" fmla="*/ 9804 h 853"/>
                              <a:gd name="T48" fmla="+- 0 8896 8102"/>
                              <a:gd name="T49" fmla="*/ T48 w 853"/>
                              <a:gd name="T50" fmla="+- 0 9737 9526"/>
                              <a:gd name="T51" fmla="*/ 9737 h 853"/>
                              <a:gd name="T52" fmla="+- 0 8854 8102"/>
                              <a:gd name="T53" fmla="*/ T52 w 853"/>
                              <a:gd name="T54" fmla="+- 0 9678 9526"/>
                              <a:gd name="T55" fmla="*/ 9678 h 853"/>
                              <a:gd name="T56" fmla="+- 0 8802 8102"/>
                              <a:gd name="T57" fmla="*/ T56 w 853"/>
                              <a:gd name="T58" fmla="+- 0 9627 9526"/>
                              <a:gd name="T59" fmla="*/ 9627 h 853"/>
                              <a:gd name="T60" fmla="+- 0 8743 8102"/>
                              <a:gd name="T61" fmla="*/ T60 w 853"/>
                              <a:gd name="T62" fmla="+- 0 9585 9526"/>
                              <a:gd name="T63" fmla="*/ 9585 h 853"/>
                              <a:gd name="T64" fmla="+- 0 8676 8102"/>
                              <a:gd name="T65" fmla="*/ T64 w 853"/>
                              <a:gd name="T66" fmla="+- 0 9553 9526"/>
                              <a:gd name="T67" fmla="*/ 9553 h 853"/>
                              <a:gd name="T68" fmla="+- 0 8604 8102"/>
                              <a:gd name="T69" fmla="*/ T68 w 853"/>
                              <a:gd name="T70" fmla="+- 0 9533 9526"/>
                              <a:gd name="T71" fmla="*/ 9533 h 853"/>
                              <a:gd name="T72" fmla="+- 0 8528 8102"/>
                              <a:gd name="T73" fmla="*/ T72 w 853"/>
                              <a:gd name="T74" fmla="+- 0 9526 9526"/>
                              <a:gd name="T75" fmla="*/ 9526 h 853"/>
                              <a:gd name="T76" fmla="+- 0 8451 8102"/>
                              <a:gd name="T77" fmla="*/ T76 w 853"/>
                              <a:gd name="T78" fmla="+- 0 9533 9526"/>
                              <a:gd name="T79" fmla="*/ 9533 h 853"/>
                              <a:gd name="T80" fmla="+- 0 8379 8102"/>
                              <a:gd name="T81" fmla="*/ T80 w 853"/>
                              <a:gd name="T82" fmla="+- 0 9553 9526"/>
                              <a:gd name="T83" fmla="*/ 9553 h 853"/>
                              <a:gd name="T84" fmla="+- 0 8313 8102"/>
                              <a:gd name="T85" fmla="*/ T84 w 853"/>
                              <a:gd name="T86" fmla="+- 0 9585 9526"/>
                              <a:gd name="T87" fmla="*/ 9585 h 853"/>
                              <a:gd name="T88" fmla="+- 0 8253 8102"/>
                              <a:gd name="T89" fmla="*/ T88 w 853"/>
                              <a:gd name="T90" fmla="+- 0 9627 9526"/>
                              <a:gd name="T91" fmla="*/ 9627 h 853"/>
                              <a:gd name="T92" fmla="+- 0 8202 8102"/>
                              <a:gd name="T93" fmla="*/ T92 w 853"/>
                              <a:gd name="T94" fmla="+- 0 9678 9526"/>
                              <a:gd name="T95" fmla="*/ 9678 h 853"/>
                              <a:gd name="T96" fmla="+- 0 8160 8102"/>
                              <a:gd name="T97" fmla="*/ T96 w 853"/>
                              <a:gd name="T98" fmla="+- 0 9737 9526"/>
                              <a:gd name="T99" fmla="*/ 9737 h 853"/>
                              <a:gd name="T100" fmla="+- 0 8128 8102"/>
                              <a:gd name="T101" fmla="*/ T100 w 853"/>
                              <a:gd name="T102" fmla="+- 0 9804 9526"/>
                              <a:gd name="T103" fmla="*/ 9804 h 853"/>
                              <a:gd name="T104" fmla="+- 0 8109 8102"/>
                              <a:gd name="T105" fmla="*/ T104 w 853"/>
                              <a:gd name="T106" fmla="+- 0 9876 9526"/>
                              <a:gd name="T107" fmla="*/ 9876 h 853"/>
                              <a:gd name="T108" fmla="+- 0 8102 8102"/>
                              <a:gd name="T109" fmla="*/ T108 w 853"/>
                              <a:gd name="T110" fmla="+- 0 9952 9526"/>
                              <a:gd name="T111" fmla="*/ 9952 h 853"/>
                              <a:gd name="T112" fmla="+- 0 8109 8102"/>
                              <a:gd name="T113" fmla="*/ T112 w 853"/>
                              <a:gd name="T114" fmla="+- 0 10029 9526"/>
                              <a:gd name="T115" fmla="*/ 10029 h 853"/>
                              <a:gd name="T116" fmla="+- 0 8128 8102"/>
                              <a:gd name="T117" fmla="*/ T116 w 853"/>
                              <a:gd name="T118" fmla="+- 0 10101 9526"/>
                              <a:gd name="T119" fmla="*/ 10101 h 853"/>
                              <a:gd name="T120" fmla="+- 0 8160 8102"/>
                              <a:gd name="T121" fmla="*/ T120 w 853"/>
                              <a:gd name="T122" fmla="+- 0 10167 9526"/>
                              <a:gd name="T123" fmla="*/ 10167 h 853"/>
                              <a:gd name="T124" fmla="+- 0 8202 8102"/>
                              <a:gd name="T125" fmla="*/ T124 w 853"/>
                              <a:gd name="T126" fmla="+- 0 10227 9526"/>
                              <a:gd name="T127" fmla="*/ 10227 h 853"/>
                              <a:gd name="T128" fmla="+- 0 8253 8102"/>
                              <a:gd name="T129" fmla="*/ T128 w 853"/>
                              <a:gd name="T130" fmla="+- 0 10278 9526"/>
                              <a:gd name="T131" fmla="*/ 10278 h 853"/>
                              <a:gd name="T132" fmla="+- 0 8313 8102"/>
                              <a:gd name="T133" fmla="*/ T132 w 853"/>
                              <a:gd name="T134" fmla="+- 0 10320 9526"/>
                              <a:gd name="T135" fmla="*/ 10320 h 853"/>
                              <a:gd name="T136" fmla="+- 0 8379 8102"/>
                              <a:gd name="T137" fmla="*/ T136 w 853"/>
                              <a:gd name="T138" fmla="+- 0 10352 9526"/>
                              <a:gd name="T139" fmla="*/ 10352 h 853"/>
                              <a:gd name="T140" fmla="+- 0 8451 8102"/>
                              <a:gd name="T141" fmla="*/ T140 w 853"/>
                              <a:gd name="T142" fmla="+- 0 10372 9526"/>
                              <a:gd name="T143" fmla="*/ 10372 h 853"/>
                              <a:gd name="T144" fmla="+- 0 8528 8102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15"/>
                        <wps:cNvSpPr>
                          <a:spLocks/>
                        </wps:cNvSpPr>
                        <wps:spPr bwMode="auto">
                          <a:xfrm>
                            <a:off x="8129" y="2142"/>
                            <a:ext cx="853" cy="853"/>
                          </a:xfrm>
                          <a:custGeom>
                            <a:avLst/>
                            <a:gdLst>
                              <a:gd name="T0" fmla="+- 0 8555 8129"/>
                              <a:gd name="T1" fmla="*/ T0 w 853"/>
                              <a:gd name="T2" fmla="+- 0 2994 2142"/>
                              <a:gd name="T3" fmla="*/ 2994 h 853"/>
                              <a:gd name="T4" fmla="+- 0 8632 8129"/>
                              <a:gd name="T5" fmla="*/ T4 w 853"/>
                              <a:gd name="T6" fmla="+- 0 2987 2142"/>
                              <a:gd name="T7" fmla="*/ 2987 h 853"/>
                              <a:gd name="T8" fmla="+- 0 8704 8129"/>
                              <a:gd name="T9" fmla="*/ T8 w 853"/>
                              <a:gd name="T10" fmla="+- 0 2967 2142"/>
                              <a:gd name="T11" fmla="*/ 2967 h 853"/>
                              <a:gd name="T12" fmla="+- 0 8770 8129"/>
                              <a:gd name="T13" fmla="*/ T12 w 853"/>
                              <a:gd name="T14" fmla="+- 0 2936 2142"/>
                              <a:gd name="T15" fmla="*/ 2936 h 853"/>
                              <a:gd name="T16" fmla="+- 0 8830 8129"/>
                              <a:gd name="T17" fmla="*/ T16 w 853"/>
                              <a:gd name="T18" fmla="+- 0 2894 2142"/>
                              <a:gd name="T19" fmla="*/ 2894 h 853"/>
                              <a:gd name="T20" fmla="+- 0 8881 8129"/>
                              <a:gd name="T21" fmla="*/ T20 w 853"/>
                              <a:gd name="T22" fmla="+- 0 2842 2142"/>
                              <a:gd name="T23" fmla="*/ 2842 h 853"/>
                              <a:gd name="T24" fmla="+- 0 8923 8129"/>
                              <a:gd name="T25" fmla="*/ T24 w 853"/>
                              <a:gd name="T26" fmla="+- 0 2783 2142"/>
                              <a:gd name="T27" fmla="*/ 2783 h 853"/>
                              <a:gd name="T28" fmla="+- 0 8955 8129"/>
                              <a:gd name="T29" fmla="*/ T28 w 853"/>
                              <a:gd name="T30" fmla="+- 0 2717 2142"/>
                              <a:gd name="T31" fmla="*/ 2717 h 853"/>
                              <a:gd name="T32" fmla="+- 0 8974 8129"/>
                              <a:gd name="T33" fmla="*/ T32 w 853"/>
                              <a:gd name="T34" fmla="+- 0 2645 2142"/>
                              <a:gd name="T35" fmla="*/ 2645 h 853"/>
                              <a:gd name="T36" fmla="+- 0 8981 8129"/>
                              <a:gd name="T37" fmla="*/ T36 w 853"/>
                              <a:gd name="T38" fmla="+- 0 2568 2142"/>
                              <a:gd name="T39" fmla="*/ 2568 h 853"/>
                              <a:gd name="T40" fmla="+- 0 8974 8129"/>
                              <a:gd name="T41" fmla="*/ T40 w 853"/>
                              <a:gd name="T42" fmla="+- 0 2491 2142"/>
                              <a:gd name="T43" fmla="*/ 2491 h 853"/>
                              <a:gd name="T44" fmla="+- 0 8955 8129"/>
                              <a:gd name="T45" fmla="*/ T44 w 853"/>
                              <a:gd name="T46" fmla="+- 0 2419 2142"/>
                              <a:gd name="T47" fmla="*/ 2419 h 853"/>
                              <a:gd name="T48" fmla="+- 0 8923 8129"/>
                              <a:gd name="T49" fmla="*/ T48 w 853"/>
                              <a:gd name="T50" fmla="+- 0 2353 2142"/>
                              <a:gd name="T51" fmla="*/ 2353 h 853"/>
                              <a:gd name="T52" fmla="+- 0 8881 8129"/>
                              <a:gd name="T53" fmla="*/ T52 w 853"/>
                              <a:gd name="T54" fmla="+- 0 2294 2142"/>
                              <a:gd name="T55" fmla="*/ 2294 h 853"/>
                              <a:gd name="T56" fmla="+- 0 8830 8129"/>
                              <a:gd name="T57" fmla="*/ T56 w 853"/>
                              <a:gd name="T58" fmla="+- 0 2242 2142"/>
                              <a:gd name="T59" fmla="*/ 2242 h 853"/>
                              <a:gd name="T60" fmla="+- 0 8770 8129"/>
                              <a:gd name="T61" fmla="*/ T60 w 853"/>
                              <a:gd name="T62" fmla="+- 0 2200 2142"/>
                              <a:gd name="T63" fmla="*/ 2200 h 853"/>
                              <a:gd name="T64" fmla="+- 0 8704 8129"/>
                              <a:gd name="T65" fmla="*/ T64 w 853"/>
                              <a:gd name="T66" fmla="+- 0 2169 2142"/>
                              <a:gd name="T67" fmla="*/ 2169 h 853"/>
                              <a:gd name="T68" fmla="+- 0 8632 8129"/>
                              <a:gd name="T69" fmla="*/ T68 w 853"/>
                              <a:gd name="T70" fmla="+- 0 2149 2142"/>
                              <a:gd name="T71" fmla="*/ 2149 h 853"/>
                              <a:gd name="T72" fmla="+- 0 8555 8129"/>
                              <a:gd name="T73" fmla="*/ T72 w 853"/>
                              <a:gd name="T74" fmla="+- 0 2142 2142"/>
                              <a:gd name="T75" fmla="*/ 2142 h 853"/>
                              <a:gd name="T76" fmla="+- 0 8479 8129"/>
                              <a:gd name="T77" fmla="*/ T76 w 853"/>
                              <a:gd name="T78" fmla="+- 0 2149 2142"/>
                              <a:gd name="T79" fmla="*/ 2149 h 853"/>
                              <a:gd name="T80" fmla="+- 0 8407 8129"/>
                              <a:gd name="T81" fmla="*/ T80 w 853"/>
                              <a:gd name="T82" fmla="+- 0 2169 2142"/>
                              <a:gd name="T83" fmla="*/ 2169 h 853"/>
                              <a:gd name="T84" fmla="+- 0 8340 8129"/>
                              <a:gd name="T85" fmla="*/ T84 w 853"/>
                              <a:gd name="T86" fmla="+- 0 2200 2142"/>
                              <a:gd name="T87" fmla="*/ 2200 h 853"/>
                              <a:gd name="T88" fmla="+- 0 8281 8129"/>
                              <a:gd name="T89" fmla="*/ T88 w 853"/>
                              <a:gd name="T90" fmla="+- 0 2242 2142"/>
                              <a:gd name="T91" fmla="*/ 2242 h 853"/>
                              <a:gd name="T92" fmla="+- 0 8229 8129"/>
                              <a:gd name="T93" fmla="*/ T92 w 853"/>
                              <a:gd name="T94" fmla="+- 0 2294 2142"/>
                              <a:gd name="T95" fmla="*/ 2294 h 853"/>
                              <a:gd name="T96" fmla="+- 0 8187 8129"/>
                              <a:gd name="T97" fmla="*/ T96 w 853"/>
                              <a:gd name="T98" fmla="+- 0 2353 2142"/>
                              <a:gd name="T99" fmla="*/ 2353 h 853"/>
                              <a:gd name="T100" fmla="+- 0 8156 8129"/>
                              <a:gd name="T101" fmla="*/ T100 w 853"/>
                              <a:gd name="T102" fmla="+- 0 2419 2142"/>
                              <a:gd name="T103" fmla="*/ 2419 h 853"/>
                              <a:gd name="T104" fmla="+- 0 8136 8129"/>
                              <a:gd name="T105" fmla="*/ T104 w 853"/>
                              <a:gd name="T106" fmla="+- 0 2491 2142"/>
                              <a:gd name="T107" fmla="*/ 2491 h 853"/>
                              <a:gd name="T108" fmla="+- 0 8129 8129"/>
                              <a:gd name="T109" fmla="*/ T108 w 853"/>
                              <a:gd name="T110" fmla="+- 0 2568 2142"/>
                              <a:gd name="T111" fmla="*/ 2568 h 853"/>
                              <a:gd name="T112" fmla="+- 0 8136 8129"/>
                              <a:gd name="T113" fmla="*/ T112 w 853"/>
                              <a:gd name="T114" fmla="+- 0 2645 2142"/>
                              <a:gd name="T115" fmla="*/ 2645 h 853"/>
                              <a:gd name="T116" fmla="+- 0 8156 8129"/>
                              <a:gd name="T117" fmla="*/ T116 w 853"/>
                              <a:gd name="T118" fmla="+- 0 2717 2142"/>
                              <a:gd name="T119" fmla="*/ 2717 h 853"/>
                              <a:gd name="T120" fmla="+- 0 8187 8129"/>
                              <a:gd name="T121" fmla="*/ T120 w 853"/>
                              <a:gd name="T122" fmla="+- 0 2783 2142"/>
                              <a:gd name="T123" fmla="*/ 2783 h 853"/>
                              <a:gd name="T124" fmla="+- 0 8229 8129"/>
                              <a:gd name="T125" fmla="*/ T124 w 853"/>
                              <a:gd name="T126" fmla="+- 0 2842 2142"/>
                              <a:gd name="T127" fmla="*/ 2842 h 853"/>
                              <a:gd name="T128" fmla="+- 0 8281 8129"/>
                              <a:gd name="T129" fmla="*/ T128 w 853"/>
                              <a:gd name="T130" fmla="+- 0 2894 2142"/>
                              <a:gd name="T131" fmla="*/ 2894 h 853"/>
                              <a:gd name="T132" fmla="+- 0 8340 8129"/>
                              <a:gd name="T133" fmla="*/ T132 w 853"/>
                              <a:gd name="T134" fmla="+- 0 2936 2142"/>
                              <a:gd name="T135" fmla="*/ 2936 h 853"/>
                              <a:gd name="T136" fmla="+- 0 8407 8129"/>
                              <a:gd name="T137" fmla="*/ T136 w 853"/>
                              <a:gd name="T138" fmla="+- 0 2967 2142"/>
                              <a:gd name="T139" fmla="*/ 2967 h 853"/>
                              <a:gd name="T140" fmla="+- 0 8479 8129"/>
                              <a:gd name="T141" fmla="*/ T140 w 853"/>
                              <a:gd name="T142" fmla="+- 0 2987 2142"/>
                              <a:gd name="T143" fmla="*/ 2987 h 853"/>
                              <a:gd name="T144" fmla="+- 0 8555 8129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14"/>
                        <wps:cNvSpPr>
                          <a:spLocks/>
                        </wps:cNvSpPr>
                        <wps:spPr bwMode="auto">
                          <a:xfrm>
                            <a:off x="13857" y="9526"/>
                            <a:ext cx="853" cy="853"/>
                          </a:xfrm>
                          <a:custGeom>
                            <a:avLst/>
                            <a:gdLst>
                              <a:gd name="T0" fmla="+- 0 14283 13857"/>
                              <a:gd name="T1" fmla="*/ T0 w 853"/>
                              <a:gd name="T2" fmla="+- 0 10378 9526"/>
                              <a:gd name="T3" fmla="*/ 10378 h 853"/>
                              <a:gd name="T4" fmla="+- 0 14360 13857"/>
                              <a:gd name="T5" fmla="*/ T4 w 853"/>
                              <a:gd name="T6" fmla="+- 0 10372 9526"/>
                              <a:gd name="T7" fmla="*/ 10372 h 853"/>
                              <a:gd name="T8" fmla="+- 0 14432 13857"/>
                              <a:gd name="T9" fmla="*/ T8 w 853"/>
                              <a:gd name="T10" fmla="+- 0 10352 9526"/>
                              <a:gd name="T11" fmla="*/ 10352 h 853"/>
                              <a:gd name="T12" fmla="+- 0 14498 13857"/>
                              <a:gd name="T13" fmla="*/ T12 w 853"/>
                              <a:gd name="T14" fmla="+- 0 10320 9526"/>
                              <a:gd name="T15" fmla="*/ 10320 h 853"/>
                              <a:gd name="T16" fmla="+- 0 14558 13857"/>
                              <a:gd name="T17" fmla="*/ T16 w 853"/>
                              <a:gd name="T18" fmla="+- 0 10278 9526"/>
                              <a:gd name="T19" fmla="*/ 10278 h 853"/>
                              <a:gd name="T20" fmla="+- 0 14609 13857"/>
                              <a:gd name="T21" fmla="*/ T20 w 853"/>
                              <a:gd name="T22" fmla="+- 0 10227 9526"/>
                              <a:gd name="T23" fmla="*/ 10227 h 853"/>
                              <a:gd name="T24" fmla="+- 0 14651 13857"/>
                              <a:gd name="T25" fmla="*/ T24 w 853"/>
                              <a:gd name="T26" fmla="+- 0 10167 9526"/>
                              <a:gd name="T27" fmla="*/ 10167 h 853"/>
                              <a:gd name="T28" fmla="+- 0 14683 13857"/>
                              <a:gd name="T29" fmla="*/ T28 w 853"/>
                              <a:gd name="T30" fmla="+- 0 10101 9526"/>
                              <a:gd name="T31" fmla="*/ 10101 h 853"/>
                              <a:gd name="T32" fmla="+- 0 14703 13857"/>
                              <a:gd name="T33" fmla="*/ T32 w 853"/>
                              <a:gd name="T34" fmla="+- 0 10029 9526"/>
                              <a:gd name="T35" fmla="*/ 10029 h 853"/>
                              <a:gd name="T36" fmla="+- 0 14709 13857"/>
                              <a:gd name="T37" fmla="*/ T36 w 853"/>
                              <a:gd name="T38" fmla="+- 0 9952 9526"/>
                              <a:gd name="T39" fmla="*/ 9952 h 853"/>
                              <a:gd name="T40" fmla="+- 0 14703 13857"/>
                              <a:gd name="T41" fmla="*/ T40 w 853"/>
                              <a:gd name="T42" fmla="+- 0 9876 9526"/>
                              <a:gd name="T43" fmla="*/ 9876 h 853"/>
                              <a:gd name="T44" fmla="+- 0 14683 13857"/>
                              <a:gd name="T45" fmla="*/ T44 w 853"/>
                              <a:gd name="T46" fmla="+- 0 9804 9526"/>
                              <a:gd name="T47" fmla="*/ 9804 h 853"/>
                              <a:gd name="T48" fmla="+- 0 14651 13857"/>
                              <a:gd name="T49" fmla="*/ T48 w 853"/>
                              <a:gd name="T50" fmla="+- 0 9737 9526"/>
                              <a:gd name="T51" fmla="*/ 9737 h 853"/>
                              <a:gd name="T52" fmla="+- 0 14609 13857"/>
                              <a:gd name="T53" fmla="*/ T52 w 853"/>
                              <a:gd name="T54" fmla="+- 0 9678 9526"/>
                              <a:gd name="T55" fmla="*/ 9678 h 853"/>
                              <a:gd name="T56" fmla="+- 0 14558 13857"/>
                              <a:gd name="T57" fmla="*/ T56 w 853"/>
                              <a:gd name="T58" fmla="+- 0 9627 9526"/>
                              <a:gd name="T59" fmla="*/ 9627 h 853"/>
                              <a:gd name="T60" fmla="+- 0 14498 13857"/>
                              <a:gd name="T61" fmla="*/ T60 w 853"/>
                              <a:gd name="T62" fmla="+- 0 9585 9526"/>
                              <a:gd name="T63" fmla="*/ 9585 h 853"/>
                              <a:gd name="T64" fmla="+- 0 14432 13857"/>
                              <a:gd name="T65" fmla="*/ T64 w 853"/>
                              <a:gd name="T66" fmla="+- 0 9553 9526"/>
                              <a:gd name="T67" fmla="*/ 9553 h 853"/>
                              <a:gd name="T68" fmla="+- 0 14360 13857"/>
                              <a:gd name="T69" fmla="*/ T68 w 853"/>
                              <a:gd name="T70" fmla="+- 0 9533 9526"/>
                              <a:gd name="T71" fmla="*/ 9533 h 853"/>
                              <a:gd name="T72" fmla="+- 0 14283 13857"/>
                              <a:gd name="T73" fmla="*/ T72 w 853"/>
                              <a:gd name="T74" fmla="+- 0 9526 9526"/>
                              <a:gd name="T75" fmla="*/ 9526 h 853"/>
                              <a:gd name="T76" fmla="+- 0 14207 13857"/>
                              <a:gd name="T77" fmla="*/ T76 w 853"/>
                              <a:gd name="T78" fmla="+- 0 9533 9526"/>
                              <a:gd name="T79" fmla="*/ 9533 h 853"/>
                              <a:gd name="T80" fmla="+- 0 14135 13857"/>
                              <a:gd name="T81" fmla="*/ T80 w 853"/>
                              <a:gd name="T82" fmla="+- 0 9553 9526"/>
                              <a:gd name="T83" fmla="*/ 9553 h 853"/>
                              <a:gd name="T84" fmla="+- 0 14068 13857"/>
                              <a:gd name="T85" fmla="*/ T84 w 853"/>
                              <a:gd name="T86" fmla="+- 0 9585 9526"/>
                              <a:gd name="T87" fmla="*/ 9585 h 853"/>
                              <a:gd name="T88" fmla="+- 0 14009 13857"/>
                              <a:gd name="T89" fmla="*/ T88 w 853"/>
                              <a:gd name="T90" fmla="+- 0 9627 9526"/>
                              <a:gd name="T91" fmla="*/ 9627 h 853"/>
                              <a:gd name="T92" fmla="+- 0 13958 13857"/>
                              <a:gd name="T93" fmla="*/ T92 w 853"/>
                              <a:gd name="T94" fmla="+- 0 9678 9526"/>
                              <a:gd name="T95" fmla="*/ 9678 h 853"/>
                              <a:gd name="T96" fmla="+- 0 13916 13857"/>
                              <a:gd name="T97" fmla="*/ T96 w 853"/>
                              <a:gd name="T98" fmla="+- 0 9737 9526"/>
                              <a:gd name="T99" fmla="*/ 9737 h 853"/>
                              <a:gd name="T100" fmla="+- 0 13884 13857"/>
                              <a:gd name="T101" fmla="*/ T100 w 853"/>
                              <a:gd name="T102" fmla="+- 0 9804 9526"/>
                              <a:gd name="T103" fmla="*/ 9804 h 853"/>
                              <a:gd name="T104" fmla="+- 0 13864 13857"/>
                              <a:gd name="T105" fmla="*/ T104 w 853"/>
                              <a:gd name="T106" fmla="+- 0 9876 9526"/>
                              <a:gd name="T107" fmla="*/ 9876 h 853"/>
                              <a:gd name="T108" fmla="+- 0 13857 13857"/>
                              <a:gd name="T109" fmla="*/ T108 w 853"/>
                              <a:gd name="T110" fmla="+- 0 9952 9526"/>
                              <a:gd name="T111" fmla="*/ 9952 h 853"/>
                              <a:gd name="T112" fmla="+- 0 13864 13857"/>
                              <a:gd name="T113" fmla="*/ T112 w 853"/>
                              <a:gd name="T114" fmla="+- 0 10029 9526"/>
                              <a:gd name="T115" fmla="*/ 10029 h 853"/>
                              <a:gd name="T116" fmla="+- 0 13884 13857"/>
                              <a:gd name="T117" fmla="*/ T116 w 853"/>
                              <a:gd name="T118" fmla="+- 0 10101 9526"/>
                              <a:gd name="T119" fmla="*/ 10101 h 853"/>
                              <a:gd name="T120" fmla="+- 0 13916 13857"/>
                              <a:gd name="T121" fmla="*/ T120 w 853"/>
                              <a:gd name="T122" fmla="+- 0 10167 9526"/>
                              <a:gd name="T123" fmla="*/ 10167 h 853"/>
                              <a:gd name="T124" fmla="+- 0 13958 13857"/>
                              <a:gd name="T125" fmla="*/ T124 w 853"/>
                              <a:gd name="T126" fmla="+- 0 10227 9526"/>
                              <a:gd name="T127" fmla="*/ 10227 h 853"/>
                              <a:gd name="T128" fmla="+- 0 14009 13857"/>
                              <a:gd name="T129" fmla="*/ T128 w 853"/>
                              <a:gd name="T130" fmla="+- 0 10278 9526"/>
                              <a:gd name="T131" fmla="*/ 10278 h 853"/>
                              <a:gd name="T132" fmla="+- 0 14068 13857"/>
                              <a:gd name="T133" fmla="*/ T132 w 853"/>
                              <a:gd name="T134" fmla="+- 0 10320 9526"/>
                              <a:gd name="T135" fmla="*/ 10320 h 853"/>
                              <a:gd name="T136" fmla="+- 0 14135 13857"/>
                              <a:gd name="T137" fmla="*/ T136 w 853"/>
                              <a:gd name="T138" fmla="+- 0 10352 9526"/>
                              <a:gd name="T139" fmla="*/ 10352 h 853"/>
                              <a:gd name="T140" fmla="+- 0 14207 13857"/>
                              <a:gd name="T141" fmla="*/ T140 w 853"/>
                              <a:gd name="T142" fmla="+- 0 10372 9526"/>
                              <a:gd name="T143" fmla="*/ 10372 h 853"/>
                              <a:gd name="T144" fmla="+- 0 14283 13857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6"/>
                                </a:lnTo>
                                <a:lnTo>
                                  <a:pt x="575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6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6" y="350"/>
                                </a:lnTo>
                                <a:lnTo>
                                  <a:pt x="826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9"/>
                                </a:lnTo>
                                <a:lnTo>
                                  <a:pt x="152" y="101"/>
                                </a:lnTo>
                                <a:lnTo>
                                  <a:pt x="101" y="152"/>
                                </a:lnTo>
                                <a:lnTo>
                                  <a:pt x="59" y="211"/>
                                </a:lnTo>
                                <a:lnTo>
                                  <a:pt x="27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9" y="641"/>
                                </a:lnTo>
                                <a:lnTo>
                                  <a:pt x="101" y="701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6"/>
                                </a:lnTo>
                                <a:lnTo>
                                  <a:pt x="350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3"/>
                        <wps:cNvSpPr>
                          <a:spLocks/>
                        </wps:cNvSpPr>
                        <wps:spPr bwMode="auto">
                          <a:xfrm>
                            <a:off x="13857" y="2142"/>
                            <a:ext cx="853" cy="853"/>
                          </a:xfrm>
                          <a:custGeom>
                            <a:avLst/>
                            <a:gdLst>
                              <a:gd name="T0" fmla="+- 0 14283 13857"/>
                              <a:gd name="T1" fmla="*/ T0 w 853"/>
                              <a:gd name="T2" fmla="+- 0 2994 2142"/>
                              <a:gd name="T3" fmla="*/ 2994 h 853"/>
                              <a:gd name="T4" fmla="+- 0 14360 13857"/>
                              <a:gd name="T5" fmla="*/ T4 w 853"/>
                              <a:gd name="T6" fmla="+- 0 2987 2142"/>
                              <a:gd name="T7" fmla="*/ 2987 h 853"/>
                              <a:gd name="T8" fmla="+- 0 14432 13857"/>
                              <a:gd name="T9" fmla="*/ T8 w 853"/>
                              <a:gd name="T10" fmla="+- 0 2967 2142"/>
                              <a:gd name="T11" fmla="*/ 2967 h 853"/>
                              <a:gd name="T12" fmla="+- 0 14498 13857"/>
                              <a:gd name="T13" fmla="*/ T12 w 853"/>
                              <a:gd name="T14" fmla="+- 0 2936 2142"/>
                              <a:gd name="T15" fmla="*/ 2936 h 853"/>
                              <a:gd name="T16" fmla="+- 0 14558 13857"/>
                              <a:gd name="T17" fmla="*/ T16 w 853"/>
                              <a:gd name="T18" fmla="+- 0 2894 2142"/>
                              <a:gd name="T19" fmla="*/ 2894 h 853"/>
                              <a:gd name="T20" fmla="+- 0 14609 13857"/>
                              <a:gd name="T21" fmla="*/ T20 w 853"/>
                              <a:gd name="T22" fmla="+- 0 2842 2142"/>
                              <a:gd name="T23" fmla="*/ 2842 h 853"/>
                              <a:gd name="T24" fmla="+- 0 14651 13857"/>
                              <a:gd name="T25" fmla="*/ T24 w 853"/>
                              <a:gd name="T26" fmla="+- 0 2783 2142"/>
                              <a:gd name="T27" fmla="*/ 2783 h 853"/>
                              <a:gd name="T28" fmla="+- 0 14683 13857"/>
                              <a:gd name="T29" fmla="*/ T28 w 853"/>
                              <a:gd name="T30" fmla="+- 0 2717 2142"/>
                              <a:gd name="T31" fmla="*/ 2717 h 853"/>
                              <a:gd name="T32" fmla="+- 0 14703 13857"/>
                              <a:gd name="T33" fmla="*/ T32 w 853"/>
                              <a:gd name="T34" fmla="+- 0 2645 2142"/>
                              <a:gd name="T35" fmla="*/ 2645 h 853"/>
                              <a:gd name="T36" fmla="+- 0 14709 13857"/>
                              <a:gd name="T37" fmla="*/ T36 w 853"/>
                              <a:gd name="T38" fmla="+- 0 2568 2142"/>
                              <a:gd name="T39" fmla="*/ 2568 h 853"/>
                              <a:gd name="T40" fmla="+- 0 14703 13857"/>
                              <a:gd name="T41" fmla="*/ T40 w 853"/>
                              <a:gd name="T42" fmla="+- 0 2491 2142"/>
                              <a:gd name="T43" fmla="*/ 2491 h 853"/>
                              <a:gd name="T44" fmla="+- 0 14683 13857"/>
                              <a:gd name="T45" fmla="*/ T44 w 853"/>
                              <a:gd name="T46" fmla="+- 0 2419 2142"/>
                              <a:gd name="T47" fmla="*/ 2419 h 853"/>
                              <a:gd name="T48" fmla="+- 0 14651 13857"/>
                              <a:gd name="T49" fmla="*/ T48 w 853"/>
                              <a:gd name="T50" fmla="+- 0 2353 2142"/>
                              <a:gd name="T51" fmla="*/ 2353 h 853"/>
                              <a:gd name="T52" fmla="+- 0 14609 13857"/>
                              <a:gd name="T53" fmla="*/ T52 w 853"/>
                              <a:gd name="T54" fmla="+- 0 2294 2142"/>
                              <a:gd name="T55" fmla="*/ 2294 h 853"/>
                              <a:gd name="T56" fmla="+- 0 14558 13857"/>
                              <a:gd name="T57" fmla="*/ T56 w 853"/>
                              <a:gd name="T58" fmla="+- 0 2242 2142"/>
                              <a:gd name="T59" fmla="*/ 2242 h 853"/>
                              <a:gd name="T60" fmla="+- 0 14498 13857"/>
                              <a:gd name="T61" fmla="*/ T60 w 853"/>
                              <a:gd name="T62" fmla="+- 0 2200 2142"/>
                              <a:gd name="T63" fmla="*/ 2200 h 853"/>
                              <a:gd name="T64" fmla="+- 0 14432 13857"/>
                              <a:gd name="T65" fmla="*/ T64 w 853"/>
                              <a:gd name="T66" fmla="+- 0 2169 2142"/>
                              <a:gd name="T67" fmla="*/ 2169 h 853"/>
                              <a:gd name="T68" fmla="+- 0 14360 13857"/>
                              <a:gd name="T69" fmla="*/ T68 w 853"/>
                              <a:gd name="T70" fmla="+- 0 2149 2142"/>
                              <a:gd name="T71" fmla="*/ 2149 h 853"/>
                              <a:gd name="T72" fmla="+- 0 14283 13857"/>
                              <a:gd name="T73" fmla="*/ T72 w 853"/>
                              <a:gd name="T74" fmla="+- 0 2142 2142"/>
                              <a:gd name="T75" fmla="*/ 2142 h 853"/>
                              <a:gd name="T76" fmla="+- 0 14207 13857"/>
                              <a:gd name="T77" fmla="*/ T76 w 853"/>
                              <a:gd name="T78" fmla="+- 0 2149 2142"/>
                              <a:gd name="T79" fmla="*/ 2149 h 853"/>
                              <a:gd name="T80" fmla="+- 0 14135 13857"/>
                              <a:gd name="T81" fmla="*/ T80 w 853"/>
                              <a:gd name="T82" fmla="+- 0 2169 2142"/>
                              <a:gd name="T83" fmla="*/ 2169 h 853"/>
                              <a:gd name="T84" fmla="+- 0 14068 13857"/>
                              <a:gd name="T85" fmla="*/ T84 w 853"/>
                              <a:gd name="T86" fmla="+- 0 2200 2142"/>
                              <a:gd name="T87" fmla="*/ 2200 h 853"/>
                              <a:gd name="T88" fmla="+- 0 14009 13857"/>
                              <a:gd name="T89" fmla="*/ T88 w 853"/>
                              <a:gd name="T90" fmla="+- 0 2242 2142"/>
                              <a:gd name="T91" fmla="*/ 2242 h 853"/>
                              <a:gd name="T92" fmla="+- 0 13958 13857"/>
                              <a:gd name="T93" fmla="*/ T92 w 853"/>
                              <a:gd name="T94" fmla="+- 0 2294 2142"/>
                              <a:gd name="T95" fmla="*/ 2294 h 853"/>
                              <a:gd name="T96" fmla="+- 0 13916 13857"/>
                              <a:gd name="T97" fmla="*/ T96 w 853"/>
                              <a:gd name="T98" fmla="+- 0 2353 2142"/>
                              <a:gd name="T99" fmla="*/ 2353 h 853"/>
                              <a:gd name="T100" fmla="+- 0 13884 13857"/>
                              <a:gd name="T101" fmla="*/ T100 w 853"/>
                              <a:gd name="T102" fmla="+- 0 2419 2142"/>
                              <a:gd name="T103" fmla="*/ 2419 h 853"/>
                              <a:gd name="T104" fmla="+- 0 13864 13857"/>
                              <a:gd name="T105" fmla="*/ T104 w 853"/>
                              <a:gd name="T106" fmla="+- 0 2491 2142"/>
                              <a:gd name="T107" fmla="*/ 2491 h 853"/>
                              <a:gd name="T108" fmla="+- 0 13857 13857"/>
                              <a:gd name="T109" fmla="*/ T108 w 853"/>
                              <a:gd name="T110" fmla="+- 0 2568 2142"/>
                              <a:gd name="T111" fmla="*/ 2568 h 853"/>
                              <a:gd name="T112" fmla="+- 0 13864 13857"/>
                              <a:gd name="T113" fmla="*/ T112 w 853"/>
                              <a:gd name="T114" fmla="+- 0 2645 2142"/>
                              <a:gd name="T115" fmla="*/ 2645 h 853"/>
                              <a:gd name="T116" fmla="+- 0 13884 13857"/>
                              <a:gd name="T117" fmla="*/ T116 w 853"/>
                              <a:gd name="T118" fmla="+- 0 2717 2142"/>
                              <a:gd name="T119" fmla="*/ 2717 h 853"/>
                              <a:gd name="T120" fmla="+- 0 13916 13857"/>
                              <a:gd name="T121" fmla="*/ T120 w 853"/>
                              <a:gd name="T122" fmla="+- 0 2783 2142"/>
                              <a:gd name="T123" fmla="*/ 2783 h 853"/>
                              <a:gd name="T124" fmla="+- 0 13958 13857"/>
                              <a:gd name="T125" fmla="*/ T124 w 853"/>
                              <a:gd name="T126" fmla="+- 0 2842 2142"/>
                              <a:gd name="T127" fmla="*/ 2842 h 853"/>
                              <a:gd name="T128" fmla="+- 0 14009 13857"/>
                              <a:gd name="T129" fmla="*/ T128 w 853"/>
                              <a:gd name="T130" fmla="+- 0 2894 2142"/>
                              <a:gd name="T131" fmla="*/ 2894 h 853"/>
                              <a:gd name="T132" fmla="+- 0 14068 13857"/>
                              <a:gd name="T133" fmla="*/ T132 w 853"/>
                              <a:gd name="T134" fmla="+- 0 2936 2142"/>
                              <a:gd name="T135" fmla="*/ 2936 h 853"/>
                              <a:gd name="T136" fmla="+- 0 14135 13857"/>
                              <a:gd name="T137" fmla="*/ T136 w 853"/>
                              <a:gd name="T138" fmla="+- 0 2967 2142"/>
                              <a:gd name="T139" fmla="*/ 2967 h 853"/>
                              <a:gd name="T140" fmla="+- 0 14207 13857"/>
                              <a:gd name="T141" fmla="*/ T140 w 853"/>
                              <a:gd name="T142" fmla="+- 0 2987 2142"/>
                              <a:gd name="T143" fmla="*/ 2987 h 853"/>
                              <a:gd name="T144" fmla="+- 0 14283 13857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6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6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1" y="152"/>
                                </a:lnTo>
                                <a:lnTo>
                                  <a:pt x="59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9" y="641"/>
                                </a:lnTo>
                                <a:lnTo>
                                  <a:pt x="101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583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943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" y="3419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837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6720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4" y="6720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61" y="3419"/>
                            <a:ext cx="1716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739CE1" id="Group 5" o:spid="_x0000_s1026" style="position:absolute;margin-left:16pt;margin-top:105.65pt;width:822.85pt;height:414.7pt;z-index:-251659264;mso-position-horizontal-relative:page;mso-position-vertical-relative:page" coordorigin="320,2113" coordsize="16457,829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left:15608;top:583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">
                  <v:imagedata r:id="rId12" o:title=""/>
                </v:shape>
                <v:shape id="Picture 41" o:spid="_x0000_s1028" type="#_x0000_t75" style="position:absolute;left:15608;top:2943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">
                  <v:imagedata r:id="rId13" o:title=""/>
                </v:shape>
                <v:line id="Line 40" o:spid="_x0000_s1029" style="position:absolute;visibility:visible;mso-wrap-style:square" from="15512,6211" to="15512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" strokecolor="#adafb2" strokeweight="1.0015mm"/>
                <v:shape id="Picture 39" o:spid="_x0000_s1030" type="#_x0000_t75" style="position:absolute;left:15608;top:837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">
                  <v:imagedata r:id="rId12" o:title=""/>
                </v:shape>
                <v:line id="Line 38" o:spid="_x0000_s1031" style="position:absolute;visibility:visible;mso-wrap-style:square" from="15512,9556" to="15512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" strokecolor="#adafb2" strokeweight="1.0015mm"/>
                <v:line id="Line 37" o:spid="_x0000_s1032" style="position:absolute;visibility:visible;mso-wrap-style:square" from="1636,6211" to="1636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" strokecolor="#adafb2" strokeweight="1.0015mm"/>
                <v:line id="Line 36" o:spid="_x0000_s1033" style="position:absolute;visibility:visible;mso-wrap-style:square" from="1636,9556" to="1636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" strokecolor="#adafb2" strokeweight="1.0015mm"/>
                <v:line id="Line 35" o:spid="_x0000_s1034" style="position:absolute;visibility:visible;mso-wrap-style:square" from="4411,6211" to="4411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" strokecolor="#adafb2" strokeweight="1.0015mm"/>
                <v:line id="Line 34" o:spid="_x0000_s1035" style="position:absolute;visibility:visible;mso-wrap-style:square" from="4411,9556" to="4411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" strokecolor="#adafb2" strokeweight="1.0015mm"/>
                <v:line id="Line 33" o:spid="_x0000_s1036" style="position:absolute;visibility:visible;mso-wrap-style:square" from="1608,6239" to="4411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" strokecolor="#adafb2" strokeweight="1.0015mm"/>
                <v:line id="Line 32" o:spid="_x0000_s1037" style="position:absolute;visibility:visible;mso-wrap-style:square" from="7187,6211" to="7187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" strokecolor="#adafb2" strokeweight="1.0015mm"/>
                <v:line id="Line 31" o:spid="_x0000_s1038" style="position:absolute;visibility:visible;mso-wrap-style:square" from="7187,9556" to="7187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" strokecolor="#adafb2" strokeweight="1.0015mm"/>
                <v:line id="Line 30" o:spid="_x0000_s1039" style="position:absolute;visibility:visible;mso-wrap-style:square" from="4411,6239" to="7187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" strokecolor="#adafb2" strokeweight="1.0015mm"/>
                <v:line id="Line 29" o:spid="_x0000_s1040" style="position:absolute;visibility:visible;mso-wrap-style:square" from="9962,6211" to="9962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" strokecolor="#adafb2" strokeweight="1.0015mm"/>
                <v:line id="Line 28" o:spid="_x0000_s1041" style="position:absolute;visibility:visible;mso-wrap-style:square" from="9962,9556" to="9962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" strokecolor="#adafb2" strokeweight="1.0015mm"/>
                <v:line id="Line 27" o:spid="_x0000_s1042" style="position:absolute;visibility:visible;mso-wrap-style:square" from="7187,6239" to="9962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" strokecolor="#adafb2" strokeweight="1.0015mm"/>
                <v:line id="Line 26" o:spid="_x0000_s1043" style="position:absolute;visibility:visible;mso-wrap-style:square" from="12737,6211" to="12737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" strokecolor="#adafb2" strokeweight="1.0015mm"/>
                <v:line id="Line 25" o:spid="_x0000_s1044" style="position:absolute;visibility:visible;mso-wrap-style:square" from="12737,9556" to="12737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" strokecolor="#adafb2" strokeweight="1.0015mm"/>
                <v:line id="Line 24" o:spid="_x0000_s1045" style="position:absolute;visibility:visible;mso-wrap-style:square" from="9962,6239" to="12737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" strokecolor="#adafb2" strokeweight="1.0015mm"/>
                <v:line id="Line 23" o:spid="_x0000_s1046" style="position:absolute;visibility:visible;mso-wrap-style:square" from="12737,6239" to="15541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" strokecolor="#adafb2" strokeweight="1.0015mm"/>
                <v:shape id="Freeform 22" o:spid="_x0000_s1047" style="position:absolute;left:2541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21" o:spid="_x0000_s1048" style="position:absolute;left:2541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" path="m426,852r76,-7l574,825r67,-31l700,752r52,-52l794,641r31,-66l845,503r7,-77l845,349,825,277,794,211,752,152,700,100,641,58,574,27,502,7,426,,349,7,277,27,211,58r-60,42l100,152,58,211,26,277,7,349,,426r7,77l26,575r32,66l100,700r51,52l211,794r66,31l349,845r77,7xe" filled="f" strokecolor="#c8509d" strokeweight="2.87pt">
                  <v:path arrowok="t" o:connecttype="custom" o:connectlocs="426,2994;502,2987;574,2967;641,2936;700,2894;752,2842;794,2783;825,2717;845,2645;852,2568;845,2491;825,2419;794,2353;752,2294;700,2242;641,2200;574,2169;502,2149;426,2142;349,2149;277,2169;211,2200;151,2242;100,2294;58,2353;26,2419;7,2491;0,2568;7,2645;26,2717;58,2783;100,2842;151,2894;211,2936;277,2967;349,2987;426,2994" o:connectangles="0,0,0,0,0,0,0,0,0,0,0,0,0,0,0,0,0,0,0,0,0,0,0,0,0,0,0,0,0,0,0,0,0,0,0,0,0"/>
                </v:shape>
                <v:shape id="Freeform 20" o:spid="_x0000_s1049" style="position:absolute;left:5436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" path="m426,852r77,-6l575,826r66,-32l701,752r51,-51l794,641r32,-66l845,503r7,-77l845,350,826,278,794,211,752,152,701,101,641,59,575,27,503,7,426,,350,7,278,27,211,59r-59,42l100,152,58,211,27,278,7,350,,426r7,77l27,575r31,66l100,701r52,51l211,794r67,32l350,846r76,6xe" filled="f" strokecolor="#c8509d" strokeweight="2.87pt">
                  <v:path arrowok="t" o:connecttype="custom" o:connectlocs="426,10378;503,10372;575,10352;641,10320;701,10278;752,10227;794,10167;826,10101;845,10029;852,9952;845,9876;826,9804;794,9737;752,9678;701,9627;641,9585;575,9553;503,9533;426,9526;350,9533;278,9553;211,9585;152,9627;100,9678;58,9737;27,9804;7,9876;0,9952;7,10029;27,10101;58,10167;100,10227;152,10278;211,10320;278,10352;350,10372;426,10378" o:connectangles="0,0,0,0,0,0,0,0,0,0,0,0,0,0,0,0,0,0,0,0,0,0,0,0,0,0,0,0,0,0,0,0,0,0,0,0,0"/>
                </v:shape>
                <v:shape id="Freeform 19" o:spid="_x0000_s1050" style="position:absolute;left:5436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" path="m426,852r77,-7l575,825r66,-31l701,752r51,-52l794,641r32,-66l845,503r7,-77l845,349,826,277,794,211,752,152,701,100,641,58,575,27,503,7,426,,350,7,278,27,211,58r-59,42l100,152,58,211,27,277,7,349,,426r7,77l27,575r31,66l100,700r52,52l211,794r67,31l350,845r76,7xe" filled="f" strokecolor="#c8509d" strokeweight="2.87pt">
                  <v:path arrowok="t" o:connecttype="custom" o:connectlocs="426,2994;503,2987;575,2967;641,2936;701,2894;752,2842;794,2783;826,2717;845,2645;852,2568;845,2491;826,2419;794,2353;752,2294;701,2242;641,2200;575,2169;503,2149;426,2142;350,2149;278,2169;211,2200;152,2242;100,2294;58,2353;27,2419;7,2491;0,2568;7,2645;27,2717;58,2783;100,2842;152,2894;211,2936;278,2967;350,2987;426,2994" o:connectangles="0,0,0,0,0,0,0,0,0,0,0,0,0,0,0,0,0,0,0,0,0,0,0,0,0,0,0,0,0,0,0,0,0,0,0,0,0"/>
                </v:shape>
                <v:shape id="Freeform 18" o:spid="_x0000_s1051" style="position:absolute;left:10957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17" o:spid="_x0000_s1052" style="position:absolute;left:10957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" path="m426,852r76,-7l574,825r67,-31l700,752r52,-52l794,641r31,-66l845,503r7,-77l845,349,825,277,794,211,752,152,700,100,641,58,574,27,502,7,426,,349,7,277,27,211,58r-60,42l100,152,58,211,26,277,7,349,,426r7,77l26,575r32,66l100,700r51,52l211,794r66,31l349,845r77,7xe" filled="f" strokecolor="#c8509d" strokeweight="2.87pt">
                  <v:path arrowok="t" o:connecttype="custom" o:connectlocs="426,2994;502,2987;574,2967;641,2936;700,2894;752,2842;794,2783;825,2717;845,2645;852,2568;845,2491;825,2419;794,2353;752,2294;700,2242;641,2200;574,2169;502,2149;426,2142;349,2149;277,2169;211,2200;151,2242;100,2294;58,2353;26,2419;7,2491;0,2568;7,2645;26,2717;58,2783;100,2842;151,2894;211,2936;277,2967;349,2987;426,2994" o:connectangles="0,0,0,0,0,0,0,0,0,0,0,0,0,0,0,0,0,0,0,0,0,0,0,0,0,0,0,0,0,0,0,0,0,0,0,0,0"/>
                </v:shape>
                <v:shape id="Freeform 16" o:spid="_x0000_s1053" style="position:absolute;left:8101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15" o:spid="_x0000_s1054" style="position:absolute;left:8129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" path="m426,852r77,-7l575,825r66,-31l701,752r51,-52l794,641r32,-66l845,503r7,-77l845,349,826,277,794,211,752,152,701,100,641,58,575,27,503,7,426,,350,7,278,27,211,58r-59,42l100,152,58,211,27,277,7,349,,426r7,77l27,575r31,66l100,700r52,52l211,794r67,31l350,845r76,7xe" filled="f" strokecolor="#c8509d" strokeweight="2.87pt">
                  <v:path arrowok="t" o:connecttype="custom" o:connectlocs="426,2994;503,2987;575,2967;641,2936;701,2894;752,2842;794,2783;826,2717;845,2645;852,2568;845,2491;826,2419;794,2353;752,2294;701,2242;641,2200;575,2169;503,2149;426,2142;350,2149;278,2169;211,2200;152,2242;100,2294;58,2353;27,2419;7,2491;0,2568;7,2645;27,2717;58,2783;100,2842;152,2894;211,2936;278,2967;350,2987;426,2994" o:connectangles="0,0,0,0,0,0,0,0,0,0,0,0,0,0,0,0,0,0,0,0,0,0,0,0,0,0,0,0,0,0,0,0,0,0,0,0,0"/>
                </v:shape>
                <v:shape id="Freeform 14" o:spid="_x0000_s1055" style="position:absolute;left:13857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" path="m426,852r77,-6l575,826r66,-32l701,752r51,-51l794,641r32,-66l846,503r6,-77l846,350,826,278,794,211,752,152,701,101,641,59,575,27,503,7,426,,350,7,278,27,211,59r-59,42l101,152,59,211,27,278,7,350,,426r7,77l27,575r32,66l101,701r51,51l211,794r67,32l350,846r76,6xe" filled="f" strokecolor="#c8509d" strokeweight="2.87pt">
                  <v:path arrowok="t" o:connecttype="custom" o:connectlocs="426,10378;503,10372;575,10352;641,10320;701,10278;752,10227;794,10167;826,10101;846,10029;852,9952;846,9876;826,9804;794,9737;752,9678;701,9627;641,9585;575,9553;503,9533;426,9526;350,9533;278,9553;211,9585;152,9627;101,9678;59,9737;27,9804;7,9876;0,9952;7,10029;27,10101;59,10167;101,10227;152,10278;211,10320;278,10352;350,10372;426,10378" o:connectangles="0,0,0,0,0,0,0,0,0,0,0,0,0,0,0,0,0,0,0,0,0,0,0,0,0,0,0,0,0,0,0,0,0,0,0,0,0"/>
                </v:shape>
                <v:shape id="Freeform 13" o:spid="_x0000_s1056" style="position:absolute;left:13857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" path="m426,852r77,-7l575,825r66,-31l701,752r51,-52l794,641r32,-66l846,503r6,-77l846,349,826,277,794,211,752,152,701,100,641,58,575,27,503,7,426,,350,7,278,27,211,58r-59,42l101,152,59,211,27,277,7,349,,426r7,77l27,575r32,66l101,700r51,52l211,794r67,31l350,845r76,7xe" filled="f" strokecolor="#c8509d" strokeweight="2.87pt">
                  <v:path arrowok="t" o:connecttype="custom" o:connectlocs="426,2994;503,2987;575,2967;641,2936;701,2894;752,2842;794,2783;826,2717;846,2645;852,2568;846,2491;826,2419;794,2353;752,2294;701,2242;641,2200;575,2169;503,2149;426,2142;350,2149;278,2169;211,2200;152,2242;101,2294;59,2353;27,2419;7,2491;0,2568;7,2645;27,2717;59,2783;101,2842;152,2894;211,2936;278,2967;350,2987;426,2994" o:connectangles="0,0,0,0,0,0,0,0,0,0,0,0,0,0,0,0,0,0,0,0,0,0,0,0,0,0,0,0,0,0,0,0,0,0,0,0,0"/>
                </v:shape>
                <v:shape id="Picture 12" o:spid="_x0000_s1057" type="#_x0000_t75" style="position:absolute;left:566;top:583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">
                  <v:imagedata r:id="rId14" o:title=""/>
                </v:shape>
                <v:shape id="Picture 11" o:spid="_x0000_s1058" type="#_x0000_t75" style="position:absolute;left:566;top:2943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">
                  <v:imagedata r:id="rId15" o:title=""/>
                </v:shape>
                <v:shape id="Picture 10" o:spid="_x0000_s1059" type="#_x0000_t75" style="position:absolute;left:319;top:3419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">
                  <v:imagedata r:id="rId16" o:title=""/>
                </v:shape>
                <v:shape id="Picture 9" o:spid="_x0000_s1060" type="#_x0000_t75" style="position:absolute;left:566;top:837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">
                  <v:imagedata r:id="rId14" o:title=""/>
                </v:shape>
                <v:shape id="Picture 8" o:spid="_x0000_s1061" type="#_x0000_t75" style="position:absolute;left:336;top:6720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">
                  <v:imagedata r:id="rId16" o:title=""/>
                </v:shape>
                <v:shape id="Picture 7" o:spid="_x0000_s1062" type="#_x0000_t75" style="position:absolute;left:15044;top:6720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">
                  <v:imagedata r:id="rId17" o:title=""/>
                </v:shape>
                <v:shape id="Picture 6" o:spid="_x0000_s1063" type="#_x0000_t75" style="position:absolute;left:15061;top:3419;width:1716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6753860</wp:posOffset>
                </wp:positionV>
                <wp:extent cx="9998075" cy="463550"/>
                <wp:effectExtent l="0" t="635" r="5080" b="2540"/>
                <wp:wrapNone/>
                <wp:docPr id="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8075" cy="463550"/>
                          <a:chOff x="567" y="10636"/>
                          <a:chExt cx="15745" cy="730"/>
                        </a:xfrm>
                      </wpg:grpSpPr>
                      <pic:pic xmlns:pic="http://schemas.openxmlformats.org/drawingml/2006/picture">
                        <pic:nvPicPr>
                          <pic:cNvPr id="1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0635"/>
                            <a:ext cx="15745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30" y="10919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2C7" w:rsidRDefault="00C52505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C8509D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8.35pt;margin-top:531.8pt;width:787.25pt;height:36.5pt;z-index:251656192;mso-position-horizontal-relative:page;mso-position-vertical-relative:page" coordorigin="567,10636" coordsize="15745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">
                <v:shape id="Picture 4" o:spid="_x0000_s1027" type="#_x0000_t75" style="position:absolute;left:566;top:10635;width:15745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4430;top:10919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A272C7" w:rsidRDefault="00C52505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C8509D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52505">
        <w:rPr>
          <w:b/>
          <w:color w:val="C8509D"/>
          <w:sz w:val="66"/>
        </w:rPr>
        <w:t>Number Car Park</w:t>
      </w:r>
    </w:p>
    <w:p w:rsidR="00A272C7" w:rsidRDefault="00C52505">
      <w:pPr>
        <w:pStyle w:val="BodyText"/>
        <w:spacing w:before="121"/>
        <w:ind w:left="100" w:right="88"/>
        <w:jc w:val="center"/>
      </w:pPr>
      <w:r>
        <w:rPr>
          <w:color w:val="292526"/>
        </w:rPr>
        <w:t>What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numbers</w:t>
      </w:r>
      <w:r>
        <w:rPr>
          <w:color w:val="292526"/>
          <w:spacing w:val="-12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cars?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park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matching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numbered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spaces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park?</w:t>
      </w: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spacing w:before="2"/>
        <w:rPr>
          <w:sz w:val="16"/>
        </w:rPr>
      </w:pPr>
    </w:p>
    <w:p w:rsidR="00A272C7" w:rsidRDefault="00C52505">
      <w:pPr>
        <w:tabs>
          <w:tab w:val="left" w:pos="4738"/>
          <w:tab w:val="left" w:pos="7431"/>
          <w:tab w:val="left" w:pos="10260"/>
          <w:tab w:val="left" w:pos="13159"/>
        </w:tabs>
        <w:spacing w:before="106"/>
        <w:ind w:left="1844"/>
        <w:rPr>
          <w:sz w:val="30"/>
        </w:rPr>
      </w:pPr>
      <w:r>
        <w:rPr>
          <w:color w:val="292526"/>
          <w:w w:val="140"/>
          <w:sz w:val="30"/>
        </w:rPr>
        <w:t>1</w:t>
      </w:r>
      <w:r>
        <w:rPr>
          <w:color w:val="292526"/>
          <w:w w:val="140"/>
          <w:sz w:val="30"/>
        </w:rPr>
        <w:tab/>
      </w:r>
      <w:r>
        <w:rPr>
          <w:color w:val="292526"/>
          <w:w w:val="120"/>
          <w:sz w:val="30"/>
        </w:rPr>
        <w:t>2</w:t>
      </w:r>
      <w:r>
        <w:rPr>
          <w:color w:val="292526"/>
          <w:w w:val="120"/>
          <w:sz w:val="30"/>
        </w:rPr>
        <w:tab/>
        <w:t>3</w:t>
      </w:r>
      <w:r>
        <w:rPr>
          <w:color w:val="292526"/>
          <w:w w:val="120"/>
          <w:sz w:val="30"/>
        </w:rPr>
        <w:tab/>
        <w:t>4</w:t>
      </w:r>
      <w:r>
        <w:rPr>
          <w:color w:val="292526"/>
          <w:w w:val="120"/>
          <w:sz w:val="30"/>
        </w:rPr>
        <w:tab/>
        <w:t>5</w:t>
      </w: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spacing w:before="6"/>
        <w:rPr>
          <w:sz w:val="16"/>
        </w:rPr>
      </w:pPr>
    </w:p>
    <w:p w:rsidR="00A272C7" w:rsidRDefault="00756417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  <w:r>
        <w:rPr>
          <w:color w:val="292526"/>
          <w:w w:val="115"/>
          <w:sz w:val="30"/>
        </w:rPr>
        <w:t>5</w:t>
      </w:r>
      <w:r>
        <w:rPr>
          <w:color w:val="292526"/>
          <w:w w:val="115"/>
          <w:sz w:val="30"/>
        </w:rPr>
        <w:tab/>
        <w:t>4</w:t>
      </w:r>
      <w:r>
        <w:rPr>
          <w:color w:val="292526"/>
          <w:w w:val="115"/>
          <w:sz w:val="30"/>
        </w:rPr>
        <w:tab/>
        <w:t>3</w:t>
      </w:r>
      <w:r>
        <w:rPr>
          <w:color w:val="292526"/>
          <w:w w:val="115"/>
          <w:sz w:val="30"/>
        </w:rPr>
        <w:tab/>
        <w:t>2</w:t>
      </w:r>
      <w:r>
        <w:rPr>
          <w:color w:val="292526"/>
          <w:w w:val="115"/>
          <w:sz w:val="30"/>
        </w:rPr>
        <w:tab/>
        <w:t xml:space="preserve"> 1</w:t>
      </w:r>
      <w:r w:rsidR="00782102">
        <w:rPr>
          <w:color w:val="292526"/>
          <w:w w:val="115"/>
          <w:sz w:val="30"/>
        </w:rPr>
        <w:t xml:space="preserve">  </w:t>
      </w: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56417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sz w:val="30"/>
        </w:rPr>
      </w:pPr>
      <w:bookmarkStart w:id="0" w:name="_GoBack"/>
      <w:bookmarkEnd w:id="0"/>
      <w:r>
        <w:rPr>
          <w:noProof/>
          <w:lang w:bidi="ar-SA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-662940</wp:posOffset>
            </wp:positionH>
            <wp:positionV relativeFrom="paragraph">
              <wp:posOffset>-306705</wp:posOffset>
            </wp:positionV>
            <wp:extent cx="10748010" cy="7597140"/>
            <wp:effectExtent l="0" t="0" r="0" b="0"/>
            <wp:wrapNone/>
            <wp:docPr id="56" name="Picture 56" descr="c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a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8010" cy="759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6536055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0955" t="25400" r="26035" b="21590"/>
                <wp:wrapNone/>
                <wp:docPr id="10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756417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" o:spid="_x0000_s1029" style="position:absolute;left:0;text-align:left;margin-left:514.65pt;margin-top:354.75pt;width:45.8pt;height:4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" fillcolor="#d60093" strokecolor="white [3212]" strokeweight="3pt">
                <v:textbox>
                  <w:txbxContent>
                    <w:p w:rsidR="00C52505" w:rsidRPr="00782102" w:rsidRDefault="00756417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4130" t="25400" r="22860" b="21590"/>
                <wp:wrapNone/>
                <wp:docPr id="9" name="Oval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756417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2" o:spid="_x0000_s1030" style="position:absolute;left:0;text-align:left;margin-left:349.15pt;margin-top:354.75pt;width:45.8pt;height:4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" fillcolor="#d60093" strokecolor="white [3212]" strokeweight="3pt">
                <v:textbox>
                  <w:txbxContent>
                    <w:p w:rsidR="00C52505" w:rsidRPr="00782102" w:rsidRDefault="00756417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4130" t="25400" r="22860" b="21590"/>
                <wp:wrapNone/>
                <wp:docPr id="8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756417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1" o:spid="_x0000_s1031" style="position:absolute;left:0;text-align:left;margin-left:190.15pt;margin-top:354.75pt;width:45.8pt;height:4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" fillcolor="#d60093" strokecolor="white [3212]" strokeweight="3pt">
                <v:textbox>
                  <w:txbxContent>
                    <w:p w:rsidR="00C52505" w:rsidRPr="00782102" w:rsidRDefault="00756417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4765" t="25400" r="22225" b="21590"/>
                <wp:wrapNone/>
                <wp:docPr id="7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756417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32" style="position:absolute;left:0;text-align:left;margin-left:38.7pt;margin-top:354.75pt;width:45.8pt;height:4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" fillcolor="#d60093" strokecolor="white [3212]" strokeweight="3pt">
                <v:textbox>
                  <w:txbxContent>
                    <w:p w:rsidR="00C52505" w:rsidRPr="00782102" w:rsidRDefault="00756417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8459470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0320" t="25400" r="26670" b="21590"/>
                <wp:wrapNone/>
                <wp:docPr id="6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56417" w:rsidRDefault="00756417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  <w:lang w:val="en-AU"/>
                              </w:rPr>
                            </w:pPr>
                            <w:r w:rsidRPr="00756417"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  <w:lang w:val="en-AU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4" o:spid="_x0000_s1033" style="position:absolute;left:0;text-align:left;margin-left:666.1pt;margin-top:354.75pt;width:45.8pt;height:4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" fillcolor="#d60093" strokecolor="white [3212]" strokeweight="3pt">
                <v:textbox>
                  <w:txbxContent>
                    <w:p w:rsidR="00C52505" w:rsidRPr="00756417" w:rsidRDefault="00756417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szCs w:val="48"/>
                          <w:lang w:val="en-AU"/>
                        </w:rPr>
                      </w:pPr>
                      <w:r w:rsidRPr="00756417">
                        <w:rPr>
                          <w:b/>
                          <w:color w:val="FFFFFF" w:themeColor="background1"/>
                          <w:sz w:val="48"/>
                          <w:szCs w:val="48"/>
                          <w:lang w:val="en-AU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8459470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0320" t="26670" r="26670" b="20320"/>
                <wp:wrapNone/>
                <wp:docPr id="5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34" style="position:absolute;left:0;text-align:left;margin-left:666.1pt;margin-top:112.6pt;width:45.8pt;height:4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6536055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0955" t="26670" r="26035" b="20320"/>
                <wp:wrapNone/>
                <wp:docPr id="4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" o:spid="_x0000_s1035" style="position:absolute;left:0;text-align:left;margin-left:514.65pt;margin-top:112.6pt;width:45.8pt;height: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4130" t="26670" r="22860" b="20320"/>
                <wp:wrapNone/>
                <wp:docPr id="3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36" style="position:absolute;left:0;text-align:left;margin-left:349.15pt;margin-top:112.6pt;width:45.8pt;height:4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4130" t="26670" r="22860" b="20320"/>
                <wp:wrapNone/>
                <wp:docPr id="2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37" style="position:absolute;left:0;text-align:left;margin-left:190.15pt;margin-top:112.6pt;width:45.8pt;height:4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4765" t="26670" r="22225" b="20320"/>
                <wp:wrapNone/>
                <wp:docPr id="1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82102" w:rsidRPr="00782102" w:rsidRDefault="00782102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 w:rsidRPr="00782102"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38" style="position:absolute;left:0;text-align:left;margin-left:38.7pt;margin-top:112.6pt;width:45.8pt;height: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" fillcolor="#d60093" strokecolor="white [3212]" strokeweight="3pt">
                <v:textbox>
                  <w:txbxContent>
                    <w:p w:rsidR="00782102" w:rsidRPr="00782102" w:rsidRDefault="00782102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 w:rsidRPr="00782102"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sectPr w:rsidR="00782102">
      <w:type w:val="continuous"/>
      <w:pgSz w:w="16840" w:h="11910" w:orient="landscape"/>
      <w:pgMar w:top="460" w:right="9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102" w:rsidRDefault="00782102" w:rsidP="00782102">
      <w:r>
        <w:separator/>
      </w:r>
    </w:p>
  </w:endnote>
  <w:endnote w:type="continuationSeparator" w:id="0">
    <w:p w:rsidR="00782102" w:rsidRDefault="00782102" w:rsidP="0078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C84BFA98-3BE9-46C0-AD3F-5D310811550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FB609B2B-FC7D-40E8-A4D6-F2CA8B64C35B}"/>
    <w:embedBold r:id="rId3" w:fontKey="{75C51C6D-472E-4C2B-AB91-80AEAA4A3CD3}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FC9CC25-D304-4656-8EA2-6533A3980FE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102" w:rsidRDefault="00782102" w:rsidP="00782102">
      <w:r>
        <w:separator/>
      </w:r>
    </w:p>
  </w:footnote>
  <w:footnote w:type="continuationSeparator" w:id="0">
    <w:p w:rsidR="00782102" w:rsidRDefault="00782102" w:rsidP="007821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6145">
      <o:colormru v:ext="edit" colors="#d60093"/>
      <o:colormenu v:ext="edit" fillcolor="#d60093" stroke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C7"/>
    <w:rsid w:val="00485B50"/>
    <w:rsid w:val="00756417"/>
    <w:rsid w:val="00782102"/>
    <w:rsid w:val="00A272C7"/>
    <w:rsid w:val="00C5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d60093"/>
      <o:colormenu v:ext="edit" fillcolor="#d60093" strokecolor="none [3212]"/>
    </o:shapedefaults>
    <o:shapelayout v:ext="edit">
      <o:idmap v:ext="edit" data="1"/>
    </o:shapelayout>
  </w:shapeDefaults>
  <w:decimalSymbol w:val="."/>
  <w:listSeparator w:val=","/>
  <w14:docId w14:val="002964DF"/>
  <w15:docId w15:val="{8E38CFD2-E6A8-45FB-A69E-6841A5A6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821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2102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821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2102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2CF2EDEF</Template>
  <TotalTime>1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2021-02-01T14:46:00Z</dcterms:created>
  <dcterms:modified xsi:type="dcterms:W3CDTF">2021-02-01T14:46:00Z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2019-03-18T00:00:00Z</vt:filetime>
  </property>
</Properties>
</file>