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2C7" w:rsidRDefault="00F97833">
      <w:pPr>
        <w:spacing w:before="82"/>
        <w:ind w:left="100" w:right="87"/>
        <w:jc w:val="center"/>
        <w:rPr>
          <w:b/>
          <w:sz w:val="66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203200</wp:posOffset>
                </wp:positionH>
                <wp:positionV relativeFrom="page">
                  <wp:posOffset>1341755</wp:posOffset>
                </wp:positionV>
                <wp:extent cx="10450195" cy="5266690"/>
                <wp:effectExtent l="3175" t="27305" r="0" b="20955"/>
                <wp:wrapNone/>
                <wp:docPr id="1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50195" cy="5266690"/>
                          <a:chOff x="320" y="2113"/>
                          <a:chExt cx="16457" cy="8294"/>
                        </a:xfrm>
                      </wpg:grpSpPr>
                      <pic:pic xmlns:pic="http://schemas.openxmlformats.org/drawingml/2006/picture">
                        <pic:nvPicPr>
                          <pic:cNvPr id="15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08" y="5834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08" y="2943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15512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8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08" y="8374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15512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1636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1636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4411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4411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1608" y="6239"/>
                            <a:ext cx="2803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7187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7187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4411" y="6239"/>
                            <a:ext cx="2776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9962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9962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7187" y="6239"/>
                            <a:ext cx="2775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2737" y="62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2737" y="95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9962" y="6239"/>
                            <a:ext cx="2775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2737" y="6239"/>
                            <a:ext cx="2804" cy="0"/>
                          </a:xfrm>
                          <a:prstGeom prst="line">
                            <a:avLst/>
                          </a:prstGeom>
                          <a:noFill/>
                          <a:ln w="36054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Freeform 22"/>
                        <wps:cNvSpPr>
                          <a:spLocks/>
                        </wps:cNvSpPr>
                        <wps:spPr bwMode="auto">
                          <a:xfrm>
                            <a:off x="2541" y="9526"/>
                            <a:ext cx="853" cy="853"/>
                          </a:xfrm>
                          <a:custGeom>
                            <a:avLst/>
                            <a:gdLst>
                              <a:gd name="T0" fmla="+- 0 2968 2542"/>
                              <a:gd name="T1" fmla="*/ T0 w 853"/>
                              <a:gd name="T2" fmla="+- 0 10378 9526"/>
                              <a:gd name="T3" fmla="*/ 10378 h 853"/>
                              <a:gd name="T4" fmla="+- 0 3044 2542"/>
                              <a:gd name="T5" fmla="*/ T4 w 853"/>
                              <a:gd name="T6" fmla="+- 0 10372 9526"/>
                              <a:gd name="T7" fmla="*/ 10372 h 853"/>
                              <a:gd name="T8" fmla="+- 0 3116 2542"/>
                              <a:gd name="T9" fmla="*/ T8 w 853"/>
                              <a:gd name="T10" fmla="+- 0 10352 9526"/>
                              <a:gd name="T11" fmla="*/ 10352 h 853"/>
                              <a:gd name="T12" fmla="+- 0 3183 2542"/>
                              <a:gd name="T13" fmla="*/ T12 w 853"/>
                              <a:gd name="T14" fmla="+- 0 10320 9526"/>
                              <a:gd name="T15" fmla="*/ 10320 h 853"/>
                              <a:gd name="T16" fmla="+- 0 3242 2542"/>
                              <a:gd name="T17" fmla="*/ T16 w 853"/>
                              <a:gd name="T18" fmla="+- 0 10278 9526"/>
                              <a:gd name="T19" fmla="*/ 10278 h 853"/>
                              <a:gd name="T20" fmla="+- 0 3294 2542"/>
                              <a:gd name="T21" fmla="*/ T20 w 853"/>
                              <a:gd name="T22" fmla="+- 0 10227 9526"/>
                              <a:gd name="T23" fmla="*/ 10227 h 853"/>
                              <a:gd name="T24" fmla="+- 0 3336 2542"/>
                              <a:gd name="T25" fmla="*/ T24 w 853"/>
                              <a:gd name="T26" fmla="+- 0 10167 9526"/>
                              <a:gd name="T27" fmla="*/ 10167 h 853"/>
                              <a:gd name="T28" fmla="+- 0 3367 2542"/>
                              <a:gd name="T29" fmla="*/ T28 w 853"/>
                              <a:gd name="T30" fmla="+- 0 10101 9526"/>
                              <a:gd name="T31" fmla="*/ 10101 h 853"/>
                              <a:gd name="T32" fmla="+- 0 3387 2542"/>
                              <a:gd name="T33" fmla="*/ T32 w 853"/>
                              <a:gd name="T34" fmla="+- 0 10029 9526"/>
                              <a:gd name="T35" fmla="*/ 10029 h 853"/>
                              <a:gd name="T36" fmla="+- 0 3394 2542"/>
                              <a:gd name="T37" fmla="*/ T36 w 853"/>
                              <a:gd name="T38" fmla="+- 0 9952 9526"/>
                              <a:gd name="T39" fmla="*/ 9952 h 853"/>
                              <a:gd name="T40" fmla="+- 0 3387 2542"/>
                              <a:gd name="T41" fmla="*/ T40 w 853"/>
                              <a:gd name="T42" fmla="+- 0 9876 9526"/>
                              <a:gd name="T43" fmla="*/ 9876 h 853"/>
                              <a:gd name="T44" fmla="+- 0 3367 2542"/>
                              <a:gd name="T45" fmla="*/ T44 w 853"/>
                              <a:gd name="T46" fmla="+- 0 9804 9526"/>
                              <a:gd name="T47" fmla="*/ 9804 h 853"/>
                              <a:gd name="T48" fmla="+- 0 3336 2542"/>
                              <a:gd name="T49" fmla="*/ T48 w 853"/>
                              <a:gd name="T50" fmla="+- 0 9737 9526"/>
                              <a:gd name="T51" fmla="*/ 9737 h 853"/>
                              <a:gd name="T52" fmla="+- 0 3294 2542"/>
                              <a:gd name="T53" fmla="*/ T52 w 853"/>
                              <a:gd name="T54" fmla="+- 0 9678 9526"/>
                              <a:gd name="T55" fmla="*/ 9678 h 853"/>
                              <a:gd name="T56" fmla="+- 0 3242 2542"/>
                              <a:gd name="T57" fmla="*/ T56 w 853"/>
                              <a:gd name="T58" fmla="+- 0 9627 9526"/>
                              <a:gd name="T59" fmla="*/ 9627 h 853"/>
                              <a:gd name="T60" fmla="+- 0 3183 2542"/>
                              <a:gd name="T61" fmla="*/ T60 w 853"/>
                              <a:gd name="T62" fmla="+- 0 9585 9526"/>
                              <a:gd name="T63" fmla="*/ 9585 h 853"/>
                              <a:gd name="T64" fmla="+- 0 3116 2542"/>
                              <a:gd name="T65" fmla="*/ T64 w 853"/>
                              <a:gd name="T66" fmla="+- 0 9553 9526"/>
                              <a:gd name="T67" fmla="*/ 9553 h 853"/>
                              <a:gd name="T68" fmla="+- 0 3044 2542"/>
                              <a:gd name="T69" fmla="*/ T68 w 853"/>
                              <a:gd name="T70" fmla="+- 0 9533 9526"/>
                              <a:gd name="T71" fmla="*/ 9533 h 853"/>
                              <a:gd name="T72" fmla="+- 0 2968 2542"/>
                              <a:gd name="T73" fmla="*/ T72 w 853"/>
                              <a:gd name="T74" fmla="+- 0 9526 9526"/>
                              <a:gd name="T75" fmla="*/ 9526 h 853"/>
                              <a:gd name="T76" fmla="+- 0 2891 2542"/>
                              <a:gd name="T77" fmla="*/ T76 w 853"/>
                              <a:gd name="T78" fmla="+- 0 9533 9526"/>
                              <a:gd name="T79" fmla="*/ 9533 h 853"/>
                              <a:gd name="T80" fmla="+- 0 2819 2542"/>
                              <a:gd name="T81" fmla="*/ T80 w 853"/>
                              <a:gd name="T82" fmla="+- 0 9553 9526"/>
                              <a:gd name="T83" fmla="*/ 9553 h 853"/>
                              <a:gd name="T84" fmla="+- 0 2753 2542"/>
                              <a:gd name="T85" fmla="*/ T84 w 853"/>
                              <a:gd name="T86" fmla="+- 0 9585 9526"/>
                              <a:gd name="T87" fmla="*/ 9585 h 853"/>
                              <a:gd name="T88" fmla="+- 0 2693 2542"/>
                              <a:gd name="T89" fmla="*/ T88 w 853"/>
                              <a:gd name="T90" fmla="+- 0 9627 9526"/>
                              <a:gd name="T91" fmla="*/ 9627 h 853"/>
                              <a:gd name="T92" fmla="+- 0 2642 2542"/>
                              <a:gd name="T93" fmla="*/ T92 w 853"/>
                              <a:gd name="T94" fmla="+- 0 9678 9526"/>
                              <a:gd name="T95" fmla="*/ 9678 h 853"/>
                              <a:gd name="T96" fmla="+- 0 2600 2542"/>
                              <a:gd name="T97" fmla="*/ T96 w 853"/>
                              <a:gd name="T98" fmla="+- 0 9737 9526"/>
                              <a:gd name="T99" fmla="*/ 9737 h 853"/>
                              <a:gd name="T100" fmla="+- 0 2568 2542"/>
                              <a:gd name="T101" fmla="*/ T100 w 853"/>
                              <a:gd name="T102" fmla="+- 0 9804 9526"/>
                              <a:gd name="T103" fmla="*/ 9804 h 853"/>
                              <a:gd name="T104" fmla="+- 0 2549 2542"/>
                              <a:gd name="T105" fmla="*/ T104 w 853"/>
                              <a:gd name="T106" fmla="+- 0 9876 9526"/>
                              <a:gd name="T107" fmla="*/ 9876 h 853"/>
                              <a:gd name="T108" fmla="+- 0 2542 2542"/>
                              <a:gd name="T109" fmla="*/ T108 w 853"/>
                              <a:gd name="T110" fmla="+- 0 9952 9526"/>
                              <a:gd name="T111" fmla="*/ 9952 h 853"/>
                              <a:gd name="T112" fmla="+- 0 2549 2542"/>
                              <a:gd name="T113" fmla="*/ T112 w 853"/>
                              <a:gd name="T114" fmla="+- 0 10029 9526"/>
                              <a:gd name="T115" fmla="*/ 10029 h 853"/>
                              <a:gd name="T116" fmla="+- 0 2568 2542"/>
                              <a:gd name="T117" fmla="*/ T116 w 853"/>
                              <a:gd name="T118" fmla="+- 0 10101 9526"/>
                              <a:gd name="T119" fmla="*/ 10101 h 853"/>
                              <a:gd name="T120" fmla="+- 0 2600 2542"/>
                              <a:gd name="T121" fmla="*/ T120 w 853"/>
                              <a:gd name="T122" fmla="+- 0 10167 9526"/>
                              <a:gd name="T123" fmla="*/ 10167 h 853"/>
                              <a:gd name="T124" fmla="+- 0 2642 2542"/>
                              <a:gd name="T125" fmla="*/ T124 w 853"/>
                              <a:gd name="T126" fmla="+- 0 10227 9526"/>
                              <a:gd name="T127" fmla="*/ 10227 h 853"/>
                              <a:gd name="T128" fmla="+- 0 2693 2542"/>
                              <a:gd name="T129" fmla="*/ T128 w 853"/>
                              <a:gd name="T130" fmla="+- 0 10278 9526"/>
                              <a:gd name="T131" fmla="*/ 10278 h 853"/>
                              <a:gd name="T132" fmla="+- 0 2753 2542"/>
                              <a:gd name="T133" fmla="*/ T132 w 853"/>
                              <a:gd name="T134" fmla="+- 0 10320 9526"/>
                              <a:gd name="T135" fmla="*/ 10320 h 853"/>
                              <a:gd name="T136" fmla="+- 0 2819 2542"/>
                              <a:gd name="T137" fmla="*/ T136 w 853"/>
                              <a:gd name="T138" fmla="+- 0 10352 9526"/>
                              <a:gd name="T139" fmla="*/ 10352 h 853"/>
                              <a:gd name="T140" fmla="+- 0 2891 2542"/>
                              <a:gd name="T141" fmla="*/ T140 w 853"/>
                              <a:gd name="T142" fmla="+- 0 10372 9526"/>
                              <a:gd name="T143" fmla="*/ 10372 h 853"/>
                              <a:gd name="T144" fmla="+- 0 2968 2542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6"/>
                                </a:lnTo>
                                <a:lnTo>
                                  <a:pt x="574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50"/>
                                </a:lnTo>
                                <a:lnTo>
                                  <a:pt x="825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9"/>
                                </a:lnTo>
                                <a:lnTo>
                                  <a:pt x="151" y="101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1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6"/>
                                </a:lnTo>
                                <a:lnTo>
                                  <a:pt x="349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21"/>
                        <wps:cNvSpPr>
                          <a:spLocks/>
                        </wps:cNvSpPr>
                        <wps:spPr bwMode="auto">
                          <a:xfrm>
                            <a:off x="2541" y="2142"/>
                            <a:ext cx="853" cy="853"/>
                          </a:xfrm>
                          <a:custGeom>
                            <a:avLst/>
                            <a:gdLst>
                              <a:gd name="T0" fmla="+- 0 2968 2542"/>
                              <a:gd name="T1" fmla="*/ T0 w 853"/>
                              <a:gd name="T2" fmla="+- 0 2994 2142"/>
                              <a:gd name="T3" fmla="*/ 2994 h 853"/>
                              <a:gd name="T4" fmla="+- 0 3044 2542"/>
                              <a:gd name="T5" fmla="*/ T4 w 853"/>
                              <a:gd name="T6" fmla="+- 0 2987 2142"/>
                              <a:gd name="T7" fmla="*/ 2987 h 853"/>
                              <a:gd name="T8" fmla="+- 0 3116 2542"/>
                              <a:gd name="T9" fmla="*/ T8 w 853"/>
                              <a:gd name="T10" fmla="+- 0 2967 2142"/>
                              <a:gd name="T11" fmla="*/ 2967 h 853"/>
                              <a:gd name="T12" fmla="+- 0 3183 2542"/>
                              <a:gd name="T13" fmla="*/ T12 w 853"/>
                              <a:gd name="T14" fmla="+- 0 2936 2142"/>
                              <a:gd name="T15" fmla="*/ 2936 h 853"/>
                              <a:gd name="T16" fmla="+- 0 3242 2542"/>
                              <a:gd name="T17" fmla="*/ T16 w 853"/>
                              <a:gd name="T18" fmla="+- 0 2894 2142"/>
                              <a:gd name="T19" fmla="*/ 2894 h 853"/>
                              <a:gd name="T20" fmla="+- 0 3294 2542"/>
                              <a:gd name="T21" fmla="*/ T20 w 853"/>
                              <a:gd name="T22" fmla="+- 0 2842 2142"/>
                              <a:gd name="T23" fmla="*/ 2842 h 853"/>
                              <a:gd name="T24" fmla="+- 0 3336 2542"/>
                              <a:gd name="T25" fmla="*/ T24 w 853"/>
                              <a:gd name="T26" fmla="+- 0 2783 2142"/>
                              <a:gd name="T27" fmla="*/ 2783 h 853"/>
                              <a:gd name="T28" fmla="+- 0 3367 2542"/>
                              <a:gd name="T29" fmla="*/ T28 w 853"/>
                              <a:gd name="T30" fmla="+- 0 2717 2142"/>
                              <a:gd name="T31" fmla="*/ 2717 h 853"/>
                              <a:gd name="T32" fmla="+- 0 3387 2542"/>
                              <a:gd name="T33" fmla="*/ T32 w 853"/>
                              <a:gd name="T34" fmla="+- 0 2645 2142"/>
                              <a:gd name="T35" fmla="*/ 2645 h 853"/>
                              <a:gd name="T36" fmla="+- 0 3394 2542"/>
                              <a:gd name="T37" fmla="*/ T36 w 853"/>
                              <a:gd name="T38" fmla="+- 0 2568 2142"/>
                              <a:gd name="T39" fmla="*/ 2568 h 853"/>
                              <a:gd name="T40" fmla="+- 0 3387 2542"/>
                              <a:gd name="T41" fmla="*/ T40 w 853"/>
                              <a:gd name="T42" fmla="+- 0 2491 2142"/>
                              <a:gd name="T43" fmla="*/ 2491 h 853"/>
                              <a:gd name="T44" fmla="+- 0 3367 2542"/>
                              <a:gd name="T45" fmla="*/ T44 w 853"/>
                              <a:gd name="T46" fmla="+- 0 2419 2142"/>
                              <a:gd name="T47" fmla="*/ 2419 h 853"/>
                              <a:gd name="T48" fmla="+- 0 3336 2542"/>
                              <a:gd name="T49" fmla="*/ T48 w 853"/>
                              <a:gd name="T50" fmla="+- 0 2353 2142"/>
                              <a:gd name="T51" fmla="*/ 2353 h 853"/>
                              <a:gd name="T52" fmla="+- 0 3294 2542"/>
                              <a:gd name="T53" fmla="*/ T52 w 853"/>
                              <a:gd name="T54" fmla="+- 0 2294 2142"/>
                              <a:gd name="T55" fmla="*/ 2294 h 853"/>
                              <a:gd name="T56" fmla="+- 0 3242 2542"/>
                              <a:gd name="T57" fmla="*/ T56 w 853"/>
                              <a:gd name="T58" fmla="+- 0 2242 2142"/>
                              <a:gd name="T59" fmla="*/ 2242 h 853"/>
                              <a:gd name="T60" fmla="+- 0 3183 2542"/>
                              <a:gd name="T61" fmla="*/ T60 w 853"/>
                              <a:gd name="T62" fmla="+- 0 2200 2142"/>
                              <a:gd name="T63" fmla="*/ 2200 h 853"/>
                              <a:gd name="T64" fmla="+- 0 3116 2542"/>
                              <a:gd name="T65" fmla="*/ T64 w 853"/>
                              <a:gd name="T66" fmla="+- 0 2169 2142"/>
                              <a:gd name="T67" fmla="*/ 2169 h 853"/>
                              <a:gd name="T68" fmla="+- 0 3044 2542"/>
                              <a:gd name="T69" fmla="*/ T68 w 853"/>
                              <a:gd name="T70" fmla="+- 0 2149 2142"/>
                              <a:gd name="T71" fmla="*/ 2149 h 853"/>
                              <a:gd name="T72" fmla="+- 0 2968 2542"/>
                              <a:gd name="T73" fmla="*/ T72 w 853"/>
                              <a:gd name="T74" fmla="+- 0 2142 2142"/>
                              <a:gd name="T75" fmla="*/ 2142 h 853"/>
                              <a:gd name="T76" fmla="+- 0 2891 2542"/>
                              <a:gd name="T77" fmla="*/ T76 w 853"/>
                              <a:gd name="T78" fmla="+- 0 2149 2142"/>
                              <a:gd name="T79" fmla="*/ 2149 h 853"/>
                              <a:gd name="T80" fmla="+- 0 2819 2542"/>
                              <a:gd name="T81" fmla="*/ T80 w 853"/>
                              <a:gd name="T82" fmla="+- 0 2169 2142"/>
                              <a:gd name="T83" fmla="*/ 2169 h 853"/>
                              <a:gd name="T84" fmla="+- 0 2753 2542"/>
                              <a:gd name="T85" fmla="*/ T84 w 853"/>
                              <a:gd name="T86" fmla="+- 0 2200 2142"/>
                              <a:gd name="T87" fmla="*/ 2200 h 853"/>
                              <a:gd name="T88" fmla="+- 0 2693 2542"/>
                              <a:gd name="T89" fmla="*/ T88 w 853"/>
                              <a:gd name="T90" fmla="+- 0 2242 2142"/>
                              <a:gd name="T91" fmla="*/ 2242 h 853"/>
                              <a:gd name="T92" fmla="+- 0 2642 2542"/>
                              <a:gd name="T93" fmla="*/ T92 w 853"/>
                              <a:gd name="T94" fmla="+- 0 2294 2142"/>
                              <a:gd name="T95" fmla="*/ 2294 h 853"/>
                              <a:gd name="T96" fmla="+- 0 2600 2542"/>
                              <a:gd name="T97" fmla="*/ T96 w 853"/>
                              <a:gd name="T98" fmla="+- 0 2353 2142"/>
                              <a:gd name="T99" fmla="*/ 2353 h 853"/>
                              <a:gd name="T100" fmla="+- 0 2568 2542"/>
                              <a:gd name="T101" fmla="*/ T100 w 853"/>
                              <a:gd name="T102" fmla="+- 0 2419 2142"/>
                              <a:gd name="T103" fmla="*/ 2419 h 853"/>
                              <a:gd name="T104" fmla="+- 0 2549 2542"/>
                              <a:gd name="T105" fmla="*/ T104 w 853"/>
                              <a:gd name="T106" fmla="+- 0 2491 2142"/>
                              <a:gd name="T107" fmla="*/ 2491 h 853"/>
                              <a:gd name="T108" fmla="+- 0 2542 2542"/>
                              <a:gd name="T109" fmla="*/ T108 w 853"/>
                              <a:gd name="T110" fmla="+- 0 2568 2142"/>
                              <a:gd name="T111" fmla="*/ 2568 h 853"/>
                              <a:gd name="T112" fmla="+- 0 2549 2542"/>
                              <a:gd name="T113" fmla="*/ T112 w 853"/>
                              <a:gd name="T114" fmla="+- 0 2645 2142"/>
                              <a:gd name="T115" fmla="*/ 2645 h 853"/>
                              <a:gd name="T116" fmla="+- 0 2568 2542"/>
                              <a:gd name="T117" fmla="*/ T116 w 853"/>
                              <a:gd name="T118" fmla="+- 0 2717 2142"/>
                              <a:gd name="T119" fmla="*/ 2717 h 853"/>
                              <a:gd name="T120" fmla="+- 0 2600 2542"/>
                              <a:gd name="T121" fmla="*/ T120 w 853"/>
                              <a:gd name="T122" fmla="+- 0 2783 2142"/>
                              <a:gd name="T123" fmla="*/ 2783 h 853"/>
                              <a:gd name="T124" fmla="+- 0 2642 2542"/>
                              <a:gd name="T125" fmla="*/ T124 w 853"/>
                              <a:gd name="T126" fmla="+- 0 2842 2142"/>
                              <a:gd name="T127" fmla="*/ 2842 h 853"/>
                              <a:gd name="T128" fmla="+- 0 2693 2542"/>
                              <a:gd name="T129" fmla="*/ T128 w 853"/>
                              <a:gd name="T130" fmla="+- 0 2894 2142"/>
                              <a:gd name="T131" fmla="*/ 2894 h 853"/>
                              <a:gd name="T132" fmla="+- 0 2753 2542"/>
                              <a:gd name="T133" fmla="*/ T132 w 853"/>
                              <a:gd name="T134" fmla="+- 0 2936 2142"/>
                              <a:gd name="T135" fmla="*/ 2936 h 853"/>
                              <a:gd name="T136" fmla="+- 0 2819 2542"/>
                              <a:gd name="T137" fmla="*/ T136 w 853"/>
                              <a:gd name="T138" fmla="+- 0 2967 2142"/>
                              <a:gd name="T139" fmla="*/ 2967 h 853"/>
                              <a:gd name="T140" fmla="+- 0 2891 2542"/>
                              <a:gd name="T141" fmla="*/ T140 w 853"/>
                              <a:gd name="T142" fmla="+- 0 2987 2142"/>
                              <a:gd name="T143" fmla="*/ 2987 h 853"/>
                              <a:gd name="T144" fmla="+- 0 2968 2542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5"/>
                                </a:lnTo>
                                <a:lnTo>
                                  <a:pt x="574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49"/>
                                </a:lnTo>
                                <a:lnTo>
                                  <a:pt x="825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8"/>
                                </a:lnTo>
                                <a:lnTo>
                                  <a:pt x="151" y="100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0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5"/>
                                </a:lnTo>
                                <a:lnTo>
                                  <a:pt x="349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20"/>
                        <wps:cNvSpPr>
                          <a:spLocks/>
                        </wps:cNvSpPr>
                        <wps:spPr bwMode="auto">
                          <a:xfrm>
                            <a:off x="5436" y="9526"/>
                            <a:ext cx="853" cy="853"/>
                          </a:xfrm>
                          <a:custGeom>
                            <a:avLst/>
                            <a:gdLst>
                              <a:gd name="T0" fmla="+- 0 5862 5436"/>
                              <a:gd name="T1" fmla="*/ T0 w 853"/>
                              <a:gd name="T2" fmla="+- 0 10378 9526"/>
                              <a:gd name="T3" fmla="*/ 10378 h 853"/>
                              <a:gd name="T4" fmla="+- 0 5939 5436"/>
                              <a:gd name="T5" fmla="*/ T4 w 853"/>
                              <a:gd name="T6" fmla="+- 0 10372 9526"/>
                              <a:gd name="T7" fmla="*/ 10372 h 853"/>
                              <a:gd name="T8" fmla="+- 0 6011 5436"/>
                              <a:gd name="T9" fmla="*/ T8 w 853"/>
                              <a:gd name="T10" fmla="+- 0 10352 9526"/>
                              <a:gd name="T11" fmla="*/ 10352 h 853"/>
                              <a:gd name="T12" fmla="+- 0 6077 5436"/>
                              <a:gd name="T13" fmla="*/ T12 w 853"/>
                              <a:gd name="T14" fmla="+- 0 10320 9526"/>
                              <a:gd name="T15" fmla="*/ 10320 h 853"/>
                              <a:gd name="T16" fmla="+- 0 6137 5436"/>
                              <a:gd name="T17" fmla="*/ T16 w 853"/>
                              <a:gd name="T18" fmla="+- 0 10278 9526"/>
                              <a:gd name="T19" fmla="*/ 10278 h 853"/>
                              <a:gd name="T20" fmla="+- 0 6188 5436"/>
                              <a:gd name="T21" fmla="*/ T20 w 853"/>
                              <a:gd name="T22" fmla="+- 0 10227 9526"/>
                              <a:gd name="T23" fmla="*/ 10227 h 853"/>
                              <a:gd name="T24" fmla="+- 0 6230 5436"/>
                              <a:gd name="T25" fmla="*/ T24 w 853"/>
                              <a:gd name="T26" fmla="+- 0 10167 9526"/>
                              <a:gd name="T27" fmla="*/ 10167 h 853"/>
                              <a:gd name="T28" fmla="+- 0 6262 5436"/>
                              <a:gd name="T29" fmla="*/ T28 w 853"/>
                              <a:gd name="T30" fmla="+- 0 10101 9526"/>
                              <a:gd name="T31" fmla="*/ 10101 h 853"/>
                              <a:gd name="T32" fmla="+- 0 6281 5436"/>
                              <a:gd name="T33" fmla="*/ T32 w 853"/>
                              <a:gd name="T34" fmla="+- 0 10029 9526"/>
                              <a:gd name="T35" fmla="*/ 10029 h 853"/>
                              <a:gd name="T36" fmla="+- 0 6288 5436"/>
                              <a:gd name="T37" fmla="*/ T36 w 853"/>
                              <a:gd name="T38" fmla="+- 0 9952 9526"/>
                              <a:gd name="T39" fmla="*/ 9952 h 853"/>
                              <a:gd name="T40" fmla="+- 0 6281 5436"/>
                              <a:gd name="T41" fmla="*/ T40 w 853"/>
                              <a:gd name="T42" fmla="+- 0 9876 9526"/>
                              <a:gd name="T43" fmla="*/ 9876 h 853"/>
                              <a:gd name="T44" fmla="+- 0 6262 5436"/>
                              <a:gd name="T45" fmla="*/ T44 w 853"/>
                              <a:gd name="T46" fmla="+- 0 9804 9526"/>
                              <a:gd name="T47" fmla="*/ 9804 h 853"/>
                              <a:gd name="T48" fmla="+- 0 6230 5436"/>
                              <a:gd name="T49" fmla="*/ T48 w 853"/>
                              <a:gd name="T50" fmla="+- 0 9737 9526"/>
                              <a:gd name="T51" fmla="*/ 9737 h 853"/>
                              <a:gd name="T52" fmla="+- 0 6188 5436"/>
                              <a:gd name="T53" fmla="*/ T52 w 853"/>
                              <a:gd name="T54" fmla="+- 0 9678 9526"/>
                              <a:gd name="T55" fmla="*/ 9678 h 853"/>
                              <a:gd name="T56" fmla="+- 0 6137 5436"/>
                              <a:gd name="T57" fmla="*/ T56 w 853"/>
                              <a:gd name="T58" fmla="+- 0 9627 9526"/>
                              <a:gd name="T59" fmla="*/ 9627 h 853"/>
                              <a:gd name="T60" fmla="+- 0 6077 5436"/>
                              <a:gd name="T61" fmla="*/ T60 w 853"/>
                              <a:gd name="T62" fmla="+- 0 9585 9526"/>
                              <a:gd name="T63" fmla="*/ 9585 h 853"/>
                              <a:gd name="T64" fmla="+- 0 6011 5436"/>
                              <a:gd name="T65" fmla="*/ T64 w 853"/>
                              <a:gd name="T66" fmla="+- 0 9553 9526"/>
                              <a:gd name="T67" fmla="*/ 9553 h 853"/>
                              <a:gd name="T68" fmla="+- 0 5939 5436"/>
                              <a:gd name="T69" fmla="*/ T68 w 853"/>
                              <a:gd name="T70" fmla="+- 0 9533 9526"/>
                              <a:gd name="T71" fmla="*/ 9533 h 853"/>
                              <a:gd name="T72" fmla="+- 0 5862 5436"/>
                              <a:gd name="T73" fmla="*/ T72 w 853"/>
                              <a:gd name="T74" fmla="+- 0 9526 9526"/>
                              <a:gd name="T75" fmla="*/ 9526 h 853"/>
                              <a:gd name="T76" fmla="+- 0 5786 5436"/>
                              <a:gd name="T77" fmla="*/ T76 w 853"/>
                              <a:gd name="T78" fmla="+- 0 9533 9526"/>
                              <a:gd name="T79" fmla="*/ 9533 h 853"/>
                              <a:gd name="T80" fmla="+- 0 5714 5436"/>
                              <a:gd name="T81" fmla="*/ T80 w 853"/>
                              <a:gd name="T82" fmla="+- 0 9553 9526"/>
                              <a:gd name="T83" fmla="*/ 9553 h 853"/>
                              <a:gd name="T84" fmla="+- 0 5647 5436"/>
                              <a:gd name="T85" fmla="*/ T84 w 853"/>
                              <a:gd name="T86" fmla="+- 0 9585 9526"/>
                              <a:gd name="T87" fmla="*/ 9585 h 853"/>
                              <a:gd name="T88" fmla="+- 0 5588 5436"/>
                              <a:gd name="T89" fmla="*/ T88 w 853"/>
                              <a:gd name="T90" fmla="+- 0 9627 9526"/>
                              <a:gd name="T91" fmla="*/ 9627 h 853"/>
                              <a:gd name="T92" fmla="+- 0 5536 5436"/>
                              <a:gd name="T93" fmla="*/ T92 w 853"/>
                              <a:gd name="T94" fmla="+- 0 9678 9526"/>
                              <a:gd name="T95" fmla="*/ 9678 h 853"/>
                              <a:gd name="T96" fmla="+- 0 5494 5436"/>
                              <a:gd name="T97" fmla="*/ T96 w 853"/>
                              <a:gd name="T98" fmla="+- 0 9737 9526"/>
                              <a:gd name="T99" fmla="*/ 9737 h 853"/>
                              <a:gd name="T100" fmla="+- 0 5463 5436"/>
                              <a:gd name="T101" fmla="*/ T100 w 853"/>
                              <a:gd name="T102" fmla="+- 0 9804 9526"/>
                              <a:gd name="T103" fmla="*/ 9804 h 853"/>
                              <a:gd name="T104" fmla="+- 0 5443 5436"/>
                              <a:gd name="T105" fmla="*/ T104 w 853"/>
                              <a:gd name="T106" fmla="+- 0 9876 9526"/>
                              <a:gd name="T107" fmla="*/ 9876 h 853"/>
                              <a:gd name="T108" fmla="+- 0 5436 5436"/>
                              <a:gd name="T109" fmla="*/ T108 w 853"/>
                              <a:gd name="T110" fmla="+- 0 9952 9526"/>
                              <a:gd name="T111" fmla="*/ 9952 h 853"/>
                              <a:gd name="T112" fmla="+- 0 5443 5436"/>
                              <a:gd name="T113" fmla="*/ T112 w 853"/>
                              <a:gd name="T114" fmla="+- 0 10029 9526"/>
                              <a:gd name="T115" fmla="*/ 10029 h 853"/>
                              <a:gd name="T116" fmla="+- 0 5463 5436"/>
                              <a:gd name="T117" fmla="*/ T116 w 853"/>
                              <a:gd name="T118" fmla="+- 0 10101 9526"/>
                              <a:gd name="T119" fmla="*/ 10101 h 853"/>
                              <a:gd name="T120" fmla="+- 0 5494 5436"/>
                              <a:gd name="T121" fmla="*/ T120 w 853"/>
                              <a:gd name="T122" fmla="+- 0 10167 9526"/>
                              <a:gd name="T123" fmla="*/ 10167 h 853"/>
                              <a:gd name="T124" fmla="+- 0 5536 5436"/>
                              <a:gd name="T125" fmla="*/ T124 w 853"/>
                              <a:gd name="T126" fmla="+- 0 10227 9526"/>
                              <a:gd name="T127" fmla="*/ 10227 h 853"/>
                              <a:gd name="T128" fmla="+- 0 5588 5436"/>
                              <a:gd name="T129" fmla="*/ T128 w 853"/>
                              <a:gd name="T130" fmla="+- 0 10278 9526"/>
                              <a:gd name="T131" fmla="*/ 10278 h 853"/>
                              <a:gd name="T132" fmla="+- 0 5647 5436"/>
                              <a:gd name="T133" fmla="*/ T132 w 853"/>
                              <a:gd name="T134" fmla="+- 0 10320 9526"/>
                              <a:gd name="T135" fmla="*/ 10320 h 853"/>
                              <a:gd name="T136" fmla="+- 0 5714 5436"/>
                              <a:gd name="T137" fmla="*/ T136 w 853"/>
                              <a:gd name="T138" fmla="+- 0 10352 9526"/>
                              <a:gd name="T139" fmla="*/ 10352 h 853"/>
                              <a:gd name="T140" fmla="+- 0 5786 5436"/>
                              <a:gd name="T141" fmla="*/ T140 w 853"/>
                              <a:gd name="T142" fmla="+- 0 10372 9526"/>
                              <a:gd name="T143" fmla="*/ 10372 h 853"/>
                              <a:gd name="T144" fmla="+- 0 5862 5436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6"/>
                                </a:lnTo>
                                <a:lnTo>
                                  <a:pt x="575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50"/>
                                </a:lnTo>
                                <a:lnTo>
                                  <a:pt x="826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9"/>
                                </a:lnTo>
                                <a:lnTo>
                                  <a:pt x="152" y="101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7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1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6"/>
                                </a:lnTo>
                                <a:lnTo>
                                  <a:pt x="350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19"/>
                        <wps:cNvSpPr>
                          <a:spLocks/>
                        </wps:cNvSpPr>
                        <wps:spPr bwMode="auto">
                          <a:xfrm>
                            <a:off x="5436" y="2142"/>
                            <a:ext cx="853" cy="853"/>
                          </a:xfrm>
                          <a:custGeom>
                            <a:avLst/>
                            <a:gdLst>
                              <a:gd name="T0" fmla="+- 0 5862 5436"/>
                              <a:gd name="T1" fmla="*/ T0 w 853"/>
                              <a:gd name="T2" fmla="+- 0 2994 2142"/>
                              <a:gd name="T3" fmla="*/ 2994 h 853"/>
                              <a:gd name="T4" fmla="+- 0 5939 5436"/>
                              <a:gd name="T5" fmla="*/ T4 w 853"/>
                              <a:gd name="T6" fmla="+- 0 2987 2142"/>
                              <a:gd name="T7" fmla="*/ 2987 h 853"/>
                              <a:gd name="T8" fmla="+- 0 6011 5436"/>
                              <a:gd name="T9" fmla="*/ T8 w 853"/>
                              <a:gd name="T10" fmla="+- 0 2967 2142"/>
                              <a:gd name="T11" fmla="*/ 2967 h 853"/>
                              <a:gd name="T12" fmla="+- 0 6077 5436"/>
                              <a:gd name="T13" fmla="*/ T12 w 853"/>
                              <a:gd name="T14" fmla="+- 0 2936 2142"/>
                              <a:gd name="T15" fmla="*/ 2936 h 853"/>
                              <a:gd name="T16" fmla="+- 0 6137 5436"/>
                              <a:gd name="T17" fmla="*/ T16 w 853"/>
                              <a:gd name="T18" fmla="+- 0 2894 2142"/>
                              <a:gd name="T19" fmla="*/ 2894 h 853"/>
                              <a:gd name="T20" fmla="+- 0 6188 5436"/>
                              <a:gd name="T21" fmla="*/ T20 w 853"/>
                              <a:gd name="T22" fmla="+- 0 2842 2142"/>
                              <a:gd name="T23" fmla="*/ 2842 h 853"/>
                              <a:gd name="T24" fmla="+- 0 6230 5436"/>
                              <a:gd name="T25" fmla="*/ T24 w 853"/>
                              <a:gd name="T26" fmla="+- 0 2783 2142"/>
                              <a:gd name="T27" fmla="*/ 2783 h 853"/>
                              <a:gd name="T28" fmla="+- 0 6262 5436"/>
                              <a:gd name="T29" fmla="*/ T28 w 853"/>
                              <a:gd name="T30" fmla="+- 0 2717 2142"/>
                              <a:gd name="T31" fmla="*/ 2717 h 853"/>
                              <a:gd name="T32" fmla="+- 0 6281 5436"/>
                              <a:gd name="T33" fmla="*/ T32 w 853"/>
                              <a:gd name="T34" fmla="+- 0 2645 2142"/>
                              <a:gd name="T35" fmla="*/ 2645 h 853"/>
                              <a:gd name="T36" fmla="+- 0 6288 5436"/>
                              <a:gd name="T37" fmla="*/ T36 w 853"/>
                              <a:gd name="T38" fmla="+- 0 2568 2142"/>
                              <a:gd name="T39" fmla="*/ 2568 h 853"/>
                              <a:gd name="T40" fmla="+- 0 6281 5436"/>
                              <a:gd name="T41" fmla="*/ T40 w 853"/>
                              <a:gd name="T42" fmla="+- 0 2491 2142"/>
                              <a:gd name="T43" fmla="*/ 2491 h 853"/>
                              <a:gd name="T44" fmla="+- 0 6262 5436"/>
                              <a:gd name="T45" fmla="*/ T44 w 853"/>
                              <a:gd name="T46" fmla="+- 0 2419 2142"/>
                              <a:gd name="T47" fmla="*/ 2419 h 853"/>
                              <a:gd name="T48" fmla="+- 0 6230 5436"/>
                              <a:gd name="T49" fmla="*/ T48 w 853"/>
                              <a:gd name="T50" fmla="+- 0 2353 2142"/>
                              <a:gd name="T51" fmla="*/ 2353 h 853"/>
                              <a:gd name="T52" fmla="+- 0 6188 5436"/>
                              <a:gd name="T53" fmla="*/ T52 w 853"/>
                              <a:gd name="T54" fmla="+- 0 2294 2142"/>
                              <a:gd name="T55" fmla="*/ 2294 h 853"/>
                              <a:gd name="T56" fmla="+- 0 6137 5436"/>
                              <a:gd name="T57" fmla="*/ T56 w 853"/>
                              <a:gd name="T58" fmla="+- 0 2242 2142"/>
                              <a:gd name="T59" fmla="*/ 2242 h 853"/>
                              <a:gd name="T60" fmla="+- 0 6077 5436"/>
                              <a:gd name="T61" fmla="*/ T60 w 853"/>
                              <a:gd name="T62" fmla="+- 0 2200 2142"/>
                              <a:gd name="T63" fmla="*/ 2200 h 853"/>
                              <a:gd name="T64" fmla="+- 0 6011 5436"/>
                              <a:gd name="T65" fmla="*/ T64 w 853"/>
                              <a:gd name="T66" fmla="+- 0 2169 2142"/>
                              <a:gd name="T67" fmla="*/ 2169 h 853"/>
                              <a:gd name="T68" fmla="+- 0 5939 5436"/>
                              <a:gd name="T69" fmla="*/ T68 w 853"/>
                              <a:gd name="T70" fmla="+- 0 2149 2142"/>
                              <a:gd name="T71" fmla="*/ 2149 h 853"/>
                              <a:gd name="T72" fmla="+- 0 5862 5436"/>
                              <a:gd name="T73" fmla="*/ T72 w 853"/>
                              <a:gd name="T74" fmla="+- 0 2142 2142"/>
                              <a:gd name="T75" fmla="*/ 2142 h 853"/>
                              <a:gd name="T76" fmla="+- 0 5786 5436"/>
                              <a:gd name="T77" fmla="*/ T76 w 853"/>
                              <a:gd name="T78" fmla="+- 0 2149 2142"/>
                              <a:gd name="T79" fmla="*/ 2149 h 853"/>
                              <a:gd name="T80" fmla="+- 0 5714 5436"/>
                              <a:gd name="T81" fmla="*/ T80 w 853"/>
                              <a:gd name="T82" fmla="+- 0 2169 2142"/>
                              <a:gd name="T83" fmla="*/ 2169 h 853"/>
                              <a:gd name="T84" fmla="+- 0 5647 5436"/>
                              <a:gd name="T85" fmla="*/ T84 w 853"/>
                              <a:gd name="T86" fmla="+- 0 2200 2142"/>
                              <a:gd name="T87" fmla="*/ 2200 h 853"/>
                              <a:gd name="T88" fmla="+- 0 5588 5436"/>
                              <a:gd name="T89" fmla="*/ T88 w 853"/>
                              <a:gd name="T90" fmla="+- 0 2242 2142"/>
                              <a:gd name="T91" fmla="*/ 2242 h 853"/>
                              <a:gd name="T92" fmla="+- 0 5536 5436"/>
                              <a:gd name="T93" fmla="*/ T92 w 853"/>
                              <a:gd name="T94" fmla="+- 0 2294 2142"/>
                              <a:gd name="T95" fmla="*/ 2294 h 853"/>
                              <a:gd name="T96" fmla="+- 0 5494 5436"/>
                              <a:gd name="T97" fmla="*/ T96 w 853"/>
                              <a:gd name="T98" fmla="+- 0 2353 2142"/>
                              <a:gd name="T99" fmla="*/ 2353 h 853"/>
                              <a:gd name="T100" fmla="+- 0 5463 5436"/>
                              <a:gd name="T101" fmla="*/ T100 w 853"/>
                              <a:gd name="T102" fmla="+- 0 2419 2142"/>
                              <a:gd name="T103" fmla="*/ 2419 h 853"/>
                              <a:gd name="T104" fmla="+- 0 5443 5436"/>
                              <a:gd name="T105" fmla="*/ T104 w 853"/>
                              <a:gd name="T106" fmla="+- 0 2491 2142"/>
                              <a:gd name="T107" fmla="*/ 2491 h 853"/>
                              <a:gd name="T108" fmla="+- 0 5436 5436"/>
                              <a:gd name="T109" fmla="*/ T108 w 853"/>
                              <a:gd name="T110" fmla="+- 0 2568 2142"/>
                              <a:gd name="T111" fmla="*/ 2568 h 853"/>
                              <a:gd name="T112" fmla="+- 0 5443 5436"/>
                              <a:gd name="T113" fmla="*/ T112 w 853"/>
                              <a:gd name="T114" fmla="+- 0 2645 2142"/>
                              <a:gd name="T115" fmla="*/ 2645 h 853"/>
                              <a:gd name="T116" fmla="+- 0 5463 5436"/>
                              <a:gd name="T117" fmla="*/ T116 w 853"/>
                              <a:gd name="T118" fmla="+- 0 2717 2142"/>
                              <a:gd name="T119" fmla="*/ 2717 h 853"/>
                              <a:gd name="T120" fmla="+- 0 5494 5436"/>
                              <a:gd name="T121" fmla="*/ T120 w 853"/>
                              <a:gd name="T122" fmla="+- 0 2783 2142"/>
                              <a:gd name="T123" fmla="*/ 2783 h 853"/>
                              <a:gd name="T124" fmla="+- 0 5536 5436"/>
                              <a:gd name="T125" fmla="*/ T124 w 853"/>
                              <a:gd name="T126" fmla="+- 0 2842 2142"/>
                              <a:gd name="T127" fmla="*/ 2842 h 853"/>
                              <a:gd name="T128" fmla="+- 0 5588 5436"/>
                              <a:gd name="T129" fmla="*/ T128 w 853"/>
                              <a:gd name="T130" fmla="+- 0 2894 2142"/>
                              <a:gd name="T131" fmla="*/ 2894 h 853"/>
                              <a:gd name="T132" fmla="+- 0 5647 5436"/>
                              <a:gd name="T133" fmla="*/ T132 w 853"/>
                              <a:gd name="T134" fmla="+- 0 2936 2142"/>
                              <a:gd name="T135" fmla="*/ 2936 h 853"/>
                              <a:gd name="T136" fmla="+- 0 5714 5436"/>
                              <a:gd name="T137" fmla="*/ T136 w 853"/>
                              <a:gd name="T138" fmla="+- 0 2967 2142"/>
                              <a:gd name="T139" fmla="*/ 2967 h 853"/>
                              <a:gd name="T140" fmla="+- 0 5786 5436"/>
                              <a:gd name="T141" fmla="*/ T140 w 853"/>
                              <a:gd name="T142" fmla="+- 0 2987 2142"/>
                              <a:gd name="T143" fmla="*/ 2987 h 853"/>
                              <a:gd name="T144" fmla="+- 0 5862 5436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5"/>
                                </a:lnTo>
                                <a:lnTo>
                                  <a:pt x="575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49"/>
                                </a:lnTo>
                                <a:lnTo>
                                  <a:pt x="826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8"/>
                                </a:lnTo>
                                <a:lnTo>
                                  <a:pt x="152" y="100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7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0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5"/>
                                </a:lnTo>
                                <a:lnTo>
                                  <a:pt x="350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18"/>
                        <wps:cNvSpPr>
                          <a:spLocks/>
                        </wps:cNvSpPr>
                        <wps:spPr bwMode="auto">
                          <a:xfrm>
                            <a:off x="10957" y="9526"/>
                            <a:ext cx="853" cy="853"/>
                          </a:xfrm>
                          <a:custGeom>
                            <a:avLst/>
                            <a:gdLst>
                              <a:gd name="T0" fmla="+- 0 11384 10958"/>
                              <a:gd name="T1" fmla="*/ T0 w 853"/>
                              <a:gd name="T2" fmla="+- 0 10378 9526"/>
                              <a:gd name="T3" fmla="*/ 10378 h 853"/>
                              <a:gd name="T4" fmla="+- 0 11460 10958"/>
                              <a:gd name="T5" fmla="*/ T4 w 853"/>
                              <a:gd name="T6" fmla="+- 0 10372 9526"/>
                              <a:gd name="T7" fmla="*/ 10372 h 853"/>
                              <a:gd name="T8" fmla="+- 0 11532 10958"/>
                              <a:gd name="T9" fmla="*/ T8 w 853"/>
                              <a:gd name="T10" fmla="+- 0 10352 9526"/>
                              <a:gd name="T11" fmla="*/ 10352 h 853"/>
                              <a:gd name="T12" fmla="+- 0 11599 10958"/>
                              <a:gd name="T13" fmla="*/ T12 w 853"/>
                              <a:gd name="T14" fmla="+- 0 10320 9526"/>
                              <a:gd name="T15" fmla="*/ 10320 h 853"/>
                              <a:gd name="T16" fmla="+- 0 11658 10958"/>
                              <a:gd name="T17" fmla="*/ T16 w 853"/>
                              <a:gd name="T18" fmla="+- 0 10278 9526"/>
                              <a:gd name="T19" fmla="*/ 10278 h 853"/>
                              <a:gd name="T20" fmla="+- 0 11710 10958"/>
                              <a:gd name="T21" fmla="*/ T20 w 853"/>
                              <a:gd name="T22" fmla="+- 0 10227 9526"/>
                              <a:gd name="T23" fmla="*/ 10227 h 853"/>
                              <a:gd name="T24" fmla="+- 0 11752 10958"/>
                              <a:gd name="T25" fmla="*/ T24 w 853"/>
                              <a:gd name="T26" fmla="+- 0 10167 9526"/>
                              <a:gd name="T27" fmla="*/ 10167 h 853"/>
                              <a:gd name="T28" fmla="+- 0 11783 10958"/>
                              <a:gd name="T29" fmla="*/ T28 w 853"/>
                              <a:gd name="T30" fmla="+- 0 10101 9526"/>
                              <a:gd name="T31" fmla="*/ 10101 h 853"/>
                              <a:gd name="T32" fmla="+- 0 11803 10958"/>
                              <a:gd name="T33" fmla="*/ T32 w 853"/>
                              <a:gd name="T34" fmla="+- 0 10029 9526"/>
                              <a:gd name="T35" fmla="*/ 10029 h 853"/>
                              <a:gd name="T36" fmla="+- 0 11810 10958"/>
                              <a:gd name="T37" fmla="*/ T36 w 853"/>
                              <a:gd name="T38" fmla="+- 0 9952 9526"/>
                              <a:gd name="T39" fmla="*/ 9952 h 853"/>
                              <a:gd name="T40" fmla="+- 0 11803 10958"/>
                              <a:gd name="T41" fmla="*/ T40 w 853"/>
                              <a:gd name="T42" fmla="+- 0 9876 9526"/>
                              <a:gd name="T43" fmla="*/ 9876 h 853"/>
                              <a:gd name="T44" fmla="+- 0 11783 10958"/>
                              <a:gd name="T45" fmla="*/ T44 w 853"/>
                              <a:gd name="T46" fmla="+- 0 9804 9526"/>
                              <a:gd name="T47" fmla="*/ 9804 h 853"/>
                              <a:gd name="T48" fmla="+- 0 11752 10958"/>
                              <a:gd name="T49" fmla="*/ T48 w 853"/>
                              <a:gd name="T50" fmla="+- 0 9737 9526"/>
                              <a:gd name="T51" fmla="*/ 9737 h 853"/>
                              <a:gd name="T52" fmla="+- 0 11710 10958"/>
                              <a:gd name="T53" fmla="*/ T52 w 853"/>
                              <a:gd name="T54" fmla="+- 0 9678 9526"/>
                              <a:gd name="T55" fmla="*/ 9678 h 853"/>
                              <a:gd name="T56" fmla="+- 0 11658 10958"/>
                              <a:gd name="T57" fmla="*/ T56 w 853"/>
                              <a:gd name="T58" fmla="+- 0 9627 9526"/>
                              <a:gd name="T59" fmla="*/ 9627 h 853"/>
                              <a:gd name="T60" fmla="+- 0 11599 10958"/>
                              <a:gd name="T61" fmla="*/ T60 w 853"/>
                              <a:gd name="T62" fmla="+- 0 9585 9526"/>
                              <a:gd name="T63" fmla="*/ 9585 h 853"/>
                              <a:gd name="T64" fmla="+- 0 11532 10958"/>
                              <a:gd name="T65" fmla="*/ T64 w 853"/>
                              <a:gd name="T66" fmla="+- 0 9553 9526"/>
                              <a:gd name="T67" fmla="*/ 9553 h 853"/>
                              <a:gd name="T68" fmla="+- 0 11460 10958"/>
                              <a:gd name="T69" fmla="*/ T68 w 853"/>
                              <a:gd name="T70" fmla="+- 0 9533 9526"/>
                              <a:gd name="T71" fmla="*/ 9533 h 853"/>
                              <a:gd name="T72" fmla="+- 0 11384 10958"/>
                              <a:gd name="T73" fmla="*/ T72 w 853"/>
                              <a:gd name="T74" fmla="+- 0 9526 9526"/>
                              <a:gd name="T75" fmla="*/ 9526 h 853"/>
                              <a:gd name="T76" fmla="+- 0 11307 10958"/>
                              <a:gd name="T77" fmla="*/ T76 w 853"/>
                              <a:gd name="T78" fmla="+- 0 9533 9526"/>
                              <a:gd name="T79" fmla="*/ 9533 h 853"/>
                              <a:gd name="T80" fmla="+- 0 11235 10958"/>
                              <a:gd name="T81" fmla="*/ T80 w 853"/>
                              <a:gd name="T82" fmla="+- 0 9553 9526"/>
                              <a:gd name="T83" fmla="*/ 9553 h 853"/>
                              <a:gd name="T84" fmla="+- 0 11169 10958"/>
                              <a:gd name="T85" fmla="*/ T84 w 853"/>
                              <a:gd name="T86" fmla="+- 0 9585 9526"/>
                              <a:gd name="T87" fmla="*/ 9585 h 853"/>
                              <a:gd name="T88" fmla="+- 0 11109 10958"/>
                              <a:gd name="T89" fmla="*/ T88 w 853"/>
                              <a:gd name="T90" fmla="+- 0 9627 9526"/>
                              <a:gd name="T91" fmla="*/ 9627 h 853"/>
                              <a:gd name="T92" fmla="+- 0 11058 10958"/>
                              <a:gd name="T93" fmla="*/ T92 w 853"/>
                              <a:gd name="T94" fmla="+- 0 9678 9526"/>
                              <a:gd name="T95" fmla="*/ 9678 h 853"/>
                              <a:gd name="T96" fmla="+- 0 11016 10958"/>
                              <a:gd name="T97" fmla="*/ T96 w 853"/>
                              <a:gd name="T98" fmla="+- 0 9737 9526"/>
                              <a:gd name="T99" fmla="*/ 9737 h 853"/>
                              <a:gd name="T100" fmla="+- 0 10984 10958"/>
                              <a:gd name="T101" fmla="*/ T100 w 853"/>
                              <a:gd name="T102" fmla="+- 0 9804 9526"/>
                              <a:gd name="T103" fmla="*/ 9804 h 853"/>
                              <a:gd name="T104" fmla="+- 0 10965 10958"/>
                              <a:gd name="T105" fmla="*/ T104 w 853"/>
                              <a:gd name="T106" fmla="+- 0 9876 9526"/>
                              <a:gd name="T107" fmla="*/ 9876 h 853"/>
                              <a:gd name="T108" fmla="+- 0 10958 10958"/>
                              <a:gd name="T109" fmla="*/ T108 w 853"/>
                              <a:gd name="T110" fmla="+- 0 9952 9526"/>
                              <a:gd name="T111" fmla="*/ 9952 h 853"/>
                              <a:gd name="T112" fmla="+- 0 10965 10958"/>
                              <a:gd name="T113" fmla="*/ T112 w 853"/>
                              <a:gd name="T114" fmla="+- 0 10029 9526"/>
                              <a:gd name="T115" fmla="*/ 10029 h 853"/>
                              <a:gd name="T116" fmla="+- 0 10984 10958"/>
                              <a:gd name="T117" fmla="*/ T116 w 853"/>
                              <a:gd name="T118" fmla="+- 0 10101 9526"/>
                              <a:gd name="T119" fmla="*/ 10101 h 853"/>
                              <a:gd name="T120" fmla="+- 0 11016 10958"/>
                              <a:gd name="T121" fmla="*/ T120 w 853"/>
                              <a:gd name="T122" fmla="+- 0 10167 9526"/>
                              <a:gd name="T123" fmla="*/ 10167 h 853"/>
                              <a:gd name="T124" fmla="+- 0 11058 10958"/>
                              <a:gd name="T125" fmla="*/ T124 w 853"/>
                              <a:gd name="T126" fmla="+- 0 10227 9526"/>
                              <a:gd name="T127" fmla="*/ 10227 h 853"/>
                              <a:gd name="T128" fmla="+- 0 11109 10958"/>
                              <a:gd name="T129" fmla="*/ T128 w 853"/>
                              <a:gd name="T130" fmla="+- 0 10278 9526"/>
                              <a:gd name="T131" fmla="*/ 10278 h 853"/>
                              <a:gd name="T132" fmla="+- 0 11169 10958"/>
                              <a:gd name="T133" fmla="*/ T132 w 853"/>
                              <a:gd name="T134" fmla="+- 0 10320 9526"/>
                              <a:gd name="T135" fmla="*/ 10320 h 853"/>
                              <a:gd name="T136" fmla="+- 0 11235 10958"/>
                              <a:gd name="T137" fmla="*/ T136 w 853"/>
                              <a:gd name="T138" fmla="+- 0 10352 9526"/>
                              <a:gd name="T139" fmla="*/ 10352 h 853"/>
                              <a:gd name="T140" fmla="+- 0 11307 10958"/>
                              <a:gd name="T141" fmla="*/ T140 w 853"/>
                              <a:gd name="T142" fmla="+- 0 10372 9526"/>
                              <a:gd name="T143" fmla="*/ 10372 h 853"/>
                              <a:gd name="T144" fmla="+- 0 11384 10958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6"/>
                                </a:lnTo>
                                <a:lnTo>
                                  <a:pt x="574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50"/>
                                </a:lnTo>
                                <a:lnTo>
                                  <a:pt x="825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9"/>
                                </a:lnTo>
                                <a:lnTo>
                                  <a:pt x="151" y="101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1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6"/>
                                </a:lnTo>
                                <a:lnTo>
                                  <a:pt x="349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17"/>
                        <wps:cNvSpPr>
                          <a:spLocks/>
                        </wps:cNvSpPr>
                        <wps:spPr bwMode="auto">
                          <a:xfrm>
                            <a:off x="10957" y="2142"/>
                            <a:ext cx="853" cy="853"/>
                          </a:xfrm>
                          <a:custGeom>
                            <a:avLst/>
                            <a:gdLst>
                              <a:gd name="T0" fmla="+- 0 11384 10958"/>
                              <a:gd name="T1" fmla="*/ T0 w 853"/>
                              <a:gd name="T2" fmla="+- 0 2994 2142"/>
                              <a:gd name="T3" fmla="*/ 2994 h 853"/>
                              <a:gd name="T4" fmla="+- 0 11460 10958"/>
                              <a:gd name="T5" fmla="*/ T4 w 853"/>
                              <a:gd name="T6" fmla="+- 0 2987 2142"/>
                              <a:gd name="T7" fmla="*/ 2987 h 853"/>
                              <a:gd name="T8" fmla="+- 0 11532 10958"/>
                              <a:gd name="T9" fmla="*/ T8 w 853"/>
                              <a:gd name="T10" fmla="+- 0 2967 2142"/>
                              <a:gd name="T11" fmla="*/ 2967 h 853"/>
                              <a:gd name="T12" fmla="+- 0 11599 10958"/>
                              <a:gd name="T13" fmla="*/ T12 w 853"/>
                              <a:gd name="T14" fmla="+- 0 2936 2142"/>
                              <a:gd name="T15" fmla="*/ 2936 h 853"/>
                              <a:gd name="T16" fmla="+- 0 11658 10958"/>
                              <a:gd name="T17" fmla="*/ T16 w 853"/>
                              <a:gd name="T18" fmla="+- 0 2894 2142"/>
                              <a:gd name="T19" fmla="*/ 2894 h 853"/>
                              <a:gd name="T20" fmla="+- 0 11710 10958"/>
                              <a:gd name="T21" fmla="*/ T20 w 853"/>
                              <a:gd name="T22" fmla="+- 0 2842 2142"/>
                              <a:gd name="T23" fmla="*/ 2842 h 853"/>
                              <a:gd name="T24" fmla="+- 0 11752 10958"/>
                              <a:gd name="T25" fmla="*/ T24 w 853"/>
                              <a:gd name="T26" fmla="+- 0 2783 2142"/>
                              <a:gd name="T27" fmla="*/ 2783 h 853"/>
                              <a:gd name="T28" fmla="+- 0 11783 10958"/>
                              <a:gd name="T29" fmla="*/ T28 w 853"/>
                              <a:gd name="T30" fmla="+- 0 2717 2142"/>
                              <a:gd name="T31" fmla="*/ 2717 h 853"/>
                              <a:gd name="T32" fmla="+- 0 11803 10958"/>
                              <a:gd name="T33" fmla="*/ T32 w 853"/>
                              <a:gd name="T34" fmla="+- 0 2645 2142"/>
                              <a:gd name="T35" fmla="*/ 2645 h 853"/>
                              <a:gd name="T36" fmla="+- 0 11810 10958"/>
                              <a:gd name="T37" fmla="*/ T36 w 853"/>
                              <a:gd name="T38" fmla="+- 0 2568 2142"/>
                              <a:gd name="T39" fmla="*/ 2568 h 853"/>
                              <a:gd name="T40" fmla="+- 0 11803 10958"/>
                              <a:gd name="T41" fmla="*/ T40 w 853"/>
                              <a:gd name="T42" fmla="+- 0 2491 2142"/>
                              <a:gd name="T43" fmla="*/ 2491 h 853"/>
                              <a:gd name="T44" fmla="+- 0 11783 10958"/>
                              <a:gd name="T45" fmla="*/ T44 w 853"/>
                              <a:gd name="T46" fmla="+- 0 2419 2142"/>
                              <a:gd name="T47" fmla="*/ 2419 h 853"/>
                              <a:gd name="T48" fmla="+- 0 11752 10958"/>
                              <a:gd name="T49" fmla="*/ T48 w 853"/>
                              <a:gd name="T50" fmla="+- 0 2353 2142"/>
                              <a:gd name="T51" fmla="*/ 2353 h 853"/>
                              <a:gd name="T52" fmla="+- 0 11710 10958"/>
                              <a:gd name="T53" fmla="*/ T52 w 853"/>
                              <a:gd name="T54" fmla="+- 0 2294 2142"/>
                              <a:gd name="T55" fmla="*/ 2294 h 853"/>
                              <a:gd name="T56" fmla="+- 0 11658 10958"/>
                              <a:gd name="T57" fmla="*/ T56 w 853"/>
                              <a:gd name="T58" fmla="+- 0 2242 2142"/>
                              <a:gd name="T59" fmla="*/ 2242 h 853"/>
                              <a:gd name="T60" fmla="+- 0 11599 10958"/>
                              <a:gd name="T61" fmla="*/ T60 w 853"/>
                              <a:gd name="T62" fmla="+- 0 2200 2142"/>
                              <a:gd name="T63" fmla="*/ 2200 h 853"/>
                              <a:gd name="T64" fmla="+- 0 11532 10958"/>
                              <a:gd name="T65" fmla="*/ T64 w 853"/>
                              <a:gd name="T66" fmla="+- 0 2169 2142"/>
                              <a:gd name="T67" fmla="*/ 2169 h 853"/>
                              <a:gd name="T68" fmla="+- 0 11460 10958"/>
                              <a:gd name="T69" fmla="*/ T68 w 853"/>
                              <a:gd name="T70" fmla="+- 0 2149 2142"/>
                              <a:gd name="T71" fmla="*/ 2149 h 853"/>
                              <a:gd name="T72" fmla="+- 0 11384 10958"/>
                              <a:gd name="T73" fmla="*/ T72 w 853"/>
                              <a:gd name="T74" fmla="+- 0 2142 2142"/>
                              <a:gd name="T75" fmla="*/ 2142 h 853"/>
                              <a:gd name="T76" fmla="+- 0 11307 10958"/>
                              <a:gd name="T77" fmla="*/ T76 w 853"/>
                              <a:gd name="T78" fmla="+- 0 2149 2142"/>
                              <a:gd name="T79" fmla="*/ 2149 h 853"/>
                              <a:gd name="T80" fmla="+- 0 11235 10958"/>
                              <a:gd name="T81" fmla="*/ T80 w 853"/>
                              <a:gd name="T82" fmla="+- 0 2169 2142"/>
                              <a:gd name="T83" fmla="*/ 2169 h 853"/>
                              <a:gd name="T84" fmla="+- 0 11169 10958"/>
                              <a:gd name="T85" fmla="*/ T84 w 853"/>
                              <a:gd name="T86" fmla="+- 0 2200 2142"/>
                              <a:gd name="T87" fmla="*/ 2200 h 853"/>
                              <a:gd name="T88" fmla="+- 0 11109 10958"/>
                              <a:gd name="T89" fmla="*/ T88 w 853"/>
                              <a:gd name="T90" fmla="+- 0 2242 2142"/>
                              <a:gd name="T91" fmla="*/ 2242 h 853"/>
                              <a:gd name="T92" fmla="+- 0 11058 10958"/>
                              <a:gd name="T93" fmla="*/ T92 w 853"/>
                              <a:gd name="T94" fmla="+- 0 2294 2142"/>
                              <a:gd name="T95" fmla="*/ 2294 h 853"/>
                              <a:gd name="T96" fmla="+- 0 11016 10958"/>
                              <a:gd name="T97" fmla="*/ T96 w 853"/>
                              <a:gd name="T98" fmla="+- 0 2353 2142"/>
                              <a:gd name="T99" fmla="*/ 2353 h 853"/>
                              <a:gd name="T100" fmla="+- 0 10984 10958"/>
                              <a:gd name="T101" fmla="*/ T100 w 853"/>
                              <a:gd name="T102" fmla="+- 0 2419 2142"/>
                              <a:gd name="T103" fmla="*/ 2419 h 853"/>
                              <a:gd name="T104" fmla="+- 0 10965 10958"/>
                              <a:gd name="T105" fmla="*/ T104 w 853"/>
                              <a:gd name="T106" fmla="+- 0 2491 2142"/>
                              <a:gd name="T107" fmla="*/ 2491 h 853"/>
                              <a:gd name="T108" fmla="+- 0 10958 10958"/>
                              <a:gd name="T109" fmla="*/ T108 w 853"/>
                              <a:gd name="T110" fmla="+- 0 2568 2142"/>
                              <a:gd name="T111" fmla="*/ 2568 h 853"/>
                              <a:gd name="T112" fmla="+- 0 10965 10958"/>
                              <a:gd name="T113" fmla="*/ T112 w 853"/>
                              <a:gd name="T114" fmla="+- 0 2645 2142"/>
                              <a:gd name="T115" fmla="*/ 2645 h 853"/>
                              <a:gd name="T116" fmla="+- 0 10984 10958"/>
                              <a:gd name="T117" fmla="*/ T116 w 853"/>
                              <a:gd name="T118" fmla="+- 0 2717 2142"/>
                              <a:gd name="T119" fmla="*/ 2717 h 853"/>
                              <a:gd name="T120" fmla="+- 0 11016 10958"/>
                              <a:gd name="T121" fmla="*/ T120 w 853"/>
                              <a:gd name="T122" fmla="+- 0 2783 2142"/>
                              <a:gd name="T123" fmla="*/ 2783 h 853"/>
                              <a:gd name="T124" fmla="+- 0 11058 10958"/>
                              <a:gd name="T125" fmla="*/ T124 w 853"/>
                              <a:gd name="T126" fmla="+- 0 2842 2142"/>
                              <a:gd name="T127" fmla="*/ 2842 h 853"/>
                              <a:gd name="T128" fmla="+- 0 11109 10958"/>
                              <a:gd name="T129" fmla="*/ T128 w 853"/>
                              <a:gd name="T130" fmla="+- 0 2894 2142"/>
                              <a:gd name="T131" fmla="*/ 2894 h 853"/>
                              <a:gd name="T132" fmla="+- 0 11169 10958"/>
                              <a:gd name="T133" fmla="*/ T132 w 853"/>
                              <a:gd name="T134" fmla="+- 0 2936 2142"/>
                              <a:gd name="T135" fmla="*/ 2936 h 853"/>
                              <a:gd name="T136" fmla="+- 0 11235 10958"/>
                              <a:gd name="T137" fmla="*/ T136 w 853"/>
                              <a:gd name="T138" fmla="+- 0 2967 2142"/>
                              <a:gd name="T139" fmla="*/ 2967 h 853"/>
                              <a:gd name="T140" fmla="+- 0 11307 10958"/>
                              <a:gd name="T141" fmla="*/ T140 w 853"/>
                              <a:gd name="T142" fmla="+- 0 2987 2142"/>
                              <a:gd name="T143" fmla="*/ 2987 h 853"/>
                              <a:gd name="T144" fmla="+- 0 11384 10958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5"/>
                                </a:lnTo>
                                <a:lnTo>
                                  <a:pt x="574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49"/>
                                </a:lnTo>
                                <a:lnTo>
                                  <a:pt x="825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8"/>
                                </a:lnTo>
                                <a:lnTo>
                                  <a:pt x="151" y="100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0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5"/>
                                </a:lnTo>
                                <a:lnTo>
                                  <a:pt x="349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16"/>
                        <wps:cNvSpPr>
                          <a:spLocks/>
                        </wps:cNvSpPr>
                        <wps:spPr bwMode="auto">
                          <a:xfrm>
                            <a:off x="8101" y="9526"/>
                            <a:ext cx="853" cy="853"/>
                          </a:xfrm>
                          <a:custGeom>
                            <a:avLst/>
                            <a:gdLst>
                              <a:gd name="T0" fmla="+- 0 8528 8102"/>
                              <a:gd name="T1" fmla="*/ T0 w 853"/>
                              <a:gd name="T2" fmla="+- 0 10378 9526"/>
                              <a:gd name="T3" fmla="*/ 10378 h 853"/>
                              <a:gd name="T4" fmla="+- 0 8604 8102"/>
                              <a:gd name="T5" fmla="*/ T4 w 853"/>
                              <a:gd name="T6" fmla="+- 0 10372 9526"/>
                              <a:gd name="T7" fmla="*/ 10372 h 853"/>
                              <a:gd name="T8" fmla="+- 0 8676 8102"/>
                              <a:gd name="T9" fmla="*/ T8 w 853"/>
                              <a:gd name="T10" fmla="+- 0 10352 9526"/>
                              <a:gd name="T11" fmla="*/ 10352 h 853"/>
                              <a:gd name="T12" fmla="+- 0 8743 8102"/>
                              <a:gd name="T13" fmla="*/ T12 w 853"/>
                              <a:gd name="T14" fmla="+- 0 10320 9526"/>
                              <a:gd name="T15" fmla="*/ 10320 h 853"/>
                              <a:gd name="T16" fmla="+- 0 8802 8102"/>
                              <a:gd name="T17" fmla="*/ T16 w 853"/>
                              <a:gd name="T18" fmla="+- 0 10278 9526"/>
                              <a:gd name="T19" fmla="*/ 10278 h 853"/>
                              <a:gd name="T20" fmla="+- 0 8854 8102"/>
                              <a:gd name="T21" fmla="*/ T20 w 853"/>
                              <a:gd name="T22" fmla="+- 0 10227 9526"/>
                              <a:gd name="T23" fmla="*/ 10227 h 853"/>
                              <a:gd name="T24" fmla="+- 0 8896 8102"/>
                              <a:gd name="T25" fmla="*/ T24 w 853"/>
                              <a:gd name="T26" fmla="+- 0 10167 9526"/>
                              <a:gd name="T27" fmla="*/ 10167 h 853"/>
                              <a:gd name="T28" fmla="+- 0 8927 8102"/>
                              <a:gd name="T29" fmla="*/ T28 w 853"/>
                              <a:gd name="T30" fmla="+- 0 10101 9526"/>
                              <a:gd name="T31" fmla="*/ 10101 h 853"/>
                              <a:gd name="T32" fmla="+- 0 8947 8102"/>
                              <a:gd name="T33" fmla="*/ T32 w 853"/>
                              <a:gd name="T34" fmla="+- 0 10029 9526"/>
                              <a:gd name="T35" fmla="*/ 10029 h 853"/>
                              <a:gd name="T36" fmla="+- 0 8954 8102"/>
                              <a:gd name="T37" fmla="*/ T36 w 853"/>
                              <a:gd name="T38" fmla="+- 0 9952 9526"/>
                              <a:gd name="T39" fmla="*/ 9952 h 853"/>
                              <a:gd name="T40" fmla="+- 0 8947 8102"/>
                              <a:gd name="T41" fmla="*/ T40 w 853"/>
                              <a:gd name="T42" fmla="+- 0 9876 9526"/>
                              <a:gd name="T43" fmla="*/ 9876 h 853"/>
                              <a:gd name="T44" fmla="+- 0 8927 8102"/>
                              <a:gd name="T45" fmla="*/ T44 w 853"/>
                              <a:gd name="T46" fmla="+- 0 9804 9526"/>
                              <a:gd name="T47" fmla="*/ 9804 h 853"/>
                              <a:gd name="T48" fmla="+- 0 8896 8102"/>
                              <a:gd name="T49" fmla="*/ T48 w 853"/>
                              <a:gd name="T50" fmla="+- 0 9737 9526"/>
                              <a:gd name="T51" fmla="*/ 9737 h 853"/>
                              <a:gd name="T52" fmla="+- 0 8854 8102"/>
                              <a:gd name="T53" fmla="*/ T52 w 853"/>
                              <a:gd name="T54" fmla="+- 0 9678 9526"/>
                              <a:gd name="T55" fmla="*/ 9678 h 853"/>
                              <a:gd name="T56" fmla="+- 0 8802 8102"/>
                              <a:gd name="T57" fmla="*/ T56 w 853"/>
                              <a:gd name="T58" fmla="+- 0 9627 9526"/>
                              <a:gd name="T59" fmla="*/ 9627 h 853"/>
                              <a:gd name="T60" fmla="+- 0 8743 8102"/>
                              <a:gd name="T61" fmla="*/ T60 w 853"/>
                              <a:gd name="T62" fmla="+- 0 9585 9526"/>
                              <a:gd name="T63" fmla="*/ 9585 h 853"/>
                              <a:gd name="T64" fmla="+- 0 8676 8102"/>
                              <a:gd name="T65" fmla="*/ T64 w 853"/>
                              <a:gd name="T66" fmla="+- 0 9553 9526"/>
                              <a:gd name="T67" fmla="*/ 9553 h 853"/>
                              <a:gd name="T68" fmla="+- 0 8604 8102"/>
                              <a:gd name="T69" fmla="*/ T68 w 853"/>
                              <a:gd name="T70" fmla="+- 0 9533 9526"/>
                              <a:gd name="T71" fmla="*/ 9533 h 853"/>
                              <a:gd name="T72" fmla="+- 0 8528 8102"/>
                              <a:gd name="T73" fmla="*/ T72 w 853"/>
                              <a:gd name="T74" fmla="+- 0 9526 9526"/>
                              <a:gd name="T75" fmla="*/ 9526 h 853"/>
                              <a:gd name="T76" fmla="+- 0 8451 8102"/>
                              <a:gd name="T77" fmla="*/ T76 w 853"/>
                              <a:gd name="T78" fmla="+- 0 9533 9526"/>
                              <a:gd name="T79" fmla="*/ 9533 h 853"/>
                              <a:gd name="T80" fmla="+- 0 8379 8102"/>
                              <a:gd name="T81" fmla="*/ T80 w 853"/>
                              <a:gd name="T82" fmla="+- 0 9553 9526"/>
                              <a:gd name="T83" fmla="*/ 9553 h 853"/>
                              <a:gd name="T84" fmla="+- 0 8313 8102"/>
                              <a:gd name="T85" fmla="*/ T84 w 853"/>
                              <a:gd name="T86" fmla="+- 0 9585 9526"/>
                              <a:gd name="T87" fmla="*/ 9585 h 853"/>
                              <a:gd name="T88" fmla="+- 0 8253 8102"/>
                              <a:gd name="T89" fmla="*/ T88 w 853"/>
                              <a:gd name="T90" fmla="+- 0 9627 9526"/>
                              <a:gd name="T91" fmla="*/ 9627 h 853"/>
                              <a:gd name="T92" fmla="+- 0 8202 8102"/>
                              <a:gd name="T93" fmla="*/ T92 w 853"/>
                              <a:gd name="T94" fmla="+- 0 9678 9526"/>
                              <a:gd name="T95" fmla="*/ 9678 h 853"/>
                              <a:gd name="T96" fmla="+- 0 8160 8102"/>
                              <a:gd name="T97" fmla="*/ T96 w 853"/>
                              <a:gd name="T98" fmla="+- 0 9737 9526"/>
                              <a:gd name="T99" fmla="*/ 9737 h 853"/>
                              <a:gd name="T100" fmla="+- 0 8128 8102"/>
                              <a:gd name="T101" fmla="*/ T100 w 853"/>
                              <a:gd name="T102" fmla="+- 0 9804 9526"/>
                              <a:gd name="T103" fmla="*/ 9804 h 853"/>
                              <a:gd name="T104" fmla="+- 0 8109 8102"/>
                              <a:gd name="T105" fmla="*/ T104 w 853"/>
                              <a:gd name="T106" fmla="+- 0 9876 9526"/>
                              <a:gd name="T107" fmla="*/ 9876 h 853"/>
                              <a:gd name="T108" fmla="+- 0 8102 8102"/>
                              <a:gd name="T109" fmla="*/ T108 w 853"/>
                              <a:gd name="T110" fmla="+- 0 9952 9526"/>
                              <a:gd name="T111" fmla="*/ 9952 h 853"/>
                              <a:gd name="T112" fmla="+- 0 8109 8102"/>
                              <a:gd name="T113" fmla="*/ T112 w 853"/>
                              <a:gd name="T114" fmla="+- 0 10029 9526"/>
                              <a:gd name="T115" fmla="*/ 10029 h 853"/>
                              <a:gd name="T116" fmla="+- 0 8128 8102"/>
                              <a:gd name="T117" fmla="*/ T116 w 853"/>
                              <a:gd name="T118" fmla="+- 0 10101 9526"/>
                              <a:gd name="T119" fmla="*/ 10101 h 853"/>
                              <a:gd name="T120" fmla="+- 0 8160 8102"/>
                              <a:gd name="T121" fmla="*/ T120 w 853"/>
                              <a:gd name="T122" fmla="+- 0 10167 9526"/>
                              <a:gd name="T123" fmla="*/ 10167 h 853"/>
                              <a:gd name="T124" fmla="+- 0 8202 8102"/>
                              <a:gd name="T125" fmla="*/ T124 w 853"/>
                              <a:gd name="T126" fmla="+- 0 10227 9526"/>
                              <a:gd name="T127" fmla="*/ 10227 h 853"/>
                              <a:gd name="T128" fmla="+- 0 8253 8102"/>
                              <a:gd name="T129" fmla="*/ T128 w 853"/>
                              <a:gd name="T130" fmla="+- 0 10278 9526"/>
                              <a:gd name="T131" fmla="*/ 10278 h 853"/>
                              <a:gd name="T132" fmla="+- 0 8313 8102"/>
                              <a:gd name="T133" fmla="*/ T132 w 853"/>
                              <a:gd name="T134" fmla="+- 0 10320 9526"/>
                              <a:gd name="T135" fmla="*/ 10320 h 853"/>
                              <a:gd name="T136" fmla="+- 0 8379 8102"/>
                              <a:gd name="T137" fmla="*/ T136 w 853"/>
                              <a:gd name="T138" fmla="+- 0 10352 9526"/>
                              <a:gd name="T139" fmla="*/ 10352 h 853"/>
                              <a:gd name="T140" fmla="+- 0 8451 8102"/>
                              <a:gd name="T141" fmla="*/ T140 w 853"/>
                              <a:gd name="T142" fmla="+- 0 10372 9526"/>
                              <a:gd name="T143" fmla="*/ 10372 h 853"/>
                              <a:gd name="T144" fmla="+- 0 8528 8102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2" y="846"/>
                                </a:lnTo>
                                <a:lnTo>
                                  <a:pt x="574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0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5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50"/>
                                </a:lnTo>
                                <a:lnTo>
                                  <a:pt x="825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0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4" y="27"/>
                                </a:lnTo>
                                <a:lnTo>
                                  <a:pt x="502" y="7"/>
                                </a:ln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7"/>
                                </a:lnTo>
                                <a:lnTo>
                                  <a:pt x="211" y="59"/>
                                </a:lnTo>
                                <a:lnTo>
                                  <a:pt x="151" y="101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6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6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1"/>
                                </a:lnTo>
                                <a:lnTo>
                                  <a:pt x="151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7" y="826"/>
                                </a:lnTo>
                                <a:lnTo>
                                  <a:pt x="349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15"/>
                        <wps:cNvSpPr>
                          <a:spLocks/>
                        </wps:cNvSpPr>
                        <wps:spPr bwMode="auto">
                          <a:xfrm>
                            <a:off x="8129" y="2142"/>
                            <a:ext cx="853" cy="853"/>
                          </a:xfrm>
                          <a:custGeom>
                            <a:avLst/>
                            <a:gdLst>
                              <a:gd name="T0" fmla="+- 0 8555 8129"/>
                              <a:gd name="T1" fmla="*/ T0 w 853"/>
                              <a:gd name="T2" fmla="+- 0 2994 2142"/>
                              <a:gd name="T3" fmla="*/ 2994 h 853"/>
                              <a:gd name="T4" fmla="+- 0 8632 8129"/>
                              <a:gd name="T5" fmla="*/ T4 w 853"/>
                              <a:gd name="T6" fmla="+- 0 2987 2142"/>
                              <a:gd name="T7" fmla="*/ 2987 h 853"/>
                              <a:gd name="T8" fmla="+- 0 8704 8129"/>
                              <a:gd name="T9" fmla="*/ T8 w 853"/>
                              <a:gd name="T10" fmla="+- 0 2967 2142"/>
                              <a:gd name="T11" fmla="*/ 2967 h 853"/>
                              <a:gd name="T12" fmla="+- 0 8770 8129"/>
                              <a:gd name="T13" fmla="*/ T12 w 853"/>
                              <a:gd name="T14" fmla="+- 0 2936 2142"/>
                              <a:gd name="T15" fmla="*/ 2936 h 853"/>
                              <a:gd name="T16" fmla="+- 0 8830 8129"/>
                              <a:gd name="T17" fmla="*/ T16 w 853"/>
                              <a:gd name="T18" fmla="+- 0 2894 2142"/>
                              <a:gd name="T19" fmla="*/ 2894 h 853"/>
                              <a:gd name="T20" fmla="+- 0 8881 8129"/>
                              <a:gd name="T21" fmla="*/ T20 w 853"/>
                              <a:gd name="T22" fmla="+- 0 2842 2142"/>
                              <a:gd name="T23" fmla="*/ 2842 h 853"/>
                              <a:gd name="T24" fmla="+- 0 8923 8129"/>
                              <a:gd name="T25" fmla="*/ T24 w 853"/>
                              <a:gd name="T26" fmla="+- 0 2783 2142"/>
                              <a:gd name="T27" fmla="*/ 2783 h 853"/>
                              <a:gd name="T28" fmla="+- 0 8955 8129"/>
                              <a:gd name="T29" fmla="*/ T28 w 853"/>
                              <a:gd name="T30" fmla="+- 0 2717 2142"/>
                              <a:gd name="T31" fmla="*/ 2717 h 853"/>
                              <a:gd name="T32" fmla="+- 0 8974 8129"/>
                              <a:gd name="T33" fmla="*/ T32 w 853"/>
                              <a:gd name="T34" fmla="+- 0 2645 2142"/>
                              <a:gd name="T35" fmla="*/ 2645 h 853"/>
                              <a:gd name="T36" fmla="+- 0 8981 8129"/>
                              <a:gd name="T37" fmla="*/ T36 w 853"/>
                              <a:gd name="T38" fmla="+- 0 2568 2142"/>
                              <a:gd name="T39" fmla="*/ 2568 h 853"/>
                              <a:gd name="T40" fmla="+- 0 8974 8129"/>
                              <a:gd name="T41" fmla="*/ T40 w 853"/>
                              <a:gd name="T42" fmla="+- 0 2491 2142"/>
                              <a:gd name="T43" fmla="*/ 2491 h 853"/>
                              <a:gd name="T44" fmla="+- 0 8955 8129"/>
                              <a:gd name="T45" fmla="*/ T44 w 853"/>
                              <a:gd name="T46" fmla="+- 0 2419 2142"/>
                              <a:gd name="T47" fmla="*/ 2419 h 853"/>
                              <a:gd name="T48" fmla="+- 0 8923 8129"/>
                              <a:gd name="T49" fmla="*/ T48 w 853"/>
                              <a:gd name="T50" fmla="+- 0 2353 2142"/>
                              <a:gd name="T51" fmla="*/ 2353 h 853"/>
                              <a:gd name="T52" fmla="+- 0 8881 8129"/>
                              <a:gd name="T53" fmla="*/ T52 w 853"/>
                              <a:gd name="T54" fmla="+- 0 2294 2142"/>
                              <a:gd name="T55" fmla="*/ 2294 h 853"/>
                              <a:gd name="T56" fmla="+- 0 8830 8129"/>
                              <a:gd name="T57" fmla="*/ T56 w 853"/>
                              <a:gd name="T58" fmla="+- 0 2242 2142"/>
                              <a:gd name="T59" fmla="*/ 2242 h 853"/>
                              <a:gd name="T60" fmla="+- 0 8770 8129"/>
                              <a:gd name="T61" fmla="*/ T60 w 853"/>
                              <a:gd name="T62" fmla="+- 0 2200 2142"/>
                              <a:gd name="T63" fmla="*/ 2200 h 853"/>
                              <a:gd name="T64" fmla="+- 0 8704 8129"/>
                              <a:gd name="T65" fmla="*/ T64 w 853"/>
                              <a:gd name="T66" fmla="+- 0 2169 2142"/>
                              <a:gd name="T67" fmla="*/ 2169 h 853"/>
                              <a:gd name="T68" fmla="+- 0 8632 8129"/>
                              <a:gd name="T69" fmla="*/ T68 w 853"/>
                              <a:gd name="T70" fmla="+- 0 2149 2142"/>
                              <a:gd name="T71" fmla="*/ 2149 h 853"/>
                              <a:gd name="T72" fmla="+- 0 8555 8129"/>
                              <a:gd name="T73" fmla="*/ T72 w 853"/>
                              <a:gd name="T74" fmla="+- 0 2142 2142"/>
                              <a:gd name="T75" fmla="*/ 2142 h 853"/>
                              <a:gd name="T76" fmla="+- 0 8479 8129"/>
                              <a:gd name="T77" fmla="*/ T76 w 853"/>
                              <a:gd name="T78" fmla="+- 0 2149 2142"/>
                              <a:gd name="T79" fmla="*/ 2149 h 853"/>
                              <a:gd name="T80" fmla="+- 0 8407 8129"/>
                              <a:gd name="T81" fmla="*/ T80 w 853"/>
                              <a:gd name="T82" fmla="+- 0 2169 2142"/>
                              <a:gd name="T83" fmla="*/ 2169 h 853"/>
                              <a:gd name="T84" fmla="+- 0 8340 8129"/>
                              <a:gd name="T85" fmla="*/ T84 w 853"/>
                              <a:gd name="T86" fmla="+- 0 2200 2142"/>
                              <a:gd name="T87" fmla="*/ 2200 h 853"/>
                              <a:gd name="T88" fmla="+- 0 8281 8129"/>
                              <a:gd name="T89" fmla="*/ T88 w 853"/>
                              <a:gd name="T90" fmla="+- 0 2242 2142"/>
                              <a:gd name="T91" fmla="*/ 2242 h 853"/>
                              <a:gd name="T92" fmla="+- 0 8229 8129"/>
                              <a:gd name="T93" fmla="*/ T92 w 853"/>
                              <a:gd name="T94" fmla="+- 0 2294 2142"/>
                              <a:gd name="T95" fmla="*/ 2294 h 853"/>
                              <a:gd name="T96" fmla="+- 0 8187 8129"/>
                              <a:gd name="T97" fmla="*/ T96 w 853"/>
                              <a:gd name="T98" fmla="+- 0 2353 2142"/>
                              <a:gd name="T99" fmla="*/ 2353 h 853"/>
                              <a:gd name="T100" fmla="+- 0 8156 8129"/>
                              <a:gd name="T101" fmla="*/ T100 w 853"/>
                              <a:gd name="T102" fmla="+- 0 2419 2142"/>
                              <a:gd name="T103" fmla="*/ 2419 h 853"/>
                              <a:gd name="T104" fmla="+- 0 8136 8129"/>
                              <a:gd name="T105" fmla="*/ T104 w 853"/>
                              <a:gd name="T106" fmla="+- 0 2491 2142"/>
                              <a:gd name="T107" fmla="*/ 2491 h 853"/>
                              <a:gd name="T108" fmla="+- 0 8129 8129"/>
                              <a:gd name="T109" fmla="*/ T108 w 853"/>
                              <a:gd name="T110" fmla="+- 0 2568 2142"/>
                              <a:gd name="T111" fmla="*/ 2568 h 853"/>
                              <a:gd name="T112" fmla="+- 0 8136 8129"/>
                              <a:gd name="T113" fmla="*/ T112 w 853"/>
                              <a:gd name="T114" fmla="+- 0 2645 2142"/>
                              <a:gd name="T115" fmla="*/ 2645 h 853"/>
                              <a:gd name="T116" fmla="+- 0 8156 8129"/>
                              <a:gd name="T117" fmla="*/ T116 w 853"/>
                              <a:gd name="T118" fmla="+- 0 2717 2142"/>
                              <a:gd name="T119" fmla="*/ 2717 h 853"/>
                              <a:gd name="T120" fmla="+- 0 8187 8129"/>
                              <a:gd name="T121" fmla="*/ T120 w 853"/>
                              <a:gd name="T122" fmla="+- 0 2783 2142"/>
                              <a:gd name="T123" fmla="*/ 2783 h 853"/>
                              <a:gd name="T124" fmla="+- 0 8229 8129"/>
                              <a:gd name="T125" fmla="*/ T124 w 853"/>
                              <a:gd name="T126" fmla="+- 0 2842 2142"/>
                              <a:gd name="T127" fmla="*/ 2842 h 853"/>
                              <a:gd name="T128" fmla="+- 0 8281 8129"/>
                              <a:gd name="T129" fmla="*/ T128 w 853"/>
                              <a:gd name="T130" fmla="+- 0 2894 2142"/>
                              <a:gd name="T131" fmla="*/ 2894 h 853"/>
                              <a:gd name="T132" fmla="+- 0 8340 8129"/>
                              <a:gd name="T133" fmla="*/ T132 w 853"/>
                              <a:gd name="T134" fmla="+- 0 2936 2142"/>
                              <a:gd name="T135" fmla="*/ 2936 h 853"/>
                              <a:gd name="T136" fmla="+- 0 8407 8129"/>
                              <a:gd name="T137" fmla="*/ T136 w 853"/>
                              <a:gd name="T138" fmla="+- 0 2967 2142"/>
                              <a:gd name="T139" fmla="*/ 2967 h 853"/>
                              <a:gd name="T140" fmla="+- 0 8479 8129"/>
                              <a:gd name="T141" fmla="*/ T140 w 853"/>
                              <a:gd name="T142" fmla="+- 0 2987 2142"/>
                              <a:gd name="T143" fmla="*/ 2987 h 853"/>
                              <a:gd name="T144" fmla="+- 0 8555 8129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5"/>
                                </a:lnTo>
                                <a:lnTo>
                                  <a:pt x="575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5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5" y="349"/>
                                </a:lnTo>
                                <a:lnTo>
                                  <a:pt x="826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8"/>
                                </a:lnTo>
                                <a:lnTo>
                                  <a:pt x="152" y="100"/>
                                </a:lnTo>
                                <a:lnTo>
                                  <a:pt x="100" y="152"/>
                                </a:lnTo>
                                <a:lnTo>
                                  <a:pt x="58" y="211"/>
                                </a:lnTo>
                                <a:lnTo>
                                  <a:pt x="27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8" y="641"/>
                                </a:lnTo>
                                <a:lnTo>
                                  <a:pt x="100" y="700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5"/>
                                </a:lnTo>
                                <a:lnTo>
                                  <a:pt x="350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14"/>
                        <wps:cNvSpPr>
                          <a:spLocks/>
                        </wps:cNvSpPr>
                        <wps:spPr bwMode="auto">
                          <a:xfrm>
                            <a:off x="13857" y="9526"/>
                            <a:ext cx="853" cy="853"/>
                          </a:xfrm>
                          <a:custGeom>
                            <a:avLst/>
                            <a:gdLst>
                              <a:gd name="T0" fmla="+- 0 14283 13857"/>
                              <a:gd name="T1" fmla="*/ T0 w 853"/>
                              <a:gd name="T2" fmla="+- 0 10378 9526"/>
                              <a:gd name="T3" fmla="*/ 10378 h 853"/>
                              <a:gd name="T4" fmla="+- 0 14360 13857"/>
                              <a:gd name="T5" fmla="*/ T4 w 853"/>
                              <a:gd name="T6" fmla="+- 0 10372 9526"/>
                              <a:gd name="T7" fmla="*/ 10372 h 853"/>
                              <a:gd name="T8" fmla="+- 0 14432 13857"/>
                              <a:gd name="T9" fmla="*/ T8 w 853"/>
                              <a:gd name="T10" fmla="+- 0 10352 9526"/>
                              <a:gd name="T11" fmla="*/ 10352 h 853"/>
                              <a:gd name="T12" fmla="+- 0 14498 13857"/>
                              <a:gd name="T13" fmla="*/ T12 w 853"/>
                              <a:gd name="T14" fmla="+- 0 10320 9526"/>
                              <a:gd name="T15" fmla="*/ 10320 h 853"/>
                              <a:gd name="T16" fmla="+- 0 14558 13857"/>
                              <a:gd name="T17" fmla="*/ T16 w 853"/>
                              <a:gd name="T18" fmla="+- 0 10278 9526"/>
                              <a:gd name="T19" fmla="*/ 10278 h 853"/>
                              <a:gd name="T20" fmla="+- 0 14609 13857"/>
                              <a:gd name="T21" fmla="*/ T20 w 853"/>
                              <a:gd name="T22" fmla="+- 0 10227 9526"/>
                              <a:gd name="T23" fmla="*/ 10227 h 853"/>
                              <a:gd name="T24" fmla="+- 0 14651 13857"/>
                              <a:gd name="T25" fmla="*/ T24 w 853"/>
                              <a:gd name="T26" fmla="+- 0 10167 9526"/>
                              <a:gd name="T27" fmla="*/ 10167 h 853"/>
                              <a:gd name="T28" fmla="+- 0 14683 13857"/>
                              <a:gd name="T29" fmla="*/ T28 w 853"/>
                              <a:gd name="T30" fmla="+- 0 10101 9526"/>
                              <a:gd name="T31" fmla="*/ 10101 h 853"/>
                              <a:gd name="T32" fmla="+- 0 14703 13857"/>
                              <a:gd name="T33" fmla="*/ T32 w 853"/>
                              <a:gd name="T34" fmla="+- 0 10029 9526"/>
                              <a:gd name="T35" fmla="*/ 10029 h 853"/>
                              <a:gd name="T36" fmla="+- 0 14709 13857"/>
                              <a:gd name="T37" fmla="*/ T36 w 853"/>
                              <a:gd name="T38" fmla="+- 0 9952 9526"/>
                              <a:gd name="T39" fmla="*/ 9952 h 853"/>
                              <a:gd name="T40" fmla="+- 0 14703 13857"/>
                              <a:gd name="T41" fmla="*/ T40 w 853"/>
                              <a:gd name="T42" fmla="+- 0 9876 9526"/>
                              <a:gd name="T43" fmla="*/ 9876 h 853"/>
                              <a:gd name="T44" fmla="+- 0 14683 13857"/>
                              <a:gd name="T45" fmla="*/ T44 w 853"/>
                              <a:gd name="T46" fmla="+- 0 9804 9526"/>
                              <a:gd name="T47" fmla="*/ 9804 h 853"/>
                              <a:gd name="T48" fmla="+- 0 14651 13857"/>
                              <a:gd name="T49" fmla="*/ T48 w 853"/>
                              <a:gd name="T50" fmla="+- 0 9737 9526"/>
                              <a:gd name="T51" fmla="*/ 9737 h 853"/>
                              <a:gd name="T52" fmla="+- 0 14609 13857"/>
                              <a:gd name="T53" fmla="*/ T52 w 853"/>
                              <a:gd name="T54" fmla="+- 0 9678 9526"/>
                              <a:gd name="T55" fmla="*/ 9678 h 853"/>
                              <a:gd name="T56" fmla="+- 0 14558 13857"/>
                              <a:gd name="T57" fmla="*/ T56 w 853"/>
                              <a:gd name="T58" fmla="+- 0 9627 9526"/>
                              <a:gd name="T59" fmla="*/ 9627 h 853"/>
                              <a:gd name="T60" fmla="+- 0 14498 13857"/>
                              <a:gd name="T61" fmla="*/ T60 w 853"/>
                              <a:gd name="T62" fmla="+- 0 9585 9526"/>
                              <a:gd name="T63" fmla="*/ 9585 h 853"/>
                              <a:gd name="T64" fmla="+- 0 14432 13857"/>
                              <a:gd name="T65" fmla="*/ T64 w 853"/>
                              <a:gd name="T66" fmla="+- 0 9553 9526"/>
                              <a:gd name="T67" fmla="*/ 9553 h 853"/>
                              <a:gd name="T68" fmla="+- 0 14360 13857"/>
                              <a:gd name="T69" fmla="*/ T68 w 853"/>
                              <a:gd name="T70" fmla="+- 0 9533 9526"/>
                              <a:gd name="T71" fmla="*/ 9533 h 853"/>
                              <a:gd name="T72" fmla="+- 0 14283 13857"/>
                              <a:gd name="T73" fmla="*/ T72 w 853"/>
                              <a:gd name="T74" fmla="+- 0 9526 9526"/>
                              <a:gd name="T75" fmla="*/ 9526 h 853"/>
                              <a:gd name="T76" fmla="+- 0 14207 13857"/>
                              <a:gd name="T77" fmla="*/ T76 w 853"/>
                              <a:gd name="T78" fmla="+- 0 9533 9526"/>
                              <a:gd name="T79" fmla="*/ 9533 h 853"/>
                              <a:gd name="T80" fmla="+- 0 14135 13857"/>
                              <a:gd name="T81" fmla="*/ T80 w 853"/>
                              <a:gd name="T82" fmla="+- 0 9553 9526"/>
                              <a:gd name="T83" fmla="*/ 9553 h 853"/>
                              <a:gd name="T84" fmla="+- 0 14068 13857"/>
                              <a:gd name="T85" fmla="*/ T84 w 853"/>
                              <a:gd name="T86" fmla="+- 0 9585 9526"/>
                              <a:gd name="T87" fmla="*/ 9585 h 853"/>
                              <a:gd name="T88" fmla="+- 0 14009 13857"/>
                              <a:gd name="T89" fmla="*/ T88 w 853"/>
                              <a:gd name="T90" fmla="+- 0 9627 9526"/>
                              <a:gd name="T91" fmla="*/ 9627 h 853"/>
                              <a:gd name="T92" fmla="+- 0 13958 13857"/>
                              <a:gd name="T93" fmla="*/ T92 w 853"/>
                              <a:gd name="T94" fmla="+- 0 9678 9526"/>
                              <a:gd name="T95" fmla="*/ 9678 h 853"/>
                              <a:gd name="T96" fmla="+- 0 13916 13857"/>
                              <a:gd name="T97" fmla="*/ T96 w 853"/>
                              <a:gd name="T98" fmla="+- 0 9737 9526"/>
                              <a:gd name="T99" fmla="*/ 9737 h 853"/>
                              <a:gd name="T100" fmla="+- 0 13884 13857"/>
                              <a:gd name="T101" fmla="*/ T100 w 853"/>
                              <a:gd name="T102" fmla="+- 0 9804 9526"/>
                              <a:gd name="T103" fmla="*/ 9804 h 853"/>
                              <a:gd name="T104" fmla="+- 0 13864 13857"/>
                              <a:gd name="T105" fmla="*/ T104 w 853"/>
                              <a:gd name="T106" fmla="+- 0 9876 9526"/>
                              <a:gd name="T107" fmla="*/ 9876 h 853"/>
                              <a:gd name="T108" fmla="+- 0 13857 13857"/>
                              <a:gd name="T109" fmla="*/ T108 w 853"/>
                              <a:gd name="T110" fmla="+- 0 9952 9526"/>
                              <a:gd name="T111" fmla="*/ 9952 h 853"/>
                              <a:gd name="T112" fmla="+- 0 13864 13857"/>
                              <a:gd name="T113" fmla="*/ T112 w 853"/>
                              <a:gd name="T114" fmla="+- 0 10029 9526"/>
                              <a:gd name="T115" fmla="*/ 10029 h 853"/>
                              <a:gd name="T116" fmla="+- 0 13884 13857"/>
                              <a:gd name="T117" fmla="*/ T116 w 853"/>
                              <a:gd name="T118" fmla="+- 0 10101 9526"/>
                              <a:gd name="T119" fmla="*/ 10101 h 853"/>
                              <a:gd name="T120" fmla="+- 0 13916 13857"/>
                              <a:gd name="T121" fmla="*/ T120 w 853"/>
                              <a:gd name="T122" fmla="+- 0 10167 9526"/>
                              <a:gd name="T123" fmla="*/ 10167 h 853"/>
                              <a:gd name="T124" fmla="+- 0 13958 13857"/>
                              <a:gd name="T125" fmla="*/ T124 w 853"/>
                              <a:gd name="T126" fmla="+- 0 10227 9526"/>
                              <a:gd name="T127" fmla="*/ 10227 h 853"/>
                              <a:gd name="T128" fmla="+- 0 14009 13857"/>
                              <a:gd name="T129" fmla="*/ T128 w 853"/>
                              <a:gd name="T130" fmla="+- 0 10278 9526"/>
                              <a:gd name="T131" fmla="*/ 10278 h 853"/>
                              <a:gd name="T132" fmla="+- 0 14068 13857"/>
                              <a:gd name="T133" fmla="*/ T132 w 853"/>
                              <a:gd name="T134" fmla="+- 0 10320 9526"/>
                              <a:gd name="T135" fmla="*/ 10320 h 853"/>
                              <a:gd name="T136" fmla="+- 0 14135 13857"/>
                              <a:gd name="T137" fmla="*/ T136 w 853"/>
                              <a:gd name="T138" fmla="+- 0 10352 9526"/>
                              <a:gd name="T139" fmla="*/ 10352 h 853"/>
                              <a:gd name="T140" fmla="+- 0 14207 13857"/>
                              <a:gd name="T141" fmla="*/ T140 w 853"/>
                              <a:gd name="T142" fmla="+- 0 10372 9526"/>
                              <a:gd name="T143" fmla="*/ 10372 h 853"/>
                              <a:gd name="T144" fmla="+- 0 14283 13857"/>
                              <a:gd name="T145" fmla="*/ T144 w 853"/>
                              <a:gd name="T146" fmla="+- 0 10378 9526"/>
                              <a:gd name="T147" fmla="*/ 10378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6"/>
                                </a:lnTo>
                                <a:lnTo>
                                  <a:pt x="575" y="826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1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6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6" y="350"/>
                                </a:lnTo>
                                <a:lnTo>
                                  <a:pt x="826" y="278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1"/>
                                </a:lnTo>
                                <a:lnTo>
                                  <a:pt x="641" y="59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9"/>
                                </a:lnTo>
                                <a:lnTo>
                                  <a:pt x="152" y="101"/>
                                </a:lnTo>
                                <a:lnTo>
                                  <a:pt x="101" y="152"/>
                                </a:lnTo>
                                <a:lnTo>
                                  <a:pt x="59" y="211"/>
                                </a:lnTo>
                                <a:lnTo>
                                  <a:pt x="27" y="278"/>
                                </a:lnTo>
                                <a:lnTo>
                                  <a:pt x="7" y="350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9" y="641"/>
                                </a:lnTo>
                                <a:lnTo>
                                  <a:pt x="101" y="701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6"/>
                                </a:lnTo>
                                <a:lnTo>
                                  <a:pt x="350" y="846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13"/>
                        <wps:cNvSpPr>
                          <a:spLocks/>
                        </wps:cNvSpPr>
                        <wps:spPr bwMode="auto">
                          <a:xfrm>
                            <a:off x="13857" y="2142"/>
                            <a:ext cx="853" cy="853"/>
                          </a:xfrm>
                          <a:custGeom>
                            <a:avLst/>
                            <a:gdLst>
                              <a:gd name="T0" fmla="+- 0 14283 13857"/>
                              <a:gd name="T1" fmla="*/ T0 w 853"/>
                              <a:gd name="T2" fmla="+- 0 2994 2142"/>
                              <a:gd name="T3" fmla="*/ 2994 h 853"/>
                              <a:gd name="T4" fmla="+- 0 14360 13857"/>
                              <a:gd name="T5" fmla="*/ T4 w 853"/>
                              <a:gd name="T6" fmla="+- 0 2987 2142"/>
                              <a:gd name="T7" fmla="*/ 2987 h 853"/>
                              <a:gd name="T8" fmla="+- 0 14432 13857"/>
                              <a:gd name="T9" fmla="*/ T8 w 853"/>
                              <a:gd name="T10" fmla="+- 0 2967 2142"/>
                              <a:gd name="T11" fmla="*/ 2967 h 853"/>
                              <a:gd name="T12" fmla="+- 0 14498 13857"/>
                              <a:gd name="T13" fmla="*/ T12 w 853"/>
                              <a:gd name="T14" fmla="+- 0 2936 2142"/>
                              <a:gd name="T15" fmla="*/ 2936 h 853"/>
                              <a:gd name="T16" fmla="+- 0 14558 13857"/>
                              <a:gd name="T17" fmla="*/ T16 w 853"/>
                              <a:gd name="T18" fmla="+- 0 2894 2142"/>
                              <a:gd name="T19" fmla="*/ 2894 h 853"/>
                              <a:gd name="T20" fmla="+- 0 14609 13857"/>
                              <a:gd name="T21" fmla="*/ T20 w 853"/>
                              <a:gd name="T22" fmla="+- 0 2842 2142"/>
                              <a:gd name="T23" fmla="*/ 2842 h 853"/>
                              <a:gd name="T24" fmla="+- 0 14651 13857"/>
                              <a:gd name="T25" fmla="*/ T24 w 853"/>
                              <a:gd name="T26" fmla="+- 0 2783 2142"/>
                              <a:gd name="T27" fmla="*/ 2783 h 853"/>
                              <a:gd name="T28" fmla="+- 0 14683 13857"/>
                              <a:gd name="T29" fmla="*/ T28 w 853"/>
                              <a:gd name="T30" fmla="+- 0 2717 2142"/>
                              <a:gd name="T31" fmla="*/ 2717 h 853"/>
                              <a:gd name="T32" fmla="+- 0 14703 13857"/>
                              <a:gd name="T33" fmla="*/ T32 w 853"/>
                              <a:gd name="T34" fmla="+- 0 2645 2142"/>
                              <a:gd name="T35" fmla="*/ 2645 h 853"/>
                              <a:gd name="T36" fmla="+- 0 14709 13857"/>
                              <a:gd name="T37" fmla="*/ T36 w 853"/>
                              <a:gd name="T38" fmla="+- 0 2568 2142"/>
                              <a:gd name="T39" fmla="*/ 2568 h 853"/>
                              <a:gd name="T40" fmla="+- 0 14703 13857"/>
                              <a:gd name="T41" fmla="*/ T40 w 853"/>
                              <a:gd name="T42" fmla="+- 0 2491 2142"/>
                              <a:gd name="T43" fmla="*/ 2491 h 853"/>
                              <a:gd name="T44" fmla="+- 0 14683 13857"/>
                              <a:gd name="T45" fmla="*/ T44 w 853"/>
                              <a:gd name="T46" fmla="+- 0 2419 2142"/>
                              <a:gd name="T47" fmla="*/ 2419 h 853"/>
                              <a:gd name="T48" fmla="+- 0 14651 13857"/>
                              <a:gd name="T49" fmla="*/ T48 w 853"/>
                              <a:gd name="T50" fmla="+- 0 2353 2142"/>
                              <a:gd name="T51" fmla="*/ 2353 h 853"/>
                              <a:gd name="T52" fmla="+- 0 14609 13857"/>
                              <a:gd name="T53" fmla="*/ T52 w 853"/>
                              <a:gd name="T54" fmla="+- 0 2294 2142"/>
                              <a:gd name="T55" fmla="*/ 2294 h 853"/>
                              <a:gd name="T56" fmla="+- 0 14558 13857"/>
                              <a:gd name="T57" fmla="*/ T56 w 853"/>
                              <a:gd name="T58" fmla="+- 0 2242 2142"/>
                              <a:gd name="T59" fmla="*/ 2242 h 853"/>
                              <a:gd name="T60" fmla="+- 0 14498 13857"/>
                              <a:gd name="T61" fmla="*/ T60 w 853"/>
                              <a:gd name="T62" fmla="+- 0 2200 2142"/>
                              <a:gd name="T63" fmla="*/ 2200 h 853"/>
                              <a:gd name="T64" fmla="+- 0 14432 13857"/>
                              <a:gd name="T65" fmla="*/ T64 w 853"/>
                              <a:gd name="T66" fmla="+- 0 2169 2142"/>
                              <a:gd name="T67" fmla="*/ 2169 h 853"/>
                              <a:gd name="T68" fmla="+- 0 14360 13857"/>
                              <a:gd name="T69" fmla="*/ T68 w 853"/>
                              <a:gd name="T70" fmla="+- 0 2149 2142"/>
                              <a:gd name="T71" fmla="*/ 2149 h 853"/>
                              <a:gd name="T72" fmla="+- 0 14283 13857"/>
                              <a:gd name="T73" fmla="*/ T72 w 853"/>
                              <a:gd name="T74" fmla="+- 0 2142 2142"/>
                              <a:gd name="T75" fmla="*/ 2142 h 853"/>
                              <a:gd name="T76" fmla="+- 0 14207 13857"/>
                              <a:gd name="T77" fmla="*/ T76 w 853"/>
                              <a:gd name="T78" fmla="+- 0 2149 2142"/>
                              <a:gd name="T79" fmla="*/ 2149 h 853"/>
                              <a:gd name="T80" fmla="+- 0 14135 13857"/>
                              <a:gd name="T81" fmla="*/ T80 w 853"/>
                              <a:gd name="T82" fmla="+- 0 2169 2142"/>
                              <a:gd name="T83" fmla="*/ 2169 h 853"/>
                              <a:gd name="T84" fmla="+- 0 14068 13857"/>
                              <a:gd name="T85" fmla="*/ T84 w 853"/>
                              <a:gd name="T86" fmla="+- 0 2200 2142"/>
                              <a:gd name="T87" fmla="*/ 2200 h 853"/>
                              <a:gd name="T88" fmla="+- 0 14009 13857"/>
                              <a:gd name="T89" fmla="*/ T88 w 853"/>
                              <a:gd name="T90" fmla="+- 0 2242 2142"/>
                              <a:gd name="T91" fmla="*/ 2242 h 853"/>
                              <a:gd name="T92" fmla="+- 0 13958 13857"/>
                              <a:gd name="T93" fmla="*/ T92 w 853"/>
                              <a:gd name="T94" fmla="+- 0 2294 2142"/>
                              <a:gd name="T95" fmla="*/ 2294 h 853"/>
                              <a:gd name="T96" fmla="+- 0 13916 13857"/>
                              <a:gd name="T97" fmla="*/ T96 w 853"/>
                              <a:gd name="T98" fmla="+- 0 2353 2142"/>
                              <a:gd name="T99" fmla="*/ 2353 h 853"/>
                              <a:gd name="T100" fmla="+- 0 13884 13857"/>
                              <a:gd name="T101" fmla="*/ T100 w 853"/>
                              <a:gd name="T102" fmla="+- 0 2419 2142"/>
                              <a:gd name="T103" fmla="*/ 2419 h 853"/>
                              <a:gd name="T104" fmla="+- 0 13864 13857"/>
                              <a:gd name="T105" fmla="*/ T104 w 853"/>
                              <a:gd name="T106" fmla="+- 0 2491 2142"/>
                              <a:gd name="T107" fmla="*/ 2491 h 853"/>
                              <a:gd name="T108" fmla="+- 0 13857 13857"/>
                              <a:gd name="T109" fmla="*/ T108 w 853"/>
                              <a:gd name="T110" fmla="+- 0 2568 2142"/>
                              <a:gd name="T111" fmla="*/ 2568 h 853"/>
                              <a:gd name="T112" fmla="+- 0 13864 13857"/>
                              <a:gd name="T113" fmla="*/ T112 w 853"/>
                              <a:gd name="T114" fmla="+- 0 2645 2142"/>
                              <a:gd name="T115" fmla="*/ 2645 h 853"/>
                              <a:gd name="T116" fmla="+- 0 13884 13857"/>
                              <a:gd name="T117" fmla="*/ T116 w 853"/>
                              <a:gd name="T118" fmla="+- 0 2717 2142"/>
                              <a:gd name="T119" fmla="*/ 2717 h 853"/>
                              <a:gd name="T120" fmla="+- 0 13916 13857"/>
                              <a:gd name="T121" fmla="*/ T120 w 853"/>
                              <a:gd name="T122" fmla="+- 0 2783 2142"/>
                              <a:gd name="T123" fmla="*/ 2783 h 853"/>
                              <a:gd name="T124" fmla="+- 0 13958 13857"/>
                              <a:gd name="T125" fmla="*/ T124 w 853"/>
                              <a:gd name="T126" fmla="+- 0 2842 2142"/>
                              <a:gd name="T127" fmla="*/ 2842 h 853"/>
                              <a:gd name="T128" fmla="+- 0 14009 13857"/>
                              <a:gd name="T129" fmla="*/ T128 w 853"/>
                              <a:gd name="T130" fmla="+- 0 2894 2142"/>
                              <a:gd name="T131" fmla="*/ 2894 h 853"/>
                              <a:gd name="T132" fmla="+- 0 14068 13857"/>
                              <a:gd name="T133" fmla="*/ T132 w 853"/>
                              <a:gd name="T134" fmla="+- 0 2936 2142"/>
                              <a:gd name="T135" fmla="*/ 2936 h 853"/>
                              <a:gd name="T136" fmla="+- 0 14135 13857"/>
                              <a:gd name="T137" fmla="*/ T136 w 853"/>
                              <a:gd name="T138" fmla="+- 0 2967 2142"/>
                              <a:gd name="T139" fmla="*/ 2967 h 853"/>
                              <a:gd name="T140" fmla="+- 0 14207 13857"/>
                              <a:gd name="T141" fmla="*/ T140 w 853"/>
                              <a:gd name="T142" fmla="+- 0 2987 2142"/>
                              <a:gd name="T143" fmla="*/ 2987 h 853"/>
                              <a:gd name="T144" fmla="+- 0 14283 13857"/>
                              <a:gd name="T145" fmla="*/ T144 w 853"/>
                              <a:gd name="T146" fmla="+- 0 2994 2142"/>
                              <a:gd name="T147" fmla="*/ 2994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3" h="853">
                                <a:moveTo>
                                  <a:pt x="426" y="852"/>
                                </a:moveTo>
                                <a:lnTo>
                                  <a:pt x="503" y="845"/>
                                </a:lnTo>
                                <a:lnTo>
                                  <a:pt x="575" y="825"/>
                                </a:lnTo>
                                <a:lnTo>
                                  <a:pt x="641" y="794"/>
                                </a:lnTo>
                                <a:lnTo>
                                  <a:pt x="701" y="752"/>
                                </a:lnTo>
                                <a:lnTo>
                                  <a:pt x="752" y="700"/>
                                </a:lnTo>
                                <a:lnTo>
                                  <a:pt x="794" y="641"/>
                                </a:lnTo>
                                <a:lnTo>
                                  <a:pt x="826" y="575"/>
                                </a:lnTo>
                                <a:lnTo>
                                  <a:pt x="846" y="503"/>
                                </a:lnTo>
                                <a:lnTo>
                                  <a:pt x="852" y="426"/>
                                </a:lnTo>
                                <a:lnTo>
                                  <a:pt x="846" y="349"/>
                                </a:lnTo>
                                <a:lnTo>
                                  <a:pt x="826" y="277"/>
                                </a:lnTo>
                                <a:lnTo>
                                  <a:pt x="794" y="211"/>
                                </a:lnTo>
                                <a:lnTo>
                                  <a:pt x="752" y="152"/>
                                </a:lnTo>
                                <a:lnTo>
                                  <a:pt x="701" y="100"/>
                                </a:lnTo>
                                <a:lnTo>
                                  <a:pt x="641" y="58"/>
                                </a:lnTo>
                                <a:lnTo>
                                  <a:pt x="575" y="27"/>
                                </a:lnTo>
                                <a:lnTo>
                                  <a:pt x="503" y="7"/>
                                </a:lnTo>
                                <a:lnTo>
                                  <a:pt x="426" y="0"/>
                                </a:lnTo>
                                <a:lnTo>
                                  <a:pt x="350" y="7"/>
                                </a:lnTo>
                                <a:lnTo>
                                  <a:pt x="278" y="27"/>
                                </a:lnTo>
                                <a:lnTo>
                                  <a:pt x="211" y="58"/>
                                </a:lnTo>
                                <a:lnTo>
                                  <a:pt x="152" y="100"/>
                                </a:lnTo>
                                <a:lnTo>
                                  <a:pt x="101" y="152"/>
                                </a:lnTo>
                                <a:lnTo>
                                  <a:pt x="59" y="211"/>
                                </a:lnTo>
                                <a:lnTo>
                                  <a:pt x="27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6"/>
                                </a:lnTo>
                                <a:lnTo>
                                  <a:pt x="7" y="503"/>
                                </a:lnTo>
                                <a:lnTo>
                                  <a:pt x="27" y="575"/>
                                </a:lnTo>
                                <a:lnTo>
                                  <a:pt x="59" y="641"/>
                                </a:lnTo>
                                <a:lnTo>
                                  <a:pt x="101" y="700"/>
                                </a:lnTo>
                                <a:lnTo>
                                  <a:pt x="152" y="752"/>
                                </a:lnTo>
                                <a:lnTo>
                                  <a:pt x="211" y="794"/>
                                </a:lnTo>
                                <a:lnTo>
                                  <a:pt x="278" y="825"/>
                                </a:lnTo>
                                <a:lnTo>
                                  <a:pt x="350" y="845"/>
                                </a:lnTo>
                                <a:lnTo>
                                  <a:pt x="426" y="8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6449">
                            <a:solidFill>
                              <a:srgbClr val="C850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5834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2943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" y="3419"/>
                            <a:ext cx="1715" cy="26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8374"/>
                            <a:ext cx="921" cy="1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" y="6720"/>
                            <a:ext cx="1715" cy="26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44" y="6720"/>
                            <a:ext cx="1715" cy="26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61" y="3419"/>
                            <a:ext cx="1716" cy="26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2E6478" id="Group 5" o:spid="_x0000_s1026" style="position:absolute;margin-left:16pt;margin-top:105.65pt;width:822.85pt;height:414.7pt;z-index:-251659264;mso-position-horizontal-relative:page;mso-position-vertical-relative:page" coordorigin="320,2113" coordsize="16457,829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left:15608;top:5834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">
                  <v:imagedata r:id="rId12" o:title=""/>
                </v:shape>
                <v:shape id="Picture 41" o:spid="_x0000_s1028" type="#_x0000_t75" style="position:absolute;left:15608;top:2943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">
                  <v:imagedata r:id="rId13" o:title=""/>
                </v:shape>
                <v:line id="Line 40" o:spid="_x0000_s1029" style="position:absolute;visibility:visible;mso-wrap-style:square" from="15512,6211" to="15512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" strokecolor="#adafb2" strokeweight="1.0015mm"/>
                <v:shape id="Picture 39" o:spid="_x0000_s1030" type="#_x0000_t75" style="position:absolute;left:15608;top:8374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">
                  <v:imagedata r:id="rId12" o:title=""/>
                </v:shape>
                <v:line id="Line 38" o:spid="_x0000_s1031" style="position:absolute;visibility:visible;mso-wrap-style:square" from="15512,9556" to="15512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" strokecolor="#adafb2" strokeweight="1.0015mm"/>
                <v:line id="Line 37" o:spid="_x0000_s1032" style="position:absolute;visibility:visible;mso-wrap-style:square" from="1636,6211" to="1636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" strokecolor="#adafb2" strokeweight="1.0015mm"/>
                <v:line id="Line 36" o:spid="_x0000_s1033" style="position:absolute;visibility:visible;mso-wrap-style:square" from="1636,9556" to="1636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" strokecolor="#adafb2" strokeweight="1.0015mm"/>
                <v:line id="Line 35" o:spid="_x0000_s1034" style="position:absolute;visibility:visible;mso-wrap-style:square" from="4411,6211" to="4411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" strokecolor="#adafb2" strokeweight="1.0015mm"/>
                <v:line id="Line 34" o:spid="_x0000_s1035" style="position:absolute;visibility:visible;mso-wrap-style:square" from="4411,9556" to="4411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" strokecolor="#adafb2" strokeweight="1.0015mm"/>
                <v:line id="Line 33" o:spid="_x0000_s1036" style="position:absolute;visibility:visible;mso-wrap-style:square" from="1608,6239" to="4411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" strokecolor="#adafb2" strokeweight="1.0015mm"/>
                <v:line id="Line 32" o:spid="_x0000_s1037" style="position:absolute;visibility:visible;mso-wrap-style:square" from="7187,6211" to="7187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" strokecolor="#adafb2" strokeweight="1.0015mm"/>
                <v:line id="Line 31" o:spid="_x0000_s1038" style="position:absolute;visibility:visible;mso-wrap-style:square" from="7187,9556" to="7187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" strokecolor="#adafb2" strokeweight="1.0015mm"/>
                <v:line id="Line 30" o:spid="_x0000_s1039" style="position:absolute;visibility:visible;mso-wrap-style:square" from="4411,6239" to="7187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" strokecolor="#adafb2" strokeweight="1.0015mm"/>
                <v:line id="Line 29" o:spid="_x0000_s1040" style="position:absolute;visibility:visible;mso-wrap-style:square" from="9962,6211" to="9962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" strokecolor="#adafb2" strokeweight="1.0015mm"/>
                <v:line id="Line 28" o:spid="_x0000_s1041" style="position:absolute;visibility:visible;mso-wrap-style:square" from="9962,9556" to="9962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" strokecolor="#adafb2" strokeweight="1.0015mm"/>
                <v:line id="Line 27" o:spid="_x0000_s1042" style="position:absolute;visibility:visible;mso-wrap-style:square" from="7187,6239" to="9962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" strokecolor="#adafb2" strokeweight="1.0015mm"/>
                <v:line id="Line 26" o:spid="_x0000_s1043" style="position:absolute;visibility:visible;mso-wrap-style:square" from="12737,6211" to="12737,6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" strokecolor="#adafb2" strokeweight="1.0015mm"/>
                <v:line id="Line 25" o:spid="_x0000_s1044" style="position:absolute;visibility:visible;mso-wrap-style:square" from="12737,9556" to="12737,9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" strokecolor="#adafb2" strokeweight="1.0015mm"/>
                <v:line id="Line 24" o:spid="_x0000_s1045" style="position:absolute;visibility:visible;mso-wrap-style:square" from="9962,6239" to="12737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" strokecolor="#adafb2" strokeweight="1.0015mm"/>
                <v:line id="Line 23" o:spid="_x0000_s1046" style="position:absolute;visibility:visible;mso-wrap-style:square" from="12737,6239" to="15541,6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" strokecolor="#adafb2" strokeweight="1.0015mm"/>
                <v:shape id="Freeform 22" o:spid="_x0000_s1047" style="position:absolute;left:2541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" path="m426,852r76,-6l574,826r67,-32l700,752r52,-51l794,641r31,-66l845,503r7,-77l845,350,825,278,794,211,752,152,700,101,641,59,574,27,502,7,426,,349,7,277,27,211,59r-60,42l100,152,58,211,26,278,7,350,,426r7,77l26,575r32,66l100,701r51,51l211,794r66,32l349,846r77,6xe" filled="f" strokecolor="#c8509d" strokeweight="2.87pt">
                  <v:path arrowok="t" o:connecttype="custom" o:connectlocs="426,10378;502,10372;574,10352;641,10320;700,10278;752,10227;794,10167;825,10101;845,10029;852,9952;845,9876;825,9804;794,9737;752,9678;700,9627;641,9585;574,9553;502,9533;426,9526;349,9533;277,9553;211,9585;151,9627;100,9678;58,9737;26,9804;7,9876;0,9952;7,10029;26,10101;58,10167;100,10227;151,10278;211,10320;277,10352;349,10372;426,10378" o:connectangles="0,0,0,0,0,0,0,0,0,0,0,0,0,0,0,0,0,0,0,0,0,0,0,0,0,0,0,0,0,0,0,0,0,0,0,0,0"/>
                </v:shape>
                <v:shape id="Freeform 21" o:spid="_x0000_s1048" style="position:absolute;left:2541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" path="m426,852r76,-7l574,825r67,-31l700,752r52,-52l794,641r31,-66l845,503r7,-77l845,349,825,277,794,211,752,152,700,100,641,58,574,27,502,7,426,,349,7,277,27,211,58r-60,42l100,152,58,211,26,277,7,349,,426r7,77l26,575r32,66l100,700r51,52l211,794r66,31l349,845r77,7xe" filled="f" strokecolor="#c8509d" strokeweight="2.87pt">
                  <v:path arrowok="t" o:connecttype="custom" o:connectlocs="426,2994;502,2987;574,2967;641,2936;700,2894;752,2842;794,2783;825,2717;845,2645;852,2568;845,2491;825,2419;794,2353;752,2294;700,2242;641,2200;574,2169;502,2149;426,2142;349,2149;277,2169;211,2200;151,2242;100,2294;58,2353;26,2419;7,2491;0,2568;7,2645;26,2717;58,2783;100,2842;151,2894;211,2936;277,2967;349,2987;426,2994" o:connectangles="0,0,0,0,0,0,0,0,0,0,0,0,0,0,0,0,0,0,0,0,0,0,0,0,0,0,0,0,0,0,0,0,0,0,0,0,0"/>
                </v:shape>
                <v:shape id="Freeform 20" o:spid="_x0000_s1049" style="position:absolute;left:5436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" path="m426,852r77,-6l575,826r66,-32l701,752r51,-51l794,641r32,-66l845,503r7,-77l845,350,826,278,794,211,752,152,701,101,641,59,575,27,503,7,426,,350,7,278,27,211,59r-59,42l100,152,58,211,27,278,7,350,,426r7,77l27,575r31,66l100,701r52,51l211,794r67,32l350,846r76,6xe" filled="f" strokecolor="#c8509d" strokeweight="2.87pt">
                  <v:path arrowok="t" o:connecttype="custom" o:connectlocs="426,10378;503,10372;575,10352;641,10320;701,10278;752,10227;794,10167;826,10101;845,10029;852,9952;845,9876;826,9804;794,9737;752,9678;701,9627;641,9585;575,9553;503,9533;426,9526;350,9533;278,9553;211,9585;152,9627;100,9678;58,9737;27,9804;7,9876;0,9952;7,10029;27,10101;58,10167;100,10227;152,10278;211,10320;278,10352;350,10372;426,10378" o:connectangles="0,0,0,0,0,0,0,0,0,0,0,0,0,0,0,0,0,0,0,0,0,0,0,0,0,0,0,0,0,0,0,0,0,0,0,0,0"/>
                </v:shape>
                <v:shape id="Freeform 19" o:spid="_x0000_s1050" style="position:absolute;left:5436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" path="m426,852r77,-7l575,825r66,-31l701,752r51,-52l794,641r32,-66l845,503r7,-77l845,349,826,277,794,211,752,152,701,100,641,58,575,27,503,7,426,,350,7,278,27,211,58r-59,42l100,152,58,211,27,277,7,349,,426r7,77l27,575r31,66l100,700r52,52l211,794r67,31l350,845r76,7xe" filled="f" strokecolor="#c8509d" strokeweight="2.87pt">
                  <v:path arrowok="t" o:connecttype="custom" o:connectlocs="426,2994;503,2987;575,2967;641,2936;701,2894;752,2842;794,2783;826,2717;845,2645;852,2568;845,2491;826,2419;794,2353;752,2294;701,2242;641,2200;575,2169;503,2149;426,2142;350,2149;278,2169;211,2200;152,2242;100,2294;58,2353;27,2419;7,2491;0,2568;7,2645;27,2717;58,2783;100,2842;152,2894;211,2936;278,2967;350,2987;426,2994" o:connectangles="0,0,0,0,0,0,0,0,0,0,0,0,0,0,0,0,0,0,0,0,0,0,0,0,0,0,0,0,0,0,0,0,0,0,0,0,0"/>
                </v:shape>
                <v:shape id="Freeform 18" o:spid="_x0000_s1051" style="position:absolute;left:10957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" path="m426,852r76,-6l574,826r67,-32l700,752r52,-51l794,641r31,-66l845,503r7,-77l845,350,825,278,794,211,752,152,700,101,641,59,574,27,502,7,426,,349,7,277,27,211,59r-60,42l100,152,58,211,26,278,7,350,,426r7,77l26,575r32,66l100,701r51,51l211,794r66,32l349,846r77,6xe" filled="f" strokecolor="#c8509d" strokeweight="2.87pt">
                  <v:path arrowok="t" o:connecttype="custom" o:connectlocs="426,10378;502,10372;574,10352;641,10320;700,10278;752,10227;794,10167;825,10101;845,10029;852,9952;845,9876;825,9804;794,9737;752,9678;700,9627;641,9585;574,9553;502,9533;426,9526;349,9533;277,9553;211,9585;151,9627;100,9678;58,9737;26,9804;7,9876;0,9952;7,10029;26,10101;58,10167;100,10227;151,10278;211,10320;277,10352;349,10372;426,10378" o:connectangles="0,0,0,0,0,0,0,0,0,0,0,0,0,0,0,0,0,0,0,0,0,0,0,0,0,0,0,0,0,0,0,0,0,0,0,0,0"/>
                </v:shape>
                <v:shape id="Freeform 17" o:spid="_x0000_s1052" style="position:absolute;left:10957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" path="m426,852r76,-7l574,825r67,-31l700,752r52,-52l794,641r31,-66l845,503r7,-77l845,349,825,277,794,211,752,152,700,100,641,58,574,27,502,7,426,,349,7,277,27,211,58r-60,42l100,152,58,211,26,277,7,349,,426r7,77l26,575r32,66l100,700r51,52l211,794r66,31l349,845r77,7xe" filled="f" strokecolor="#c8509d" strokeweight="2.87pt">
                  <v:path arrowok="t" o:connecttype="custom" o:connectlocs="426,2994;502,2987;574,2967;641,2936;700,2894;752,2842;794,2783;825,2717;845,2645;852,2568;845,2491;825,2419;794,2353;752,2294;700,2242;641,2200;574,2169;502,2149;426,2142;349,2149;277,2169;211,2200;151,2242;100,2294;58,2353;26,2419;7,2491;0,2568;7,2645;26,2717;58,2783;100,2842;151,2894;211,2936;277,2967;349,2987;426,2994" o:connectangles="0,0,0,0,0,0,0,0,0,0,0,0,0,0,0,0,0,0,0,0,0,0,0,0,0,0,0,0,0,0,0,0,0,0,0,0,0"/>
                </v:shape>
                <v:shape id="Freeform 16" o:spid="_x0000_s1053" style="position:absolute;left:8101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" path="m426,852r76,-6l574,826r67,-32l700,752r52,-51l794,641r31,-66l845,503r7,-77l845,350,825,278,794,211,752,152,700,101,641,59,574,27,502,7,426,,349,7,277,27,211,59r-60,42l100,152,58,211,26,278,7,350,,426r7,77l26,575r32,66l100,701r51,51l211,794r66,32l349,846r77,6xe" filled="f" strokecolor="#c8509d" strokeweight="2.87pt">
                  <v:path arrowok="t" o:connecttype="custom" o:connectlocs="426,10378;502,10372;574,10352;641,10320;700,10278;752,10227;794,10167;825,10101;845,10029;852,9952;845,9876;825,9804;794,9737;752,9678;700,9627;641,9585;574,9553;502,9533;426,9526;349,9533;277,9553;211,9585;151,9627;100,9678;58,9737;26,9804;7,9876;0,9952;7,10029;26,10101;58,10167;100,10227;151,10278;211,10320;277,10352;349,10372;426,10378" o:connectangles="0,0,0,0,0,0,0,0,0,0,0,0,0,0,0,0,0,0,0,0,0,0,0,0,0,0,0,0,0,0,0,0,0,0,0,0,0"/>
                </v:shape>
                <v:shape id="Freeform 15" o:spid="_x0000_s1054" style="position:absolute;left:8129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" path="m426,852r77,-7l575,825r66,-31l701,752r51,-52l794,641r32,-66l845,503r7,-77l845,349,826,277,794,211,752,152,701,100,641,58,575,27,503,7,426,,350,7,278,27,211,58r-59,42l100,152,58,211,27,277,7,349,,426r7,77l27,575r31,66l100,700r52,52l211,794r67,31l350,845r76,7xe" filled="f" strokecolor="#c8509d" strokeweight="2.87pt">
                  <v:path arrowok="t" o:connecttype="custom" o:connectlocs="426,2994;503,2987;575,2967;641,2936;701,2894;752,2842;794,2783;826,2717;845,2645;852,2568;845,2491;826,2419;794,2353;752,2294;701,2242;641,2200;575,2169;503,2149;426,2142;350,2149;278,2169;211,2200;152,2242;100,2294;58,2353;27,2419;7,2491;0,2568;7,2645;27,2717;58,2783;100,2842;152,2894;211,2936;278,2967;350,2987;426,2994" o:connectangles="0,0,0,0,0,0,0,0,0,0,0,0,0,0,0,0,0,0,0,0,0,0,0,0,0,0,0,0,0,0,0,0,0,0,0,0,0"/>
                </v:shape>
                <v:shape id="Freeform 14" o:spid="_x0000_s1055" style="position:absolute;left:13857;top:9526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" path="m426,852r77,-6l575,826r66,-32l701,752r51,-51l794,641r32,-66l846,503r6,-77l846,350,826,278,794,211,752,152,701,101,641,59,575,27,503,7,426,,350,7,278,27,211,59r-59,42l101,152,59,211,27,278,7,350,,426r7,77l27,575r32,66l101,701r51,51l211,794r67,32l350,846r76,6xe" filled="f" strokecolor="#c8509d" strokeweight="2.87pt">
                  <v:path arrowok="t" o:connecttype="custom" o:connectlocs="426,10378;503,10372;575,10352;641,10320;701,10278;752,10227;794,10167;826,10101;846,10029;852,9952;846,9876;826,9804;794,9737;752,9678;701,9627;641,9585;575,9553;503,9533;426,9526;350,9533;278,9553;211,9585;152,9627;101,9678;59,9737;27,9804;7,9876;0,9952;7,10029;27,10101;59,10167;101,10227;152,10278;211,10320;278,10352;350,10372;426,10378" o:connectangles="0,0,0,0,0,0,0,0,0,0,0,0,0,0,0,0,0,0,0,0,0,0,0,0,0,0,0,0,0,0,0,0,0,0,0,0,0"/>
                </v:shape>
                <v:shape id="Freeform 13" o:spid="_x0000_s1056" style="position:absolute;left:13857;top:2142;width:853;height:853;visibility:visible;mso-wrap-style:square;v-text-anchor:top" coordsize="853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" path="m426,852r77,-7l575,825r66,-31l701,752r51,-52l794,641r32,-66l846,503r6,-77l846,349,826,277,794,211,752,152,701,100,641,58,575,27,503,7,426,,350,7,278,27,211,58r-59,42l101,152,59,211,27,277,7,349,,426r7,77l27,575r32,66l101,700r51,52l211,794r67,31l350,845r76,7xe" filled="f" strokecolor="#c8509d" strokeweight="2.87pt">
                  <v:path arrowok="t" o:connecttype="custom" o:connectlocs="426,2994;503,2987;575,2967;641,2936;701,2894;752,2842;794,2783;826,2717;846,2645;852,2568;846,2491;826,2419;794,2353;752,2294;701,2242;641,2200;575,2169;503,2149;426,2142;350,2149;278,2169;211,2200;152,2242;101,2294;59,2353;27,2419;7,2491;0,2568;7,2645;27,2717;59,2783;101,2842;152,2894;211,2936;278,2967;350,2987;426,2994" o:connectangles="0,0,0,0,0,0,0,0,0,0,0,0,0,0,0,0,0,0,0,0,0,0,0,0,0,0,0,0,0,0,0,0,0,0,0,0,0"/>
                </v:shape>
                <v:shape id="Picture 12" o:spid="_x0000_s1057" type="#_x0000_t75" style="position:absolute;left:566;top:5834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">
                  <v:imagedata r:id="rId14" o:title=""/>
                </v:shape>
                <v:shape id="Picture 11" o:spid="_x0000_s1058" type="#_x0000_t75" style="position:absolute;left:566;top:2943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">
                  <v:imagedata r:id="rId15" o:title=""/>
                </v:shape>
                <v:shape id="Picture 10" o:spid="_x0000_s1059" type="#_x0000_t75" style="position:absolute;left:319;top:3419;width:1715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">
                  <v:imagedata r:id="rId16" o:title=""/>
                </v:shape>
                <v:shape id="Picture 9" o:spid="_x0000_s1060" type="#_x0000_t75" style="position:absolute;left:566;top:8374;width:921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">
                  <v:imagedata r:id="rId14" o:title=""/>
                </v:shape>
                <v:shape id="Picture 8" o:spid="_x0000_s1061" type="#_x0000_t75" style="position:absolute;left:336;top:6720;width:1715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">
                  <v:imagedata r:id="rId16" o:title=""/>
                </v:shape>
                <v:shape id="Picture 7" o:spid="_x0000_s1062" type="#_x0000_t75" style="position:absolute;left:15044;top:6720;width:1715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">
                  <v:imagedata r:id="rId17" o:title=""/>
                </v:shape>
                <v:shape id="Picture 6" o:spid="_x0000_s1063" type="#_x0000_t75" style="position:absolute;left:15061;top:3419;width:1716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">
                  <v:imagedata r:id="rId1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6753860</wp:posOffset>
                </wp:positionV>
                <wp:extent cx="9998075" cy="463550"/>
                <wp:effectExtent l="0" t="635" r="5080" b="2540"/>
                <wp:wrapNone/>
                <wp:docPr id="1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98075" cy="463550"/>
                          <a:chOff x="567" y="10636"/>
                          <a:chExt cx="15745" cy="730"/>
                        </a:xfrm>
                      </wpg:grpSpPr>
                      <pic:pic xmlns:pic="http://schemas.openxmlformats.org/drawingml/2006/picture">
                        <pic:nvPicPr>
                          <pic:cNvPr id="1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10635"/>
                            <a:ext cx="15745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430" y="10919"/>
                            <a:ext cx="1092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72C7" w:rsidRDefault="00C52505">
                              <w:pPr>
                                <w:spacing w:before="31"/>
                                <w:rPr>
                                  <w:rFonts w:ascii="Tuffy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Tuffy"/>
                                  <w:b/>
                                  <w:color w:val="C8509D"/>
                                  <w:sz w:val="15"/>
                                </w:rPr>
                                <w:t>visit twinkl.com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28.35pt;margin-top:531.8pt;width:787.25pt;height:36.5pt;z-index:251656192;mso-position-horizontal-relative:page;mso-position-vertical-relative:page" coordorigin="567,10636" coordsize="15745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">
                <v:shape id="Picture 4" o:spid="_x0000_s1027" type="#_x0000_t75" style="position:absolute;left:566;top:10635;width:15745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">
                  <v:imagedata r:id="rId1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14430;top:10919;width:1092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A272C7" w:rsidRDefault="00C52505">
                        <w:pPr>
                          <w:spacing w:before="31"/>
                          <w:rPr>
                            <w:rFonts w:ascii="Tuffy"/>
                            <w:b/>
                            <w:sz w:val="15"/>
                          </w:rPr>
                        </w:pPr>
                        <w:r>
                          <w:rPr>
                            <w:rFonts w:ascii="Tuffy"/>
                            <w:b/>
                            <w:color w:val="C8509D"/>
                            <w:sz w:val="15"/>
                          </w:rPr>
                          <w:t>visit twinkl.com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C52505">
        <w:rPr>
          <w:b/>
          <w:color w:val="C8509D"/>
          <w:sz w:val="66"/>
        </w:rPr>
        <w:t>Number Car Park</w:t>
      </w:r>
    </w:p>
    <w:p w:rsidR="00A272C7" w:rsidRDefault="00C52505">
      <w:pPr>
        <w:pStyle w:val="BodyText"/>
        <w:spacing w:before="121"/>
        <w:ind w:left="100" w:right="88"/>
        <w:jc w:val="center"/>
      </w:pPr>
      <w:r>
        <w:rPr>
          <w:color w:val="292526"/>
        </w:rPr>
        <w:t>What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numbers</w:t>
      </w:r>
      <w:r>
        <w:rPr>
          <w:color w:val="292526"/>
          <w:spacing w:val="-12"/>
        </w:rPr>
        <w:t xml:space="preserve"> </w:t>
      </w:r>
      <w:r>
        <w:rPr>
          <w:color w:val="292526"/>
          <w:spacing w:val="-3"/>
        </w:rPr>
        <w:t>are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on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cars?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Can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you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park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cars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matching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numbered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spaces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car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park?</w:t>
      </w: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spacing w:before="2"/>
        <w:rPr>
          <w:sz w:val="16"/>
        </w:rPr>
      </w:pPr>
    </w:p>
    <w:p w:rsidR="00A272C7" w:rsidRDefault="00C52505">
      <w:pPr>
        <w:tabs>
          <w:tab w:val="left" w:pos="4738"/>
          <w:tab w:val="left" w:pos="7431"/>
          <w:tab w:val="left" w:pos="10260"/>
          <w:tab w:val="left" w:pos="13159"/>
        </w:tabs>
        <w:spacing w:before="106"/>
        <w:ind w:left="1844"/>
        <w:rPr>
          <w:sz w:val="30"/>
        </w:rPr>
      </w:pPr>
      <w:r>
        <w:rPr>
          <w:color w:val="292526"/>
          <w:w w:val="140"/>
          <w:sz w:val="30"/>
        </w:rPr>
        <w:t>1</w:t>
      </w:r>
      <w:r>
        <w:rPr>
          <w:color w:val="292526"/>
          <w:w w:val="140"/>
          <w:sz w:val="30"/>
        </w:rPr>
        <w:tab/>
      </w:r>
      <w:r>
        <w:rPr>
          <w:color w:val="292526"/>
          <w:w w:val="120"/>
          <w:sz w:val="30"/>
        </w:rPr>
        <w:t>2</w:t>
      </w:r>
      <w:r>
        <w:rPr>
          <w:color w:val="292526"/>
          <w:w w:val="120"/>
          <w:sz w:val="30"/>
        </w:rPr>
        <w:tab/>
        <w:t>3</w:t>
      </w:r>
      <w:r>
        <w:rPr>
          <w:color w:val="292526"/>
          <w:w w:val="120"/>
          <w:sz w:val="30"/>
        </w:rPr>
        <w:tab/>
        <w:t>4</w:t>
      </w:r>
      <w:r>
        <w:rPr>
          <w:color w:val="292526"/>
          <w:w w:val="120"/>
          <w:sz w:val="30"/>
        </w:rPr>
        <w:tab/>
        <w:t>5</w:t>
      </w: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rPr>
          <w:sz w:val="20"/>
        </w:rPr>
      </w:pPr>
    </w:p>
    <w:p w:rsidR="00A272C7" w:rsidRDefault="00A272C7">
      <w:pPr>
        <w:pStyle w:val="BodyText"/>
        <w:spacing w:before="6"/>
        <w:rPr>
          <w:sz w:val="16"/>
        </w:rPr>
      </w:pPr>
    </w:p>
    <w:p w:rsidR="00A272C7" w:rsidRDefault="00C52505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color w:val="292526"/>
          <w:w w:val="115"/>
          <w:sz w:val="30"/>
        </w:rPr>
      </w:pPr>
      <w:r>
        <w:rPr>
          <w:color w:val="292526"/>
          <w:w w:val="115"/>
          <w:sz w:val="30"/>
        </w:rPr>
        <w:t>6</w:t>
      </w:r>
      <w:r>
        <w:rPr>
          <w:color w:val="292526"/>
          <w:w w:val="115"/>
          <w:sz w:val="30"/>
        </w:rPr>
        <w:tab/>
        <w:t>7</w:t>
      </w:r>
      <w:r>
        <w:rPr>
          <w:color w:val="292526"/>
          <w:w w:val="115"/>
          <w:sz w:val="30"/>
        </w:rPr>
        <w:tab/>
        <w:t>8</w:t>
      </w:r>
      <w:r>
        <w:rPr>
          <w:color w:val="292526"/>
          <w:w w:val="115"/>
          <w:sz w:val="30"/>
        </w:rPr>
        <w:tab/>
        <w:t>9</w:t>
      </w:r>
      <w:r>
        <w:rPr>
          <w:color w:val="292526"/>
          <w:w w:val="115"/>
          <w:sz w:val="30"/>
        </w:rPr>
        <w:tab/>
        <w:t>10</w:t>
      </w:r>
      <w:r w:rsidR="00782102">
        <w:rPr>
          <w:color w:val="292526"/>
          <w:w w:val="115"/>
          <w:sz w:val="30"/>
        </w:rPr>
        <w:t xml:space="preserve">  </w:t>
      </w:r>
    </w:p>
    <w:p w:rsidR="00782102" w:rsidRDefault="00782102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color w:val="292526"/>
          <w:w w:val="115"/>
          <w:sz w:val="30"/>
        </w:rPr>
      </w:pPr>
    </w:p>
    <w:p w:rsidR="00782102" w:rsidRDefault="00782102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color w:val="292526"/>
          <w:w w:val="115"/>
          <w:sz w:val="30"/>
        </w:rPr>
      </w:pPr>
    </w:p>
    <w:p w:rsidR="00782102" w:rsidRDefault="00782102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color w:val="292526"/>
          <w:w w:val="115"/>
          <w:sz w:val="30"/>
        </w:rPr>
      </w:pPr>
    </w:p>
    <w:p w:rsidR="00782102" w:rsidRDefault="0081035E">
      <w:pPr>
        <w:tabs>
          <w:tab w:val="left" w:pos="4738"/>
          <w:tab w:val="left" w:pos="7404"/>
          <w:tab w:val="left" w:pos="10260"/>
          <w:tab w:val="left" w:pos="13069"/>
        </w:tabs>
        <w:spacing w:before="106"/>
        <w:ind w:left="1844"/>
        <w:rPr>
          <w:sz w:val="30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8457799</wp:posOffset>
                </wp:positionH>
                <wp:positionV relativeFrom="paragraph">
                  <wp:posOffset>4510906</wp:posOffset>
                </wp:positionV>
                <wp:extent cx="731520" cy="581660"/>
                <wp:effectExtent l="19050" t="19050" r="11430" b="27940"/>
                <wp:wrapNone/>
                <wp:docPr id="6" name="Oval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152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C52505" w:rsidRDefault="00C52505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lang w:val="en-AU"/>
                              </w:rPr>
                            </w:pPr>
                            <w:r w:rsidRPr="00C52505">
                              <w:rPr>
                                <w:b/>
                                <w:color w:val="FFFFFF" w:themeColor="background1"/>
                                <w:sz w:val="36"/>
                                <w:lang w:val="en-AU"/>
                              </w:rPr>
                              <w:t>10</w:t>
                            </w:r>
                            <w:r w:rsidR="0081035E">
                              <w:rPr>
                                <w:b/>
                                <w:color w:val="FFFFFF" w:themeColor="background1"/>
                                <w:sz w:val="36"/>
                                <w:lang w:val="en-AU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4" o:spid="_x0000_s1029" style="position:absolute;left:0;text-align:left;margin-left:665.95pt;margin-top:355.2pt;width:57.6pt;height:45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" fillcolor="#d60093" strokecolor="white [3212]" strokeweight="3pt">
                <v:textbox>
                  <w:txbxContent>
                    <w:p w:rsidR="00C52505" w:rsidRPr="00C52505" w:rsidRDefault="00C52505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36"/>
                          <w:lang w:val="en-AU"/>
                        </w:rPr>
                      </w:pPr>
                      <w:r w:rsidRPr="00C52505">
                        <w:rPr>
                          <w:b/>
                          <w:color w:val="FFFFFF" w:themeColor="background1"/>
                          <w:sz w:val="36"/>
                          <w:lang w:val="en-AU"/>
                        </w:rPr>
                        <w:t>10</w:t>
                      </w:r>
                      <w:r w:rsidR="0081035E">
                        <w:rPr>
                          <w:b/>
                          <w:color w:val="FFFFFF" w:themeColor="background1"/>
                          <w:sz w:val="36"/>
                          <w:lang w:val="en-AU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  <w:bookmarkStart w:id="0" w:name="_GoBack"/>
      <w:r w:rsidR="00F97833">
        <w:rPr>
          <w:noProof/>
          <w:lang w:bidi="ar-S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-662940</wp:posOffset>
            </wp:positionH>
            <wp:positionV relativeFrom="paragraph">
              <wp:posOffset>-306705</wp:posOffset>
            </wp:positionV>
            <wp:extent cx="10748010" cy="7597140"/>
            <wp:effectExtent l="0" t="0" r="0" b="0"/>
            <wp:wrapNone/>
            <wp:docPr id="56" name="Picture 56" descr="c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ar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8010" cy="759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F9783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6536055</wp:posOffset>
                </wp:positionH>
                <wp:positionV relativeFrom="paragraph">
                  <wp:posOffset>4505325</wp:posOffset>
                </wp:positionV>
                <wp:extent cx="581660" cy="581660"/>
                <wp:effectExtent l="20955" t="25400" r="26035" b="21590"/>
                <wp:wrapNone/>
                <wp:docPr id="10" name="Oval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C52505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" o:spid="_x0000_s1029" style="position:absolute;left:0;text-align:left;margin-left:514.65pt;margin-top:354.75pt;width:45.8pt;height:45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" fillcolor="#d60093" strokecolor="white [3212]" strokeweight="3pt">
                <v:textbox>
                  <w:txbxContent>
                    <w:p w:rsidR="00C52505" w:rsidRPr="00782102" w:rsidRDefault="00C52505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F9783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4434205</wp:posOffset>
                </wp:positionH>
                <wp:positionV relativeFrom="paragraph">
                  <wp:posOffset>4505325</wp:posOffset>
                </wp:positionV>
                <wp:extent cx="581660" cy="581660"/>
                <wp:effectExtent l="24130" t="25400" r="22860" b="21590"/>
                <wp:wrapNone/>
                <wp:docPr id="9" name="Oval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C52505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2" o:spid="_x0000_s1030" style="position:absolute;left:0;text-align:left;margin-left:349.15pt;margin-top:354.75pt;width:45.8pt;height:45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" fillcolor="#d60093" strokecolor="white [3212]" strokeweight="3pt">
                <v:textbox>
                  <w:txbxContent>
                    <w:p w:rsidR="00C52505" w:rsidRPr="00782102" w:rsidRDefault="00C52505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="00F9783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2414905</wp:posOffset>
                </wp:positionH>
                <wp:positionV relativeFrom="paragraph">
                  <wp:posOffset>4505325</wp:posOffset>
                </wp:positionV>
                <wp:extent cx="581660" cy="581660"/>
                <wp:effectExtent l="24130" t="25400" r="22860" b="21590"/>
                <wp:wrapNone/>
                <wp:docPr id="8" name="Oval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C52505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1" o:spid="_x0000_s1031" style="position:absolute;left:0;text-align:left;margin-left:190.15pt;margin-top:354.75pt;width:45.8pt;height:4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" fillcolor="#d60093" strokecolor="white [3212]" strokeweight="3pt">
                <v:textbox>
                  <w:txbxContent>
                    <w:p w:rsidR="00C52505" w:rsidRPr="00782102" w:rsidRDefault="00C52505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 w:rsidR="00F9783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491490</wp:posOffset>
                </wp:positionH>
                <wp:positionV relativeFrom="paragraph">
                  <wp:posOffset>4505325</wp:posOffset>
                </wp:positionV>
                <wp:extent cx="581660" cy="581660"/>
                <wp:effectExtent l="24765" t="25400" r="22225" b="21590"/>
                <wp:wrapNone/>
                <wp:docPr id="7" name="Oval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C52505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0" o:spid="_x0000_s1033" style="position:absolute;left:0;text-align:left;margin-left:38.7pt;margin-top:354.75pt;width:45.8pt;height:4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" fillcolor="#d60093" strokecolor="white [3212]" strokeweight="3pt">
                <v:textbox>
                  <w:txbxContent>
                    <w:p w:rsidR="00C52505" w:rsidRPr="00782102" w:rsidRDefault="00C52505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F9783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8459470</wp:posOffset>
                </wp:positionH>
                <wp:positionV relativeFrom="paragraph">
                  <wp:posOffset>1430020</wp:posOffset>
                </wp:positionV>
                <wp:extent cx="581660" cy="581660"/>
                <wp:effectExtent l="20320" t="26670" r="26670" b="20320"/>
                <wp:wrapNone/>
                <wp:docPr id="5" name="Oval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C52505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9" o:spid="_x0000_s1034" style="position:absolute;left:0;text-align:left;margin-left:666.1pt;margin-top:112.6pt;width:45.8pt;height:4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" fillcolor="#d60093" strokecolor="white [3212]" strokeweight="3pt">
                <v:textbox>
                  <w:txbxContent>
                    <w:p w:rsidR="00C52505" w:rsidRPr="00782102" w:rsidRDefault="00C52505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="00F9783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6536055</wp:posOffset>
                </wp:positionH>
                <wp:positionV relativeFrom="paragraph">
                  <wp:posOffset>1430020</wp:posOffset>
                </wp:positionV>
                <wp:extent cx="581660" cy="581660"/>
                <wp:effectExtent l="20955" t="26670" r="26035" b="20320"/>
                <wp:wrapNone/>
                <wp:docPr id="4" name="Oval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C52505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8" o:spid="_x0000_s1035" style="position:absolute;left:0;text-align:left;margin-left:514.65pt;margin-top:112.6pt;width:45.8pt;height:4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" fillcolor="#d60093" strokecolor="white [3212]" strokeweight="3pt">
                <v:textbox>
                  <w:txbxContent>
                    <w:p w:rsidR="00C52505" w:rsidRPr="00782102" w:rsidRDefault="00C52505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F9783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4434205</wp:posOffset>
                </wp:positionH>
                <wp:positionV relativeFrom="paragraph">
                  <wp:posOffset>1430020</wp:posOffset>
                </wp:positionV>
                <wp:extent cx="581660" cy="581660"/>
                <wp:effectExtent l="24130" t="26670" r="22860" b="20320"/>
                <wp:wrapNone/>
                <wp:docPr id="3" name="Oval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C52505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7" o:spid="_x0000_s1036" style="position:absolute;left:0;text-align:left;margin-left:349.15pt;margin-top:112.6pt;width:45.8pt;height:4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" fillcolor="#d60093" strokecolor="white [3212]" strokeweight="3pt">
                <v:textbox>
                  <w:txbxContent>
                    <w:p w:rsidR="00C52505" w:rsidRPr="00782102" w:rsidRDefault="00C52505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F9783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2414905</wp:posOffset>
                </wp:positionH>
                <wp:positionV relativeFrom="paragraph">
                  <wp:posOffset>1430020</wp:posOffset>
                </wp:positionV>
                <wp:extent cx="581660" cy="581660"/>
                <wp:effectExtent l="24130" t="26670" r="22860" b="20320"/>
                <wp:wrapNone/>
                <wp:docPr id="2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2505" w:rsidRPr="00782102" w:rsidRDefault="00C52505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" o:spid="_x0000_s1037" style="position:absolute;left:0;text-align:left;margin-left:190.15pt;margin-top:112.6pt;width:45.8pt;height:4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" fillcolor="#d60093" strokecolor="white [3212]" strokeweight="3pt">
                <v:textbox>
                  <w:txbxContent>
                    <w:p w:rsidR="00C52505" w:rsidRPr="00782102" w:rsidRDefault="00C52505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="00F9783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491490</wp:posOffset>
                </wp:positionH>
                <wp:positionV relativeFrom="paragraph">
                  <wp:posOffset>1430020</wp:posOffset>
                </wp:positionV>
                <wp:extent cx="581660" cy="581660"/>
                <wp:effectExtent l="24765" t="26670" r="22225" b="20320"/>
                <wp:wrapNone/>
                <wp:docPr id="1" name="Oval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660" cy="581660"/>
                        </a:xfrm>
                        <a:prstGeom prst="ellipse">
                          <a:avLst/>
                        </a:prstGeom>
                        <a:solidFill>
                          <a:srgbClr val="D60093"/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82102" w:rsidRPr="00782102" w:rsidRDefault="00782102" w:rsidP="00782102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</w:pPr>
                            <w:r w:rsidRPr="00782102">
                              <w:rPr>
                                <w:b/>
                                <w:color w:val="FFFFFF" w:themeColor="background1"/>
                                <w:sz w:val="48"/>
                                <w:lang w:val="en-AU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5" o:spid="_x0000_s1038" style="position:absolute;left:0;text-align:left;margin-left:38.7pt;margin-top:112.6pt;width:45.8pt;height:4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" fillcolor="#d60093" strokecolor="white [3212]" strokeweight="3pt">
                <v:textbox>
                  <w:txbxContent>
                    <w:p w:rsidR="00782102" w:rsidRPr="00782102" w:rsidRDefault="00782102" w:rsidP="00782102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</w:pPr>
                      <w:r w:rsidRPr="00782102">
                        <w:rPr>
                          <w:b/>
                          <w:color w:val="FFFFFF" w:themeColor="background1"/>
                          <w:sz w:val="48"/>
                          <w:lang w:val="en-AU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sectPr w:rsidR="00782102">
      <w:type w:val="continuous"/>
      <w:pgSz w:w="16840" w:h="11910" w:orient="landscape"/>
      <w:pgMar w:top="460" w:right="9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102" w:rsidRDefault="00782102" w:rsidP="00782102">
      <w:r>
        <w:separator/>
      </w:r>
    </w:p>
  </w:endnote>
  <w:endnote w:type="continuationSeparator" w:id="0">
    <w:p w:rsidR="00782102" w:rsidRDefault="00782102" w:rsidP="00782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CC0EA44A-E6F0-4BF3-802E-2ADA83E9B3C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9DE138E3-8699-4680-875B-5D62F22A761E}"/>
    <w:embedBold r:id="rId3" w:fontKey="{C21A78C6-4396-4841-A0E5-C57B9B4B14A0}"/>
  </w:font>
  <w:font w:name="Tuffy">
    <w:altName w:val="Cambria Math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A1A2E5E-AB8E-436F-A048-869F3A2FB27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102" w:rsidRDefault="00782102" w:rsidP="00782102">
      <w:r>
        <w:separator/>
      </w:r>
    </w:p>
  </w:footnote>
  <w:footnote w:type="continuationSeparator" w:id="0">
    <w:p w:rsidR="00782102" w:rsidRDefault="00782102" w:rsidP="007821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8193">
      <o:colormru v:ext="edit" colors="#d60093"/>
      <o:colormenu v:ext="edit" fillcolor="#d60093" strokecolor="none [3212]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2C7"/>
    <w:rsid w:val="00485B50"/>
    <w:rsid w:val="00782102"/>
    <w:rsid w:val="0081035E"/>
    <w:rsid w:val="00A272C7"/>
    <w:rsid w:val="00C52505"/>
    <w:rsid w:val="00F9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ru v:ext="edit" colors="#d60093"/>
      <o:colormenu v:ext="edit" fillcolor="#d60093" strokecolor="none [3212]"/>
    </o:shapedefaults>
    <o:shapelayout v:ext="edit">
      <o:idmap v:ext="edit" data="1"/>
    </o:shapelayout>
  </w:shapeDefaults>
  <w:decimalSymbol w:val="."/>
  <w:listSeparator w:val=","/>
  <w14:docId w14:val="15037FE3"/>
  <w15:docId w15:val="{8E38CFD2-E6A8-45FB-A69E-6841A5A6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821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2102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7821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2102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7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8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C74C2E2F</Template>
  <TotalTime>0</TotalTime>
  <Pages>2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WILLLIAMSON</dc:creator>
  <cp:lastModifiedBy>J WILLLIAMSON</cp:lastModifiedBy>
  <cp:revision>3</cp:revision>
  <dcterms:created xsi:type="dcterms:W3CDTF">2021-02-05T15:56:00Z</dcterms:created>
  <dcterms:modified xsi:type="dcterms:W3CDTF">2021-02-10T09:25:00Z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2019-03-18T00:00:00Z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2019-03-18T00:00:00Z</vt:filetime>
  </property>
</Properties>
</file>