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D22" w:rsidRP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  <w:u w:val="single"/>
        </w:rPr>
      </w:pPr>
      <w:r w:rsidRPr="0074539D">
        <w:rPr>
          <w:rFonts w:ascii="Comic Sans MS" w:hAnsi="Comic Sans MS"/>
          <w:sz w:val="36"/>
          <w:szCs w:val="36"/>
          <w:u w:val="single"/>
        </w:rPr>
        <w:t>Prepositions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  <w:u w:val="single"/>
        </w:rPr>
      </w:pPr>
      <w:r w:rsidRPr="0074539D">
        <w:rPr>
          <w:rFonts w:ascii="Comic Sans MS" w:hAnsi="Comic Sans MS"/>
          <w:sz w:val="36"/>
          <w:szCs w:val="36"/>
          <w:u w:val="single"/>
        </w:rPr>
        <w:t>Beware – Fire Risks!</w:t>
      </w:r>
    </w:p>
    <w:p w:rsidR="0074539D" w:rsidRDefault="0074539D" w:rsidP="0074539D">
      <w:pPr>
        <w:spacing w:after="0"/>
        <w:rPr>
          <w:rFonts w:ascii="Comic Sans MS" w:hAnsi="Comic Sans MS"/>
          <w:sz w:val="36"/>
          <w:szCs w:val="36"/>
        </w:rPr>
      </w:pP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  <w:u w:val="single"/>
        </w:rPr>
      </w:pPr>
      <w:r w:rsidRPr="0074539D">
        <w:rPr>
          <w:rFonts w:ascii="Comic Sans MS" w:hAnsi="Comic Sans MS"/>
          <w:sz w:val="36"/>
          <w:szCs w:val="36"/>
          <w:u w:val="single"/>
        </w:rPr>
        <w:t>OBJECTS IN THE ROOM</w:t>
      </w:r>
    </w:p>
    <w:p w:rsidR="0074539D" w:rsidRDefault="0074539D" w:rsidP="0074539D">
      <w:pPr>
        <w:spacing w:after="0"/>
        <w:rPr>
          <w:rFonts w:ascii="Comic Sans MS" w:hAnsi="Comic Sans MS"/>
          <w:sz w:val="36"/>
          <w:szCs w:val="36"/>
        </w:rPr>
      </w:pP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candles      toast      toaster      television      armchair      curtains      DVD player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bookmarkStart w:id="0" w:name="_GoBack"/>
      <w:r>
        <w:rPr>
          <w:rFonts w:ascii="Comic Sans MS" w:hAnsi="Comic Sans MS"/>
          <w:sz w:val="36"/>
          <w:szCs w:val="36"/>
        </w:rPr>
        <w:t>newspaper      glove      ashtray      floor</w:t>
      </w:r>
    </w:p>
    <w:bookmarkEnd w:id="0"/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ceiling      smoke alarm      lampshade      scarf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sideboard      boxes      pictures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  <w:u w:val="single"/>
        </w:rPr>
      </w:pPr>
      <w:r w:rsidRPr="0074539D">
        <w:rPr>
          <w:rFonts w:ascii="Comic Sans MS" w:hAnsi="Comic Sans MS"/>
          <w:sz w:val="36"/>
          <w:szCs w:val="36"/>
          <w:u w:val="single"/>
        </w:rPr>
        <w:t>PREPOSITIONS</w:t>
      </w:r>
    </w:p>
    <w:p w:rsidR="0074539D" w:rsidRDefault="0074539D" w:rsidP="0074539D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beside      above      below      between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under      over      in front of      behind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inside      from         in the middle of</w:t>
      </w:r>
    </w:p>
    <w:p w:rsidR="0074539D" w:rsidRDefault="0074539D" w:rsidP="0074539D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on      outside      inside</w:t>
      </w:r>
    </w:p>
    <w:p w:rsidR="0074539D" w:rsidRPr="00364203" w:rsidRDefault="0074539D" w:rsidP="0036420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32"/>
          <w:szCs w:val="32"/>
        </w:rPr>
      </w:pPr>
      <w:r w:rsidRPr="00364203">
        <w:rPr>
          <w:rFonts w:ascii="Comic Sans MS" w:hAnsi="Comic Sans MS"/>
          <w:sz w:val="32"/>
          <w:szCs w:val="32"/>
        </w:rPr>
        <w:t>Write short sentences to show the position of different objects (where they are in the room).</w:t>
      </w:r>
    </w:p>
    <w:p w:rsidR="0074539D" w:rsidRPr="00364203" w:rsidRDefault="0074539D" w:rsidP="0036420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32"/>
          <w:szCs w:val="32"/>
        </w:rPr>
      </w:pPr>
      <w:r w:rsidRPr="00364203">
        <w:rPr>
          <w:rFonts w:ascii="Comic Sans MS" w:hAnsi="Comic Sans MS"/>
          <w:sz w:val="32"/>
          <w:szCs w:val="32"/>
        </w:rPr>
        <w:t>Each sentence must have TWO NOUNS and ONE PREPOSITION.</w:t>
      </w:r>
    </w:p>
    <w:p w:rsidR="0074539D" w:rsidRDefault="0074539D" w:rsidP="0074539D">
      <w:pPr>
        <w:spacing w:after="0"/>
        <w:rPr>
          <w:rFonts w:ascii="Comic Sans MS" w:hAnsi="Comic Sans MS"/>
          <w:sz w:val="32"/>
          <w:szCs w:val="32"/>
        </w:rPr>
      </w:pPr>
      <w:r w:rsidRPr="00364203">
        <w:rPr>
          <w:rFonts w:ascii="Comic Sans MS" w:hAnsi="Comic Sans MS"/>
          <w:sz w:val="32"/>
          <w:szCs w:val="32"/>
          <w:u w:val="single"/>
        </w:rPr>
        <w:t>Examples</w:t>
      </w:r>
      <w:r>
        <w:rPr>
          <w:rFonts w:ascii="Comic Sans MS" w:hAnsi="Comic Sans MS"/>
          <w:sz w:val="32"/>
          <w:szCs w:val="32"/>
        </w:rPr>
        <w:t>:</w:t>
      </w:r>
    </w:p>
    <w:p w:rsidR="00364203" w:rsidRDefault="00364203" w:rsidP="0074539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BOXES are ON the FLOOR.</w:t>
      </w:r>
    </w:p>
    <w:p w:rsidR="00364203" w:rsidRDefault="00364203" w:rsidP="0074539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(</w:t>
      </w:r>
      <w:proofErr w:type="gramStart"/>
      <w:r>
        <w:rPr>
          <w:rFonts w:ascii="Comic Sans MS" w:hAnsi="Comic Sans MS"/>
          <w:sz w:val="32"/>
          <w:szCs w:val="32"/>
        </w:rPr>
        <w:t xml:space="preserve">noun)   </w:t>
      </w:r>
      <w:proofErr w:type="gramEnd"/>
      <w:r>
        <w:rPr>
          <w:rFonts w:ascii="Comic Sans MS" w:hAnsi="Comic Sans MS"/>
          <w:sz w:val="32"/>
          <w:szCs w:val="32"/>
        </w:rPr>
        <w:t xml:space="preserve">    (prep.)     (noun)</w:t>
      </w:r>
    </w:p>
    <w:p w:rsidR="00364203" w:rsidRDefault="00364203" w:rsidP="0074539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BOOK is sitting ON the TABLE.</w:t>
      </w:r>
    </w:p>
    <w:p w:rsidR="00364203" w:rsidRDefault="00364203" w:rsidP="0074539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(</w:t>
      </w:r>
      <w:proofErr w:type="gramStart"/>
      <w:r>
        <w:rPr>
          <w:rFonts w:ascii="Comic Sans MS" w:hAnsi="Comic Sans MS"/>
          <w:sz w:val="32"/>
          <w:szCs w:val="32"/>
        </w:rPr>
        <w:t xml:space="preserve">noun)   </w:t>
      </w:r>
      <w:proofErr w:type="gramEnd"/>
      <w:r>
        <w:rPr>
          <w:rFonts w:ascii="Comic Sans MS" w:hAnsi="Comic Sans MS"/>
          <w:sz w:val="32"/>
          <w:szCs w:val="32"/>
        </w:rPr>
        <w:t xml:space="preserve">            (prep.)     (noun)</w:t>
      </w:r>
    </w:p>
    <w:p w:rsidR="00364203" w:rsidRPr="0074539D" w:rsidRDefault="00364203" w:rsidP="0074539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  </w:t>
      </w:r>
    </w:p>
    <w:sectPr w:rsidR="00364203" w:rsidRPr="007453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F1CB8"/>
    <w:multiLevelType w:val="hybridMultilevel"/>
    <w:tmpl w:val="EF7C1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434E9"/>
    <w:multiLevelType w:val="hybridMultilevel"/>
    <w:tmpl w:val="FDCAE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39D"/>
    <w:rsid w:val="00364203"/>
    <w:rsid w:val="0044003D"/>
    <w:rsid w:val="005F7D22"/>
    <w:rsid w:val="0074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E9C6"/>
  <w15:chartTrackingRefBased/>
  <w15:docId w15:val="{1C43E316-2A1B-42D9-9668-3F75F2A6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3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0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2A9F0113</Template>
  <TotalTime>0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cp:lastPrinted>2019-06-18T14:48:00Z</cp:lastPrinted>
  <dcterms:created xsi:type="dcterms:W3CDTF">2019-06-18T14:48:00Z</dcterms:created>
  <dcterms:modified xsi:type="dcterms:W3CDTF">2019-06-18T14:48:00Z</dcterms:modified>
</cp:coreProperties>
</file>