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6A31" w:rsidRDefault="00AD3210" w:rsidP="00AD3210">
      <w:pPr>
        <w:jc w:val="center"/>
        <w:rPr>
          <w:b/>
          <w:sz w:val="52"/>
          <w:u w:val="single"/>
        </w:rPr>
      </w:pPr>
      <w:r w:rsidRPr="00AD3210">
        <w:rPr>
          <w:b/>
          <w:sz w:val="52"/>
          <w:u w:val="single"/>
        </w:rPr>
        <w:t>Write these times in the 24 hour clock</w:t>
      </w:r>
    </w:p>
    <w:p w:rsidR="00AD3210" w:rsidRDefault="00591BE6" w:rsidP="00AD3210">
      <w:pPr>
        <w:jc w:val="center"/>
        <w:rPr>
          <w:b/>
          <w:sz w:val="52"/>
          <w:u w:val="single"/>
        </w:rPr>
      </w:pPr>
      <w:r>
        <w:rPr>
          <w:b/>
          <w:sz w:val="52"/>
          <w:u w:val="single"/>
        </w:rPr>
        <w:t>2 have been done for you</w:t>
      </w:r>
    </w:p>
    <w:p w:rsidR="00AD3210" w:rsidRDefault="00AD3210" w:rsidP="00AD3210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2819400</wp:posOffset>
            </wp:positionH>
            <wp:positionV relativeFrom="paragraph">
              <wp:posOffset>292100</wp:posOffset>
            </wp:positionV>
            <wp:extent cx="3435350" cy="3276600"/>
            <wp:effectExtent l="19050" t="0" r="0" b="0"/>
            <wp:wrapNone/>
            <wp:docPr id="1" name="il_fi" descr="http://img1.loadtr.com/b-394568-clock_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mg1.loadtr.com/b-394568-clock_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0" cy="327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40"/>
          <w:szCs w:val="40"/>
        </w:rPr>
        <w:t xml:space="preserve"> 9.30 am</w:t>
      </w:r>
      <w:r w:rsidR="00591BE6">
        <w:rPr>
          <w:sz w:val="40"/>
          <w:szCs w:val="40"/>
        </w:rPr>
        <w:t xml:space="preserve">   =   09:30</w:t>
      </w:r>
    </w:p>
    <w:p w:rsidR="00AD3210" w:rsidRDefault="00AD3210" w:rsidP="00AD3210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11.15 am</w:t>
      </w:r>
    </w:p>
    <w:p w:rsidR="00AD3210" w:rsidRDefault="00AD3210" w:rsidP="00AD3210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7.45 am</w:t>
      </w:r>
    </w:p>
    <w:p w:rsidR="00AD3210" w:rsidRDefault="00AD3210" w:rsidP="00AD3210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6.00 am</w:t>
      </w:r>
    </w:p>
    <w:p w:rsidR="00AD3210" w:rsidRDefault="00AD3210" w:rsidP="00AD3210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3.30am</w:t>
      </w:r>
    </w:p>
    <w:p w:rsidR="00AD3210" w:rsidRDefault="00AD3210" w:rsidP="00AD3210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8.10 pm</w:t>
      </w:r>
      <w:r w:rsidR="00591BE6">
        <w:rPr>
          <w:sz w:val="40"/>
          <w:szCs w:val="40"/>
        </w:rPr>
        <w:t xml:space="preserve">   = 20:10</w:t>
      </w:r>
      <w:bookmarkStart w:id="0" w:name="_GoBack"/>
      <w:bookmarkEnd w:id="0"/>
    </w:p>
    <w:p w:rsidR="00AD3210" w:rsidRDefault="00AD3210" w:rsidP="00AD3210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10.00 pm</w:t>
      </w:r>
    </w:p>
    <w:p w:rsidR="00AD3210" w:rsidRDefault="00AD3210" w:rsidP="00AD3210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2.30 pm</w:t>
      </w:r>
    </w:p>
    <w:p w:rsidR="00AD3210" w:rsidRDefault="00AD3210" w:rsidP="00AD3210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6.05 pm</w:t>
      </w:r>
    </w:p>
    <w:p w:rsidR="00AD3210" w:rsidRDefault="00AD3210" w:rsidP="00AD3210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4.55 pm</w:t>
      </w:r>
    </w:p>
    <w:p w:rsidR="00AD3210" w:rsidRDefault="00AD3210" w:rsidP="00AD3210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9.50 am</w:t>
      </w:r>
    </w:p>
    <w:p w:rsidR="00AD3210" w:rsidRDefault="00AD3210" w:rsidP="00AD3210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4.00 am</w:t>
      </w:r>
    </w:p>
    <w:p w:rsidR="00AD3210" w:rsidRDefault="00AD3210" w:rsidP="00AD3210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5.35 am</w:t>
      </w:r>
    </w:p>
    <w:p w:rsidR="00AD3210" w:rsidRDefault="00AD3210" w:rsidP="00AD3210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8.15 pm</w:t>
      </w:r>
    </w:p>
    <w:p w:rsidR="00AD3210" w:rsidRPr="00AD3210" w:rsidRDefault="00AD3210" w:rsidP="00AD3210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11.30 pm</w:t>
      </w:r>
    </w:p>
    <w:sectPr w:rsidR="00AD3210" w:rsidRPr="00AD3210" w:rsidSect="002D6A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557DBA"/>
    <w:multiLevelType w:val="hybridMultilevel"/>
    <w:tmpl w:val="EDA2E0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210"/>
    <w:rsid w:val="002D6A31"/>
    <w:rsid w:val="00591BE6"/>
    <w:rsid w:val="00AD3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CC664"/>
  <w15:docId w15:val="{05E4C628-804D-42E8-94F6-8F1D2B713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A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321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D3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32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B77CB004</Template>
  <TotalTime>1</TotalTime>
  <Pages>1</Pages>
  <Words>31</Words>
  <Characters>179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Kayl</dc:creator>
  <cp:lastModifiedBy>SIMON MCKEE</cp:lastModifiedBy>
  <cp:revision>2</cp:revision>
  <dcterms:created xsi:type="dcterms:W3CDTF">2021-01-18T10:02:00Z</dcterms:created>
  <dcterms:modified xsi:type="dcterms:W3CDTF">2021-01-18T10:02:00Z</dcterms:modified>
</cp:coreProperties>
</file>