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73A" w:rsidRPr="00BE268E" w:rsidRDefault="003C373A" w:rsidP="003C373A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Brookies </w:t>
      </w:r>
      <w:bookmarkStart w:id="0" w:name="_GoBack"/>
      <w:bookmarkEnd w:id="0"/>
      <w:r w:rsidRPr="00BE268E">
        <w:rPr>
          <w:b/>
          <w:sz w:val="40"/>
          <w:szCs w:val="40"/>
          <w:u w:val="single"/>
        </w:rPr>
        <w:t>Percentage Booklet (P6)</w:t>
      </w:r>
    </w:p>
    <w:p w:rsidR="003C373A" w:rsidRDefault="003C373A" w:rsidP="003C373A"/>
    <w:p w:rsidR="003C373A" w:rsidRDefault="003C373A" w:rsidP="003C373A">
      <w:r>
        <w:t>Percentage means out of _ _ _.</w:t>
      </w:r>
    </w:p>
    <w:p w:rsidR="003C373A" w:rsidRDefault="003C373A" w:rsidP="003C373A"/>
    <w:p w:rsidR="003C373A" w:rsidRDefault="003C373A" w:rsidP="003C373A">
      <w:r>
        <w:t xml:space="preserve">Below are squares with 100 parts. </w:t>
      </w:r>
    </w:p>
    <w:p w:rsidR="003C373A" w:rsidRDefault="003C373A" w:rsidP="003C373A"/>
    <w:p w:rsidR="003C373A" w:rsidRDefault="003C373A" w:rsidP="003C373A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184150</wp:posOffset>
            </wp:positionV>
            <wp:extent cx="2221230" cy="2346960"/>
            <wp:effectExtent l="0" t="0" r="7620" b="0"/>
            <wp:wrapNone/>
            <wp:docPr id="1095" name="Picture 1095" descr="http://www.dest.gov.au/literacynumeracy/innovativeprojects/Baturo_Train_Maths_Tutor/images/Blank100Boar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dest.gov.au/literacynumeracy/innovativeprojects/Baturo_Train_Maths_Tutor/images/Blank100Board.gi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23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86360</wp:posOffset>
                </wp:positionV>
                <wp:extent cx="2514600" cy="1371600"/>
                <wp:effectExtent l="9525" t="8890" r="9525" b="10160"/>
                <wp:wrapNone/>
                <wp:docPr id="1094" name="Text Box 1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Default="003C373A" w:rsidP="003C373A">
                            <w:r>
                              <w:t>40% have red dots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_ _ % have blue dots.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r>
                              <w:t>10 % have __________ dots.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94" o:spid="_x0000_s1026" type="#_x0000_t202" style="position:absolute;margin-left:171pt;margin-top:6.8pt;width:198pt;height:1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">
                <v:textbox>
                  <w:txbxContent>
                    <w:p w:rsidR="003C373A" w:rsidRDefault="003C373A" w:rsidP="003C373A">
                      <w:r>
                        <w:t>40% have red dots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_ _ % have blue dots.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r>
                        <w:t>10 % have __________ dots.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1703705</wp:posOffset>
                </wp:positionH>
                <wp:positionV relativeFrom="paragraph">
                  <wp:posOffset>41910</wp:posOffset>
                </wp:positionV>
                <wp:extent cx="114300" cy="114300"/>
                <wp:effectExtent l="8255" t="12065" r="10795" b="6985"/>
                <wp:wrapNone/>
                <wp:docPr id="1093" name="Oval 1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BAB1555" id="Oval 1093" o:spid="_x0000_s1026" style="position:absolute;margin-left:134.15pt;margin-top:3.3pt;width:9pt;height: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1487805</wp:posOffset>
                </wp:positionH>
                <wp:positionV relativeFrom="paragraph">
                  <wp:posOffset>48260</wp:posOffset>
                </wp:positionV>
                <wp:extent cx="114300" cy="114300"/>
                <wp:effectExtent l="11430" t="8890" r="7620" b="10160"/>
                <wp:wrapNone/>
                <wp:docPr id="1092" name="Oval 1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730B9E5" id="Oval 1092" o:spid="_x0000_s1026" style="position:absolute;margin-left:117.15pt;margin-top:3.8pt;width:9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1265555</wp:posOffset>
                </wp:positionH>
                <wp:positionV relativeFrom="paragraph">
                  <wp:posOffset>48260</wp:posOffset>
                </wp:positionV>
                <wp:extent cx="114300" cy="114300"/>
                <wp:effectExtent l="8255" t="8890" r="10795" b="10160"/>
                <wp:wrapNone/>
                <wp:docPr id="1091" name="Oval 10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6E3690" id="Oval 1091" o:spid="_x0000_s1026" style="position:absolute;margin-left:99.65pt;margin-top:3.8pt;width:9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1043305</wp:posOffset>
                </wp:positionH>
                <wp:positionV relativeFrom="paragraph">
                  <wp:posOffset>54610</wp:posOffset>
                </wp:positionV>
                <wp:extent cx="114300" cy="114300"/>
                <wp:effectExtent l="5080" t="5715" r="13970" b="13335"/>
                <wp:wrapNone/>
                <wp:docPr id="1090" name="Oval 1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D2D1D45" id="Oval 1090" o:spid="_x0000_s1026" style="position:absolute;margin-left:82.15pt;margin-top:4.3pt;width:9pt;height: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48260</wp:posOffset>
                </wp:positionV>
                <wp:extent cx="114300" cy="114300"/>
                <wp:effectExtent l="5080" t="8890" r="13970" b="10160"/>
                <wp:wrapNone/>
                <wp:docPr id="1089" name="Oval 1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0733BEC" id="Oval 1089" o:spid="_x0000_s1026" style="position:absolute;margin-left:64.15pt;margin-top:3.8pt;width:9pt;height: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48260</wp:posOffset>
                </wp:positionV>
                <wp:extent cx="114300" cy="114300"/>
                <wp:effectExtent l="5080" t="8890" r="13970" b="10160"/>
                <wp:wrapNone/>
                <wp:docPr id="1088" name="Oval 10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F45DA1E" id="Oval 1088" o:spid="_x0000_s1026" style="position:absolute;margin-left:47.65pt;margin-top:3.8pt;width:9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41910</wp:posOffset>
                </wp:positionV>
                <wp:extent cx="114300" cy="114300"/>
                <wp:effectExtent l="5080" t="12065" r="13970" b="6985"/>
                <wp:wrapNone/>
                <wp:docPr id="1087" name="Oval 10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1579DD1" id="Oval 1087" o:spid="_x0000_s1026" style="position:absolute;margin-left:29.65pt;margin-top:3.3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FDjGAIAADI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160655</wp:posOffset>
                </wp:positionH>
                <wp:positionV relativeFrom="paragraph">
                  <wp:posOffset>48260</wp:posOffset>
                </wp:positionV>
                <wp:extent cx="114300" cy="114300"/>
                <wp:effectExtent l="8255" t="8890" r="10795" b="10160"/>
                <wp:wrapNone/>
                <wp:docPr id="1086" name="Oval 1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CEDECC5" id="Oval 1086" o:spid="_x0000_s1026" style="position:absolute;margin-left:12.65pt;margin-top:3.8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-67945</wp:posOffset>
                </wp:positionH>
                <wp:positionV relativeFrom="paragraph">
                  <wp:posOffset>48260</wp:posOffset>
                </wp:positionV>
                <wp:extent cx="114300" cy="114300"/>
                <wp:effectExtent l="8255" t="8890" r="10795" b="10160"/>
                <wp:wrapNone/>
                <wp:docPr id="1085" name="Oval 1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AF3D7CA" id="Oval 1085" o:spid="_x0000_s1026" style="position:absolute;margin-left:-5.35pt;margin-top:3.8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-271145</wp:posOffset>
                </wp:positionH>
                <wp:positionV relativeFrom="paragraph">
                  <wp:posOffset>48260</wp:posOffset>
                </wp:positionV>
                <wp:extent cx="114300" cy="114300"/>
                <wp:effectExtent l="5080" t="8890" r="13970" b="10160"/>
                <wp:wrapNone/>
                <wp:docPr id="1084" name="Oval 1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726DF28" id="Oval 1084" o:spid="_x0000_s1026" style="position:absolute;margin-left:-21.35pt;margin-top:3.8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" fillcolor="red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1701800</wp:posOffset>
                </wp:positionH>
                <wp:positionV relativeFrom="paragraph">
                  <wp:posOffset>64135</wp:posOffset>
                </wp:positionV>
                <wp:extent cx="114300" cy="114300"/>
                <wp:effectExtent l="6350" t="8890" r="12700" b="10160"/>
                <wp:wrapNone/>
                <wp:docPr id="1083" name="Oval 1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B8CAEDA" id="Oval 1083" o:spid="_x0000_s1026" style="position:absolute;margin-left:134pt;margin-top:5.05pt;width:9pt;height: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70485</wp:posOffset>
                </wp:positionV>
                <wp:extent cx="114300" cy="114300"/>
                <wp:effectExtent l="9525" t="5715" r="9525" b="13335"/>
                <wp:wrapNone/>
                <wp:docPr id="1082" name="Oval 1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61A0DFB" id="Oval 1082" o:spid="_x0000_s1026" style="position:absolute;margin-left:117pt;margin-top:5.55pt;width:9pt;height: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1263650</wp:posOffset>
                </wp:positionH>
                <wp:positionV relativeFrom="paragraph">
                  <wp:posOffset>70485</wp:posOffset>
                </wp:positionV>
                <wp:extent cx="114300" cy="114300"/>
                <wp:effectExtent l="6350" t="5715" r="12700" b="13335"/>
                <wp:wrapNone/>
                <wp:docPr id="1081" name="Oval 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7B7437A" id="Oval 1081" o:spid="_x0000_s1026" style="position:absolute;margin-left:99.5pt;margin-top:5.55pt;width:9pt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1041400</wp:posOffset>
                </wp:positionH>
                <wp:positionV relativeFrom="paragraph">
                  <wp:posOffset>76835</wp:posOffset>
                </wp:positionV>
                <wp:extent cx="114300" cy="114300"/>
                <wp:effectExtent l="12700" t="12065" r="6350" b="6985"/>
                <wp:wrapNone/>
                <wp:docPr id="1080" name="Oval 1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879354" id="Oval 1080" o:spid="_x0000_s1026" style="position:absolute;margin-left:82pt;margin-top:6.05pt;width:9pt;height: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812800</wp:posOffset>
                </wp:positionH>
                <wp:positionV relativeFrom="paragraph">
                  <wp:posOffset>70485</wp:posOffset>
                </wp:positionV>
                <wp:extent cx="114300" cy="114300"/>
                <wp:effectExtent l="12700" t="5715" r="6350" b="13335"/>
                <wp:wrapNone/>
                <wp:docPr id="1079" name="Oval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3DD5D95" id="Oval 1079" o:spid="_x0000_s1026" style="position:absolute;margin-left:64pt;margin-top:5.55pt;width:9pt;height: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70485</wp:posOffset>
                </wp:positionV>
                <wp:extent cx="114300" cy="114300"/>
                <wp:effectExtent l="12700" t="5715" r="6350" b="13335"/>
                <wp:wrapNone/>
                <wp:docPr id="1078" name="Oval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7FF5D38" id="Oval 1078" o:spid="_x0000_s1026" style="position:absolute;margin-left:47.5pt;margin-top:5.55pt;width:9pt;height: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374650</wp:posOffset>
                </wp:positionH>
                <wp:positionV relativeFrom="paragraph">
                  <wp:posOffset>64135</wp:posOffset>
                </wp:positionV>
                <wp:extent cx="114300" cy="114300"/>
                <wp:effectExtent l="12700" t="8890" r="6350" b="10160"/>
                <wp:wrapNone/>
                <wp:docPr id="1077" name="Oval 1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AF1F7EE" id="Oval 1077" o:spid="_x0000_s1026" style="position:absolute;margin-left:29.5pt;margin-top:5.05pt;width:9pt;height: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158750</wp:posOffset>
                </wp:positionH>
                <wp:positionV relativeFrom="paragraph">
                  <wp:posOffset>70485</wp:posOffset>
                </wp:positionV>
                <wp:extent cx="114300" cy="114300"/>
                <wp:effectExtent l="6350" t="5715" r="12700" b="13335"/>
                <wp:wrapNone/>
                <wp:docPr id="1076" name="Oval 1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2386C34" id="Oval 1076" o:spid="_x0000_s1026" style="position:absolute;margin-left:12.5pt;margin-top:5.55pt;width:9pt;height: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70485</wp:posOffset>
                </wp:positionV>
                <wp:extent cx="114300" cy="114300"/>
                <wp:effectExtent l="6350" t="5715" r="12700" b="13335"/>
                <wp:wrapNone/>
                <wp:docPr id="1075" name="Oval 1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DAC5B89" id="Oval 1075" o:spid="_x0000_s1026" style="position:absolute;margin-left:-5.5pt;margin-top:5.55pt;width:9pt;height: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-273050</wp:posOffset>
                </wp:positionH>
                <wp:positionV relativeFrom="paragraph">
                  <wp:posOffset>70485</wp:posOffset>
                </wp:positionV>
                <wp:extent cx="114300" cy="114300"/>
                <wp:effectExtent l="12700" t="5715" r="6350" b="13335"/>
                <wp:wrapNone/>
                <wp:docPr id="1074" name="Oval 1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BBF99FF" id="Oval 1074" o:spid="_x0000_s1026" style="position:absolute;margin-left:-21.5pt;margin-top:5.55pt;width:9pt;height: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" fillcolor="red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74295</wp:posOffset>
                </wp:positionV>
                <wp:extent cx="114300" cy="114300"/>
                <wp:effectExtent l="9525" t="12065" r="9525" b="6985"/>
                <wp:wrapNone/>
                <wp:docPr id="1073" name="Oval 1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02566A5" id="Oval 1073" o:spid="_x0000_s1026" style="position:absolute;margin-left:64.5pt;margin-top:5.85pt;width:9pt;height: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74295</wp:posOffset>
                </wp:positionV>
                <wp:extent cx="114300" cy="114300"/>
                <wp:effectExtent l="9525" t="12065" r="9525" b="6985"/>
                <wp:wrapNone/>
                <wp:docPr id="1072" name="Oval 1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9368672" id="Oval 1072" o:spid="_x0000_s1026" style="position:absolute;margin-left:48pt;margin-top:5.85pt;width:9pt;height: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67945</wp:posOffset>
                </wp:positionV>
                <wp:extent cx="114300" cy="114300"/>
                <wp:effectExtent l="9525" t="5715" r="9525" b="13335"/>
                <wp:wrapNone/>
                <wp:docPr id="1071" name="Oval 1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040823F" id="Oval 1071" o:spid="_x0000_s1026" style="position:absolute;margin-left:30pt;margin-top:5.35pt;width:9pt;height: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165100</wp:posOffset>
                </wp:positionH>
                <wp:positionV relativeFrom="paragraph">
                  <wp:posOffset>74295</wp:posOffset>
                </wp:positionV>
                <wp:extent cx="114300" cy="114300"/>
                <wp:effectExtent l="12700" t="12065" r="6350" b="6985"/>
                <wp:wrapNone/>
                <wp:docPr id="1070" name="Oval 1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B13D334" id="Oval 1070" o:spid="_x0000_s1026" style="position:absolute;margin-left:13pt;margin-top:5.85pt;width:9pt;height: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74295</wp:posOffset>
                </wp:positionV>
                <wp:extent cx="114300" cy="114300"/>
                <wp:effectExtent l="12700" t="12065" r="6350" b="6985"/>
                <wp:wrapNone/>
                <wp:docPr id="1069" name="Oval 1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D1A1E39" id="Oval 1069" o:spid="_x0000_s1026" style="position:absolute;margin-left:-5pt;margin-top:5.85pt;width:9pt;height: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74295</wp:posOffset>
                </wp:positionV>
                <wp:extent cx="114300" cy="114300"/>
                <wp:effectExtent l="9525" t="12065" r="9525" b="6985"/>
                <wp:wrapNone/>
                <wp:docPr id="1068" name="Oval 1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BD05641" id="Oval 1068" o:spid="_x0000_s1026" style="position:absolute;margin-left:-21pt;margin-top:5.85pt;width:9pt;height: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67945</wp:posOffset>
                </wp:positionV>
                <wp:extent cx="114300" cy="114300"/>
                <wp:effectExtent l="12700" t="5715" r="6350" b="13335"/>
                <wp:wrapNone/>
                <wp:docPr id="1067" name="Oval 1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9C80B5F" id="Oval 1067" o:spid="_x0000_s1026" style="position:absolute;margin-left:134.5pt;margin-top:5.35pt;width:9pt;height: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1492250</wp:posOffset>
                </wp:positionH>
                <wp:positionV relativeFrom="paragraph">
                  <wp:posOffset>74295</wp:posOffset>
                </wp:positionV>
                <wp:extent cx="114300" cy="114300"/>
                <wp:effectExtent l="6350" t="12065" r="12700" b="6985"/>
                <wp:wrapNone/>
                <wp:docPr id="1066" name="Oval 1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4AC7978" id="Oval 1066" o:spid="_x0000_s1026" style="position:absolute;margin-left:117.5pt;margin-top:5.85pt;width:9pt;height: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1270000</wp:posOffset>
                </wp:positionH>
                <wp:positionV relativeFrom="paragraph">
                  <wp:posOffset>74295</wp:posOffset>
                </wp:positionV>
                <wp:extent cx="114300" cy="114300"/>
                <wp:effectExtent l="12700" t="12065" r="6350" b="6985"/>
                <wp:wrapNone/>
                <wp:docPr id="1065" name="Oval 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CF5E52" id="Oval 1065" o:spid="_x0000_s1026" style="position:absolute;margin-left:100pt;margin-top:5.85pt;width:9pt;height: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80645</wp:posOffset>
                </wp:positionV>
                <wp:extent cx="114300" cy="114300"/>
                <wp:effectExtent l="9525" t="8890" r="9525" b="10160"/>
                <wp:wrapNone/>
                <wp:docPr id="1064" name="Oval 10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70E2F7F" id="Oval 1064" o:spid="_x0000_s1026" style="position:absolute;margin-left:82.5pt;margin-top:6.35pt;width:9pt;height: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" fillcolor="red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-273050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12700" t="5715" r="6350" b="13335"/>
                <wp:wrapNone/>
                <wp:docPr id="1063" name="Oval 1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2F238F8" id="Oval 1063" o:spid="_x0000_s1026" style="position:absolute;margin-left:-21.5pt;margin-top:8.15pt;width:9pt;height: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1701800</wp:posOffset>
                </wp:positionH>
                <wp:positionV relativeFrom="paragraph">
                  <wp:posOffset>97155</wp:posOffset>
                </wp:positionV>
                <wp:extent cx="114300" cy="114300"/>
                <wp:effectExtent l="6350" t="8890" r="12700" b="10160"/>
                <wp:wrapNone/>
                <wp:docPr id="1062" name="Oval 1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AAA8731" id="Oval 1062" o:spid="_x0000_s1026" style="position:absolute;margin-left:134pt;margin-top:7.65pt;width:9pt;height: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9525" t="5715" r="9525" b="13335"/>
                <wp:wrapNone/>
                <wp:docPr id="1061" name="Oval 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D996924" id="Oval 1061" o:spid="_x0000_s1026" style="position:absolute;margin-left:117pt;margin-top:8.15pt;width:9pt;height: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1263650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6350" t="5715" r="12700" b="13335"/>
                <wp:wrapNone/>
                <wp:docPr id="1060" name="Oval 1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7875C00" id="Oval 1060" o:spid="_x0000_s1026" style="position:absolute;margin-left:99.5pt;margin-top:8.15pt;width:9pt;height: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1041400</wp:posOffset>
                </wp:positionH>
                <wp:positionV relativeFrom="paragraph">
                  <wp:posOffset>109855</wp:posOffset>
                </wp:positionV>
                <wp:extent cx="114300" cy="114300"/>
                <wp:effectExtent l="12700" t="12065" r="6350" b="6985"/>
                <wp:wrapNone/>
                <wp:docPr id="1059" name="Oval 1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B294082" id="Oval 1059" o:spid="_x0000_s1026" style="position:absolute;margin-left:82pt;margin-top:8.65pt;width:9pt;height: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812800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12700" t="5715" r="6350" b="13335"/>
                <wp:wrapNone/>
                <wp:docPr id="1058" name="Oval 1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88905E0" id="Oval 1058" o:spid="_x0000_s1026" style="position:absolute;margin-left:64pt;margin-top:8.15pt;width:9pt;height: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12700" t="5715" r="6350" b="13335"/>
                <wp:wrapNone/>
                <wp:docPr id="1057" name="Oval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0BD806F" id="Oval 1057" o:spid="_x0000_s1026" style="position:absolute;margin-left:47.5pt;margin-top:8.15pt;width:9pt;height: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374650</wp:posOffset>
                </wp:positionH>
                <wp:positionV relativeFrom="paragraph">
                  <wp:posOffset>97155</wp:posOffset>
                </wp:positionV>
                <wp:extent cx="114300" cy="114300"/>
                <wp:effectExtent l="12700" t="8890" r="6350" b="10160"/>
                <wp:wrapNone/>
                <wp:docPr id="1056" name="Oval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590E989" id="Oval 1056" o:spid="_x0000_s1026" style="position:absolute;margin-left:29.5pt;margin-top:7.65pt;width:9pt;height: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158750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6350" t="5715" r="12700" b="13335"/>
                <wp:wrapNone/>
                <wp:docPr id="1055" name="Oval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E8560D4" id="Oval 1055" o:spid="_x0000_s1026" style="position:absolute;margin-left:12.5pt;margin-top:8.15pt;width:9pt;height: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6350" t="5715" r="12700" b="13335"/>
                <wp:wrapNone/>
                <wp:docPr id="1054" name="Oval 1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6ED02E1" id="Oval 1054" o:spid="_x0000_s1026" style="position:absolute;margin-left:-5.5pt;margin-top:8.15pt;width:9pt;height: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" fillcolor="red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387350</wp:posOffset>
                </wp:positionH>
                <wp:positionV relativeFrom="paragraph">
                  <wp:posOffset>113030</wp:posOffset>
                </wp:positionV>
                <wp:extent cx="114300" cy="114300"/>
                <wp:effectExtent l="6350" t="8890" r="12700" b="10160"/>
                <wp:wrapNone/>
                <wp:docPr id="1053" name="Oval 1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56AC9C1" id="Oval 1053" o:spid="_x0000_s1026" style="position:absolute;margin-left:30.5pt;margin-top:8.9pt;width:9pt;height: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119380</wp:posOffset>
                </wp:positionV>
                <wp:extent cx="114300" cy="114300"/>
                <wp:effectExtent l="9525" t="5715" r="9525" b="13335"/>
                <wp:wrapNone/>
                <wp:docPr id="1052" name="Oval 1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8EA7AD" id="Oval 1052" o:spid="_x0000_s1026" style="position:absolute;margin-left:13.5pt;margin-top:9.4pt;width:9pt;height: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tA3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119380</wp:posOffset>
                </wp:positionV>
                <wp:extent cx="114300" cy="114300"/>
                <wp:effectExtent l="9525" t="5715" r="9525" b="13335"/>
                <wp:wrapNone/>
                <wp:docPr id="1051" name="Oval 1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5FBBCDE" id="Oval 1051" o:spid="_x0000_s1026" style="position:absolute;margin-left:-4.5pt;margin-top:9.4pt;width:9pt;height: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epE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-260350</wp:posOffset>
                </wp:positionH>
                <wp:positionV relativeFrom="paragraph">
                  <wp:posOffset>119380</wp:posOffset>
                </wp:positionV>
                <wp:extent cx="114300" cy="114300"/>
                <wp:effectExtent l="6350" t="5715" r="12700" b="13335"/>
                <wp:wrapNone/>
                <wp:docPr id="1050" name="Oval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8DA9E54" id="Oval 1050" o:spid="_x0000_s1026" style="position:absolute;margin-left:-20.5pt;margin-top:9.4pt;width:9pt;height: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wNqGA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113030</wp:posOffset>
                </wp:positionV>
                <wp:extent cx="114300" cy="114300"/>
                <wp:effectExtent l="9525" t="8890" r="9525" b="10160"/>
                <wp:wrapNone/>
                <wp:docPr id="1049" name="Oval 1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21D5D06" id="Oval 1049" o:spid="_x0000_s1026" style="position:absolute;margin-left:135pt;margin-top:8.9pt;width:9pt;height: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1498600</wp:posOffset>
                </wp:positionH>
                <wp:positionV relativeFrom="paragraph">
                  <wp:posOffset>119380</wp:posOffset>
                </wp:positionV>
                <wp:extent cx="114300" cy="114300"/>
                <wp:effectExtent l="12700" t="5715" r="6350" b="13335"/>
                <wp:wrapNone/>
                <wp:docPr id="1048" name="Oval 1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1B1F806" id="Oval 1048" o:spid="_x0000_s1026" style="position:absolute;margin-left:118pt;margin-top:9.4pt;width:9pt;height: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6OO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119380</wp:posOffset>
                </wp:positionV>
                <wp:extent cx="114300" cy="114300"/>
                <wp:effectExtent l="9525" t="5715" r="9525" b="13335"/>
                <wp:wrapNone/>
                <wp:docPr id="1047" name="Oval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0CA8BA2" id="Oval 1047" o:spid="_x0000_s1026" style="position:absolute;margin-left:100.5pt;margin-top:9.4pt;width:9pt;height: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1054100</wp:posOffset>
                </wp:positionH>
                <wp:positionV relativeFrom="paragraph">
                  <wp:posOffset>125730</wp:posOffset>
                </wp:positionV>
                <wp:extent cx="114300" cy="114300"/>
                <wp:effectExtent l="6350" t="12065" r="12700" b="6985"/>
                <wp:wrapNone/>
                <wp:docPr id="1046" name="Oval 1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95E160A" id="Oval 1046" o:spid="_x0000_s1026" style="position:absolute;margin-left:83pt;margin-top:9.9pt;width:9pt;height: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119380</wp:posOffset>
                </wp:positionV>
                <wp:extent cx="114300" cy="114300"/>
                <wp:effectExtent l="6350" t="5715" r="12700" b="13335"/>
                <wp:wrapNone/>
                <wp:docPr id="1045" name="Oval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B085D24" id="Oval 1045" o:spid="_x0000_s1026" style="position:absolute;margin-left:65pt;margin-top:9.4pt;width:9pt;height: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NC3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615950</wp:posOffset>
                </wp:positionH>
                <wp:positionV relativeFrom="paragraph">
                  <wp:posOffset>119380</wp:posOffset>
                </wp:positionV>
                <wp:extent cx="114300" cy="114300"/>
                <wp:effectExtent l="6350" t="5715" r="12700" b="13335"/>
                <wp:wrapNone/>
                <wp:docPr id="1044" name="Oval 1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B97575" id="Oval 1044" o:spid="_x0000_s1026" style="position:absolute;margin-left:48.5pt;margin-top:9.4pt;width:9pt;height: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jmZ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" fillcolor="blue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154940</wp:posOffset>
                </wp:positionV>
                <wp:extent cx="114300" cy="114300"/>
                <wp:effectExtent l="9525" t="5715" r="9525" b="13335"/>
                <wp:wrapNone/>
                <wp:docPr id="1043" name="Oval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100141F" id="Oval 1043" o:spid="_x0000_s1026" style="position:absolute;margin-left:99pt;margin-top:12.2pt;width:9pt;height: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1035050</wp:posOffset>
                </wp:positionH>
                <wp:positionV relativeFrom="paragraph">
                  <wp:posOffset>161290</wp:posOffset>
                </wp:positionV>
                <wp:extent cx="114300" cy="114300"/>
                <wp:effectExtent l="6350" t="12065" r="12700" b="6985"/>
                <wp:wrapNone/>
                <wp:docPr id="1042" name="Oval 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51B5E8" id="Oval 1042" o:spid="_x0000_s1026" style="position:absolute;margin-left:81.5pt;margin-top:12.7pt;width:9pt;height: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Ux/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806450</wp:posOffset>
                </wp:positionH>
                <wp:positionV relativeFrom="paragraph">
                  <wp:posOffset>154940</wp:posOffset>
                </wp:positionV>
                <wp:extent cx="114300" cy="114300"/>
                <wp:effectExtent l="6350" t="5715" r="12700" b="13335"/>
                <wp:wrapNone/>
                <wp:docPr id="1041" name="Oval 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F671212" id="Oval 1041" o:spid="_x0000_s1026" style="position:absolute;margin-left:63.5pt;margin-top:12.2pt;width:9pt;height: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nYM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596900</wp:posOffset>
                </wp:positionH>
                <wp:positionV relativeFrom="paragraph">
                  <wp:posOffset>154940</wp:posOffset>
                </wp:positionV>
                <wp:extent cx="114300" cy="114300"/>
                <wp:effectExtent l="6350" t="5715" r="12700" b="13335"/>
                <wp:wrapNone/>
                <wp:docPr id="1040" name="Oval 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2B6CD74" id="Oval 1040" o:spid="_x0000_s1026" style="position:absolute;margin-left:47pt;margin-top:12.2pt;width:9pt;height: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368300</wp:posOffset>
                </wp:positionH>
                <wp:positionV relativeFrom="paragraph">
                  <wp:posOffset>148590</wp:posOffset>
                </wp:positionV>
                <wp:extent cx="114300" cy="114300"/>
                <wp:effectExtent l="6350" t="8890" r="12700" b="10160"/>
                <wp:wrapNone/>
                <wp:docPr id="1039" name="Oval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FC697F9" id="Oval 1039" o:spid="_x0000_s1026" style="position:absolute;margin-left:29pt;margin-top:11.7pt;width:9pt;height: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154940</wp:posOffset>
                </wp:positionV>
                <wp:extent cx="114300" cy="114300"/>
                <wp:effectExtent l="9525" t="5715" r="9525" b="13335"/>
                <wp:wrapNone/>
                <wp:docPr id="1038" name="Oval 1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A3B3AE" id="Oval 1038" o:spid="_x0000_s1026" style="position:absolute;margin-left:12pt;margin-top:12.2pt;width:9pt;height: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154940</wp:posOffset>
                </wp:positionV>
                <wp:extent cx="114300" cy="114300"/>
                <wp:effectExtent l="9525" t="5715" r="9525" b="13335"/>
                <wp:wrapNone/>
                <wp:docPr id="1037" name="Oval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FA1587C" id="Oval 1037" o:spid="_x0000_s1026" style="position:absolute;margin-left:-6pt;margin-top:12.2pt;width:9pt;height: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-279400</wp:posOffset>
                </wp:positionH>
                <wp:positionV relativeFrom="paragraph">
                  <wp:posOffset>154940</wp:posOffset>
                </wp:positionV>
                <wp:extent cx="114300" cy="114300"/>
                <wp:effectExtent l="6350" t="5715" r="12700" b="13335"/>
                <wp:wrapNone/>
                <wp:docPr id="1036" name="Oval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F3F131A" id="Oval 1036" o:spid="_x0000_s1026" style="position:absolute;margin-left:-22pt;margin-top:12.2pt;width:9pt;height: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1695450</wp:posOffset>
                </wp:positionH>
                <wp:positionV relativeFrom="paragraph">
                  <wp:posOffset>148590</wp:posOffset>
                </wp:positionV>
                <wp:extent cx="114300" cy="114300"/>
                <wp:effectExtent l="9525" t="8890" r="9525" b="10160"/>
                <wp:wrapNone/>
                <wp:docPr id="1035" name="Oval 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6BD19A0" id="Oval 1035" o:spid="_x0000_s1026" style="position:absolute;margin-left:133.5pt;margin-top:11.7pt;width:9pt;height:9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1479550</wp:posOffset>
                </wp:positionH>
                <wp:positionV relativeFrom="paragraph">
                  <wp:posOffset>154940</wp:posOffset>
                </wp:positionV>
                <wp:extent cx="114300" cy="114300"/>
                <wp:effectExtent l="12700" t="5715" r="6350" b="13335"/>
                <wp:wrapNone/>
                <wp:docPr id="1034" name="Oval 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0CC55B3" id="Oval 1034" o:spid="_x0000_s1026" style="position:absolute;margin-left:116.5pt;margin-top:12.2pt;width:9pt;height: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" fillcolor="blue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170815</wp:posOffset>
                </wp:positionV>
                <wp:extent cx="114300" cy="114300"/>
                <wp:effectExtent l="9525" t="5715" r="9525" b="13335"/>
                <wp:wrapNone/>
                <wp:docPr id="1033" name="Oval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287D7EE" id="Oval 1033" o:spid="_x0000_s1026" style="position:absolute;margin-left:82.5pt;margin-top:13.45pt;width:9pt;height: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164465</wp:posOffset>
                </wp:positionV>
                <wp:extent cx="114300" cy="114300"/>
                <wp:effectExtent l="9525" t="8890" r="9525" b="10160"/>
                <wp:wrapNone/>
                <wp:docPr id="1032" name="Oval 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EB89BCF" id="Oval 1032" o:spid="_x0000_s1026" style="position:absolute;margin-left:64.5pt;margin-top:12.95pt;width:9pt;height: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164465</wp:posOffset>
                </wp:positionV>
                <wp:extent cx="114300" cy="114300"/>
                <wp:effectExtent l="9525" t="8890" r="9525" b="10160"/>
                <wp:wrapNone/>
                <wp:docPr id="1031" name="Oval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E357BBE" id="Oval 1031" o:spid="_x0000_s1026" style="position:absolute;margin-left:48pt;margin-top:12.95pt;width:9pt;height: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158115</wp:posOffset>
                </wp:positionV>
                <wp:extent cx="114300" cy="114300"/>
                <wp:effectExtent l="9525" t="12065" r="9525" b="6985"/>
                <wp:wrapNone/>
                <wp:docPr id="1030" name="Oval 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65A29C6" id="Oval 1030" o:spid="_x0000_s1026" style="position:absolute;margin-left:30pt;margin-top:12.45pt;width:9pt;height: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165100</wp:posOffset>
                </wp:positionH>
                <wp:positionV relativeFrom="paragraph">
                  <wp:posOffset>164465</wp:posOffset>
                </wp:positionV>
                <wp:extent cx="114300" cy="114300"/>
                <wp:effectExtent l="12700" t="8890" r="6350" b="10160"/>
                <wp:wrapNone/>
                <wp:docPr id="1029" name="Oval 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C7B92EC" id="Oval 1029" o:spid="_x0000_s1026" style="position:absolute;margin-left:13pt;margin-top:12.95pt;width:9pt;height: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164465</wp:posOffset>
                </wp:positionV>
                <wp:extent cx="114300" cy="114300"/>
                <wp:effectExtent l="12700" t="8890" r="6350" b="10160"/>
                <wp:wrapNone/>
                <wp:docPr id="1028" name="Oval 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421B872" id="Oval 1028" o:spid="_x0000_s1026" style="position:absolute;margin-left:-5pt;margin-top:12.95pt;width:9pt;height: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Zjm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164465</wp:posOffset>
                </wp:positionV>
                <wp:extent cx="114300" cy="114300"/>
                <wp:effectExtent l="9525" t="8890" r="9525" b="10160"/>
                <wp:wrapNone/>
                <wp:docPr id="1027" name="Oval 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BBC3D3E" id="Oval 1027" o:spid="_x0000_s1026" style="position:absolute;margin-left:-21pt;margin-top:12.95pt;width:9pt;height: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158115</wp:posOffset>
                </wp:positionV>
                <wp:extent cx="114300" cy="114300"/>
                <wp:effectExtent l="12700" t="12065" r="6350" b="6985"/>
                <wp:wrapNone/>
                <wp:docPr id="1026" name="Oval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121FD66" id="Oval 1026" o:spid="_x0000_s1026" style="position:absolute;margin-left:134.5pt;margin-top:12.45pt;width:9pt;height:9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1492250</wp:posOffset>
                </wp:positionH>
                <wp:positionV relativeFrom="paragraph">
                  <wp:posOffset>164465</wp:posOffset>
                </wp:positionV>
                <wp:extent cx="114300" cy="114300"/>
                <wp:effectExtent l="6350" t="8890" r="12700" b="10160"/>
                <wp:wrapNone/>
                <wp:docPr id="1025" name="Oval 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D36E2BC" id="Oval 1025" o:spid="_x0000_s1026" style="position:absolute;margin-left:117.5pt;margin-top:12.95pt;width:9pt;height:9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1270000</wp:posOffset>
                </wp:positionH>
                <wp:positionV relativeFrom="paragraph">
                  <wp:posOffset>164465</wp:posOffset>
                </wp:positionV>
                <wp:extent cx="114300" cy="114300"/>
                <wp:effectExtent l="12700" t="8890" r="6350" b="10160"/>
                <wp:wrapNone/>
                <wp:docPr id="1024" name="Oval 1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66FEB8E" id="Oval 1024" o:spid="_x0000_s1026" style="position:absolute;margin-left:100pt;margin-top:12.95pt;width:9pt;height:9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ALx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" fillcolor="blue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387350</wp:posOffset>
                </wp:positionH>
                <wp:positionV relativeFrom="paragraph">
                  <wp:posOffset>180975</wp:posOffset>
                </wp:positionV>
                <wp:extent cx="114300" cy="114300"/>
                <wp:effectExtent l="6350" t="8890" r="12700" b="10160"/>
                <wp:wrapNone/>
                <wp:docPr id="1023" name="Oval 1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DBBE6FF" id="Oval 1023" o:spid="_x0000_s1026" style="position:absolute;margin-left:30.5pt;margin-top:14.25pt;width:9pt;height:9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187325</wp:posOffset>
                </wp:positionV>
                <wp:extent cx="114300" cy="114300"/>
                <wp:effectExtent l="9525" t="5715" r="9525" b="13335"/>
                <wp:wrapNone/>
                <wp:docPr id="1022" name="Oval 1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3784E32" id="Oval 1022" o:spid="_x0000_s1026" style="position:absolute;margin-left:13.5pt;margin-top:14.75pt;width:9pt;height:9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187325</wp:posOffset>
                </wp:positionV>
                <wp:extent cx="114300" cy="114300"/>
                <wp:effectExtent l="9525" t="5715" r="9525" b="13335"/>
                <wp:wrapNone/>
                <wp:docPr id="1021" name="Oval 1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F9D524E" id="Oval 1021" o:spid="_x0000_s1026" style="position:absolute;margin-left:-4.5pt;margin-top:14.75pt;width:9pt;height:9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E1k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-260350</wp:posOffset>
                </wp:positionH>
                <wp:positionV relativeFrom="paragraph">
                  <wp:posOffset>187325</wp:posOffset>
                </wp:positionV>
                <wp:extent cx="114300" cy="114300"/>
                <wp:effectExtent l="6350" t="5715" r="12700" b="13335"/>
                <wp:wrapNone/>
                <wp:docPr id="1020" name="Oval 1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1756801" id="Oval 1020" o:spid="_x0000_s1026" style="position:absolute;margin-left:-20.5pt;margin-top:14.75pt;width:9pt;height:9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qRKGA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180975</wp:posOffset>
                </wp:positionV>
                <wp:extent cx="114300" cy="114300"/>
                <wp:effectExtent l="9525" t="8890" r="9525" b="10160"/>
                <wp:wrapNone/>
                <wp:docPr id="1019" name="Oval 1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E9E0B9F" id="Oval 1019" o:spid="_x0000_s1026" style="position:absolute;margin-left:135pt;margin-top:14.25pt;width:9pt;height:9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1498600</wp:posOffset>
                </wp:positionH>
                <wp:positionV relativeFrom="paragraph">
                  <wp:posOffset>187325</wp:posOffset>
                </wp:positionV>
                <wp:extent cx="114300" cy="114300"/>
                <wp:effectExtent l="12700" t="5715" r="6350" b="13335"/>
                <wp:wrapNone/>
                <wp:docPr id="1018" name="Oval 10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600DEB0" id="Oval 1018" o:spid="_x0000_s1026" style="position:absolute;margin-left:118pt;margin-top:14.75pt;width:9pt;height: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T0/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187325</wp:posOffset>
                </wp:positionV>
                <wp:extent cx="114300" cy="114300"/>
                <wp:effectExtent l="9525" t="5715" r="9525" b="13335"/>
                <wp:wrapNone/>
                <wp:docPr id="1017" name="Oval 1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AA28B80" id="Oval 1017" o:spid="_x0000_s1026" style="position:absolute;margin-left:100.5pt;margin-top:14.75pt;width:9pt;height:9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1054100</wp:posOffset>
                </wp:positionH>
                <wp:positionV relativeFrom="paragraph">
                  <wp:posOffset>193675</wp:posOffset>
                </wp:positionV>
                <wp:extent cx="114300" cy="114300"/>
                <wp:effectExtent l="6350" t="12065" r="12700" b="6985"/>
                <wp:wrapNone/>
                <wp:docPr id="1016" name="Oval 1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5CFB725" id="Oval 1016" o:spid="_x0000_s1026" style="position:absolute;margin-left:83pt;margin-top:15.25pt;width:9pt;height:9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187325</wp:posOffset>
                </wp:positionV>
                <wp:extent cx="114300" cy="114300"/>
                <wp:effectExtent l="6350" t="5715" r="12700" b="13335"/>
                <wp:wrapNone/>
                <wp:docPr id="1015" name="Oval 1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5C315DC" id="Oval 1015" o:spid="_x0000_s1026" style="position:absolute;margin-left:65pt;margin-top:14.75pt;width:9pt;height: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k4G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615950</wp:posOffset>
                </wp:positionH>
                <wp:positionV relativeFrom="paragraph">
                  <wp:posOffset>187325</wp:posOffset>
                </wp:positionV>
                <wp:extent cx="114300" cy="114300"/>
                <wp:effectExtent l="6350" t="5715" r="12700" b="13335"/>
                <wp:wrapNone/>
                <wp:docPr id="1014" name="Oval 1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27C7096" id="Oval 1014" o:spid="_x0000_s1026" style="position:absolute;margin-left:48.5pt;margin-top:14.75pt;width:9pt;height: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Kco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" fillcolor="blue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165100</wp:posOffset>
                </wp:positionH>
                <wp:positionV relativeFrom="paragraph">
                  <wp:posOffset>203200</wp:posOffset>
                </wp:positionV>
                <wp:extent cx="114300" cy="114300"/>
                <wp:effectExtent l="12700" t="5715" r="6350" b="13335"/>
                <wp:wrapNone/>
                <wp:docPr id="1013" name="Oval 1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51AA90C" id="Oval 1013" o:spid="_x0000_s1026" style="position:absolute;margin-left:13pt;margin-top:16pt;width:9pt;height:9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203200</wp:posOffset>
                </wp:positionV>
                <wp:extent cx="114300" cy="114300"/>
                <wp:effectExtent l="12700" t="5715" r="6350" b="13335"/>
                <wp:wrapNone/>
                <wp:docPr id="1012" name="Oval 1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1A4442" id="Oval 1012" o:spid="_x0000_s1026" style="position:absolute;margin-left:-5pt;margin-top:16pt;width:9pt;height:9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9LO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203200</wp:posOffset>
                </wp:positionV>
                <wp:extent cx="114300" cy="114300"/>
                <wp:effectExtent l="9525" t="5715" r="9525" b="13335"/>
                <wp:wrapNone/>
                <wp:docPr id="1011" name="Oval 1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C9058F6" id="Oval 1011" o:spid="_x0000_s1026" style="position:absolute;margin-left:-21pt;margin-top:16pt;width:9pt;height: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Oi9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196850</wp:posOffset>
                </wp:positionV>
                <wp:extent cx="114300" cy="114300"/>
                <wp:effectExtent l="12700" t="8890" r="6350" b="10160"/>
                <wp:wrapNone/>
                <wp:docPr id="1010" name="Oval 1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8103F8D" id="Oval 1010" o:spid="_x0000_s1026" style="position:absolute;margin-left:134.5pt;margin-top:15.5pt;width:9pt;height: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1492250</wp:posOffset>
                </wp:positionH>
                <wp:positionV relativeFrom="paragraph">
                  <wp:posOffset>203200</wp:posOffset>
                </wp:positionV>
                <wp:extent cx="114300" cy="114300"/>
                <wp:effectExtent l="6350" t="5715" r="12700" b="13335"/>
                <wp:wrapNone/>
                <wp:docPr id="1009" name="Oval 1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1436799" id="Oval 1009" o:spid="_x0000_s1026" style="position:absolute;margin-left:117.5pt;margin-top:16pt;width:9pt;height:9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1270000</wp:posOffset>
                </wp:positionH>
                <wp:positionV relativeFrom="paragraph">
                  <wp:posOffset>203200</wp:posOffset>
                </wp:positionV>
                <wp:extent cx="114300" cy="114300"/>
                <wp:effectExtent l="12700" t="5715" r="6350" b="13335"/>
                <wp:wrapNone/>
                <wp:docPr id="1008" name="Oval 1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95C5CD" id="Oval 1008" o:spid="_x0000_s1026" style="position:absolute;margin-left:100pt;margin-top:16pt;width:9pt;height: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qF3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209550</wp:posOffset>
                </wp:positionV>
                <wp:extent cx="114300" cy="114300"/>
                <wp:effectExtent l="9525" t="12065" r="9525" b="6985"/>
                <wp:wrapNone/>
                <wp:docPr id="1007" name="Oval 1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EA0CA4D" id="Oval 1007" o:spid="_x0000_s1026" style="position:absolute;margin-left:82.5pt;margin-top:16.5pt;width:9pt;height:9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203200</wp:posOffset>
                </wp:positionV>
                <wp:extent cx="114300" cy="114300"/>
                <wp:effectExtent l="9525" t="5715" r="9525" b="13335"/>
                <wp:wrapNone/>
                <wp:docPr id="1006" name="Oval 1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680F4E1" id="Oval 1006" o:spid="_x0000_s1026" style="position:absolute;margin-left:64.5pt;margin-top:16pt;width:9pt;height: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203200</wp:posOffset>
                </wp:positionV>
                <wp:extent cx="114300" cy="114300"/>
                <wp:effectExtent l="9525" t="5715" r="9525" b="13335"/>
                <wp:wrapNone/>
                <wp:docPr id="1005" name="Oval 1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383B119" id="Oval 1005" o:spid="_x0000_s1026" style="position:absolute;margin-left:48pt;margin-top:16pt;width:9pt;height:9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dJO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196850</wp:posOffset>
                </wp:positionV>
                <wp:extent cx="114300" cy="114300"/>
                <wp:effectExtent l="9525" t="8890" r="9525" b="10160"/>
                <wp:wrapNone/>
                <wp:docPr id="1004" name="Oval 1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31FE4E0" id="Oval 1004" o:spid="_x0000_s1026" style="position:absolute;margin-left:30pt;margin-top:15.5pt;width:9pt;height:9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" fillcolor="blue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6985</wp:posOffset>
                </wp:positionV>
                <wp:extent cx="2089150" cy="127000"/>
                <wp:effectExtent l="9525" t="5715" r="6350" b="10160"/>
                <wp:wrapNone/>
                <wp:docPr id="993" name="Group 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994" name="Oval 96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5" name="Oval 97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6" name="Oval 98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7" name="Oval 99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8" name="Oval 100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9" name="Oval 101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0" name="Oval 102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1" name="Oval 103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2" name="Oval 104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3" name="Oval 105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0BD456" id="Group 993" o:spid="_x0000_s1026" style="position:absolute;margin-left:-21pt;margin-top:.55pt;width:164.5pt;height:10pt;z-index:251754496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">
                <v:oval id="Oval 96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" fillcolor="lime"/>
                <v:oval id="Oval 97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" fillcolor="lime"/>
                <v:oval id="Oval 98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" fillcolor="lime"/>
                <v:oval id="Oval 99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" fillcolor="lime"/>
                <v:oval id="Oval 100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" fillcolor="lime"/>
                <v:oval id="Oval 101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" fillcolor="lime"/>
                <v:oval id="Oval 102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" fillcolor="lime"/>
                <v:oval id="Oval 103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" fillcolor="lime"/>
                <v:oval id="Oval 104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" fillcolor="lime"/>
                <v:oval id="Oval 105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" fillcolor="lime"/>
              </v:group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-279400</wp:posOffset>
                </wp:positionH>
                <wp:positionV relativeFrom="paragraph">
                  <wp:posOffset>62230</wp:posOffset>
                </wp:positionV>
                <wp:extent cx="2089150" cy="127000"/>
                <wp:effectExtent l="6350" t="12065" r="9525" b="13335"/>
                <wp:wrapNone/>
                <wp:docPr id="982" name="Group 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983" name="Oval 108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" name="Oval 109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5" name="Oval 110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" name="Oval 111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7" name="Oval 112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8" name="Oval 113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9" name="Oval 114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0" name="Oval 115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1" name="Oval 116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2" name="Oval 117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D2FA70" id="Group 982" o:spid="_x0000_s1026" style="position:absolute;margin-left:-22pt;margin-top:4.9pt;width:164.5pt;height:10pt;z-index:251756544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">
                <v:oval id="Oval 108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" fillcolor="lime"/>
                <v:oval id="Oval 109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" fillcolor="lime"/>
                <v:oval id="Oval 110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" fillcolor="lime"/>
                <v:oval id="Oval 111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" fillcolor="lime"/>
                <v:oval id="Oval 112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" fillcolor="lime"/>
                <v:oval id="Oval 113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" fillcolor="lime"/>
                <v:oval id="Oval 114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" fillcolor="lime"/>
                <v:oval id="Oval 115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" fillcolor="lime"/>
                <v:oval id="Oval 116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" fillcolor="lime"/>
                <v:oval id="Oval 117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" fillcolor="lim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-341630</wp:posOffset>
            </wp:positionH>
            <wp:positionV relativeFrom="paragraph">
              <wp:posOffset>7620</wp:posOffset>
            </wp:positionV>
            <wp:extent cx="2221230" cy="2346960"/>
            <wp:effectExtent l="0" t="0" r="7620" b="0"/>
            <wp:wrapNone/>
            <wp:docPr id="981" name="Picture 981" descr="http://www.dest.gov.au/literacynumeracy/innovativeprojects/Baturo_Train_Maths_Tutor/images/Blank100Boar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://www.dest.gov.au/literacynumeracy/innovativeprojects/Baturo_Train_Maths_Tutor/images/Blank100Board.gi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23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-260350</wp:posOffset>
                </wp:positionH>
                <wp:positionV relativeFrom="paragraph">
                  <wp:posOffset>66040</wp:posOffset>
                </wp:positionV>
                <wp:extent cx="2089150" cy="127000"/>
                <wp:effectExtent l="6350" t="8890" r="9525" b="6985"/>
                <wp:wrapNone/>
                <wp:docPr id="970" name="Group 9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971" name="Oval 119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2" name="Oval 120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3" name="Oval 121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4" name="Oval 122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5" name="Oval 123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6" name="Oval 124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7" name="Oval 125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8" name="Oval 126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9" name="Oval 127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0" name="Oval 128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AFF644" id="Group 970" o:spid="_x0000_s1026" style="position:absolute;margin-left:-20.5pt;margin-top:5.2pt;width:164.5pt;height:10pt;z-index:251757568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">
                <v:oval id="Oval 119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" fillcolor="lime"/>
                <v:oval id="Oval 120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" fillcolor="lime"/>
                <v:oval id="Oval 121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" fillcolor="lime"/>
                <v:oval id="Oval 122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" fillcolor="lime"/>
                <v:oval id="Oval 123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" fillcolor="lime"/>
                <v:oval id="Oval 124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" fillcolor="lime"/>
                <v:oval id="Oval 125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" fillcolor="lime"/>
                <v:oval id="Oval 126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" fillcolor="lime"/>
                <v:oval id="Oval 127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" fillcolor="lime"/>
                <v:oval id="Oval 128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" fillcolor="lime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100965</wp:posOffset>
                </wp:positionV>
                <wp:extent cx="2514600" cy="1600200"/>
                <wp:effectExtent l="9525" t="8890" r="9525" b="10160"/>
                <wp:wrapNone/>
                <wp:docPr id="969" name="Text Box 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Default="003C373A" w:rsidP="003C373A">
                            <w:r>
                              <w:t>27% have green dots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_ _ % have red dots.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20 % have __________ dots.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_ _% have orange dots.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69" o:spid="_x0000_s1027" type="#_x0000_t202" style="position:absolute;margin-left:171pt;margin-top:7.95pt;width:198pt;height:126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">
                <v:textbox>
                  <w:txbxContent>
                    <w:p w:rsidR="003C373A" w:rsidRDefault="003C373A" w:rsidP="003C373A">
                      <w:r>
                        <w:t>27% have green dots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_ _ % have red dots.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20 % have __________ dots.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_ _% have orange dots.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-279400</wp:posOffset>
                </wp:positionH>
                <wp:positionV relativeFrom="paragraph">
                  <wp:posOffset>107315</wp:posOffset>
                </wp:positionV>
                <wp:extent cx="2089150" cy="127000"/>
                <wp:effectExtent l="6350" t="5715" r="9525" b="10160"/>
                <wp:wrapNone/>
                <wp:docPr id="958" name="Group 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60" y="8469"/>
                          <a:chExt cx="3290" cy="200"/>
                        </a:xfrm>
                      </wpg:grpSpPr>
                      <wps:wsp>
                        <wps:cNvPr id="959" name="Oval 130"/>
                        <wps:cNvSpPr>
                          <a:spLocks noChangeArrowheads="1"/>
                        </wps:cNvSpPr>
                        <wps:spPr bwMode="auto">
                          <a:xfrm>
                            <a:off x="1360" y="847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0" name="Oval 131"/>
                        <wps:cNvSpPr>
                          <a:spLocks noChangeArrowheads="1"/>
                        </wps:cNvSpPr>
                        <wps:spPr bwMode="auto">
                          <a:xfrm>
                            <a:off x="1680" y="847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1" name="Oval 132"/>
                        <wps:cNvSpPr>
                          <a:spLocks noChangeArrowheads="1"/>
                        </wps:cNvSpPr>
                        <wps:spPr bwMode="auto">
                          <a:xfrm>
                            <a:off x="2040" y="847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2" name="Oval 133"/>
                        <wps:cNvSpPr>
                          <a:spLocks noChangeArrowheads="1"/>
                        </wps:cNvSpPr>
                        <wps:spPr bwMode="auto">
                          <a:xfrm>
                            <a:off x="2380" y="846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3" name="Oval 134"/>
                        <wps:cNvSpPr>
                          <a:spLocks noChangeArrowheads="1"/>
                        </wps:cNvSpPr>
                        <wps:spPr bwMode="auto">
                          <a:xfrm>
                            <a:off x="2740" y="847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4" name="Oval 135"/>
                        <wps:cNvSpPr>
                          <a:spLocks noChangeArrowheads="1"/>
                        </wps:cNvSpPr>
                        <wps:spPr bwMode="auto">
                          <a:xfrm>
                            <a:off x="3070" y="847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5" name="Oval 136"/>
                        <wps:cNvSpPr>
                          <a:spLocks noChangeArrowheads="1"/>
                        </wps:cNvSpPr>
                        <wps:spPr bwMode="auto">
                          <a:xfrm>
                            <a:off x="3430" y="848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6" name="Oval 137"/>
                        <wps:cNvSpPr>
                          <a:spLocks noChangeArrowheads="1"/>
                        </wps:cNvSpPr>
                        <wps:spPr bwMode="auto">
                          <a:xfrm>
                            <a:off x="3780" y="847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7" name="Oval 138"/>
                        <wps:cNvSpPr>
                          <a:spLocks noChangeArrowheads="1"/>
                        </wps:cNvSpPr>
                        <wps:spPr bwMode="auto">
                          <a:xfrm>
                            <a:off x="4130" y="847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8" name="Oval 139"/>
                        <wps:cNvSpPr>
                          <a:spLocks noChangeArrowheads="1"/>
                        </wps:cNvSpPr>
                        <wps:spPr bwMode="auto">
                          <a:xfrm>
                            <a:off x="4470" y="846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9DCA93" id="Group 958" o:spid="_x0000_s1026" style="position:absolute;margin-left:-22pt;margin-top:8.45pt;width:164.5pt;height:10pt;z-index:251758592" coordorigin="1360,846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">
                <v:oval id="Oval 130" o:spid="_x0000_s1027" style="position:absolute;left:1360;top:847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" fillcolor="red"/>
                <v:oval id="Oval 131" o:spid="_x0000_s1028" style="position:absolute;left:1680;top:847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" fillcolor="red"/>
                <v:oval id="Oval 132" o:spid="_x0000_s1029" style="position:absolute;left:2040;top:847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" fillcolor="red"/>
                <v:oval id="Oval 133" o:spid="_x0000_s1030" style="position:absolute;left:2380;top:846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" fillcolor="lime"/>
                <v:oval id="Oval 134" o:spid="_x0000_s1031" style="position:absolute;left:2740;top:847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" fillcolor="lime"/>
                <v:oval id="Oval 135" o:spid="_x0000_s1032" style="position:absolute;left:3070;top:847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" fillcolor="lime"/>
                <v:oval id="Oval 136" o:spid="_x0000_s1033" style="position:absolute;left:3430;top:848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" fillcolor="lime"/>
                <v:oval id="Oval 137" o:spid="_x0000_s1034" style="position:absolute;left:3780;top:847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" fillcolor="lime"/>
                <v:oval id="Oval 138" o:spid="_x0000_s1035" style="position:absolute;left:4130;top:847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" fillcolor="lime"/>
                <v:oval id="Oval 139" o:spid="_x0000_s1036" style="position:absolute;left:4470;top:846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" fillcolor="lime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-285750</wp:posOffset>
                </wp:positionH>
                <wp:positionV relativeFrom="paragraph">
                  <wp:posOffset>136525</wp:posOffset>
                </wp:positionV>
                <wp:extent cx="2089150" cy="127000"/>
                <wp:effectExtent l="9525" t="8890" r="6350" b="6985"/>
                <wp:wrapNone/>
                <wp:docPr id="947" name="Group 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948" name="Oval 141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9" name="Oval 142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0" name="Oval 143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1" name="Oval 144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2" name="Oval 145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3" name="Oval 146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4" name="Oval 147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5" name="Oval 148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6" name="Oval 149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7" name="Oval 150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D3F512" id="Group 947" o:spid="_x0000_s1026" style="position:absolute;margin-left:-22.5pt;margin-top:10.75pt;width:164.5pt;height:10pt;z-index:251759616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">
                <v:oval id="Oval 141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" fillcolor="red"/>
                <v:oval id="Oval 142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" fillcolor="red"/>
                <v:oval id="Oval 143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" fillcolor="red"/>
                <v:oval id="Oval 144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" fillcolor="red"/>
                <v:oval id="Oval 145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" fillcolor="red"/>
                <v:oval id="Oval 146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" fillcolor="red"/>
                <v:oval id="Oval 147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" fillcolor="red"/>
                <v:oval id="Oval 148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" fillcolor="red"/>
                <v:oval id="Oval 149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" fillcolor="red"/>
                <v:oval id="Oval 150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" fillcolor="red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-285750</wp:posOffset>
                </wp:positionH>
                <wp:positionV relativeFrom="paragraph">
                  <wp:posOffset>146050</wp:posOffset>
                </wp:positionV>
                <wp:extent cx="2089150" cy="127000"/>
                <wp:effectExtent l="9525" t="12065" r="6350" b="13335"/>
                <wp:wrapNone/>
                <wp:docPr id="936" name="Group 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937" name="Oval 152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" name="Oval 153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" name="Oval 154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" name="Oval 155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1" name="Oval 156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2" name="Oval 157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3" name="Oval 158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4" name="Oval 159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5" name="Oval 160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" name="Oval 161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34E48E" id="Group 936" o:spid="_x0000_s1026" style="position:absolute;margin-left:-22.5pt;margin-top:11.5pt;width:164.5pt;height:10pt;z-index:251760640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">
                <v:oval id="Oval 152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" fillcolor="red"/>
                <v:oval id="Oval 153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" fillcolor="red"/>
                <v:oval id="Oval 154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" fillcolor="red"/>
                <v:oval id="Oval 155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" fillcolor="red"/>
                <v:oval id="Oval 156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" fillcolor="red"/>
                <v:oval id="Oval 157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" fillcolor="red"/>
                <v:oval id="Oval 158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" fillcolor="red"/>
                <v:oval id="Oval 159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" fillcolor="red"/>
                <v:oval id="Oval 160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" fillcolor="red"/>
                <v:oval id="Oval 161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" fillcolor="red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-285750</wp:posOffset>
                </wp:positionH>
                <wp:positionV relativeFrom="paragraph">
                  <wp:posOffset>168910</wp:posOffset>
                </wp:positionV>
                <wp:extent cx="2089150" cy="127000"/>
                <wp:effectExtent l="9525" t="8890" r="6350" b="6985"/>
                <wp:wrapNone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926" name="Oval 163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" name="Oval 164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8" name="Oval 165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9" name="Oval 166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0" name="Oval 167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1" name="Oval 168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2" name="Oval 169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" name="Oval 170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4" name="Oval 171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5" name="Oval 172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8D6371" id="Group 925" o:spid="_x0000_s1026" style="position:absolute;margin-left:-22.5pt;margin-top:13.3pt;width:164.5pt;height:10pt;z-index:251761664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">
                <v:oval id="Oval 163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" fillcolor="black"/>
                <v:oval id="Oval 164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" fillcolor="black"/>
                <v:oval id="Oval 165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" fillcolor="black"/>
                <v:oval id="Oval 166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" fillcolor="black"/>
                <v:oval id="Oval 167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" fillcolor="black"/>
                <v:oval id="Oval 168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" fillcolor="black"/>
                <v:oval id="Oval 169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" fillcolor="black"/>
                <v:oval id="Oval 170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" fillcolor="black"/>
                <v:oval id="Oval 171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" fillcolor="black"/>
                <v:oval id="Oval 172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" fillcolor="black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-273050</wp:posOffset>
                </wp:positionH>
                <wp:positionV relativeFrom="paragraph">
                  <wp:posOffset>184785</wp:posOffset>
                </wp:positionV>
                <wp:extent cx="2089150" cy="127000"/>
                <wp:effectExtent l="12700" t="8890" r="12700" b="6985"/>
                <wp:wrapNone/>
                <wp:docPr id="914" name="Group 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915" name="Oval 174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6" name="Oval 175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7" name="Oval 176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" name="Oval 177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" name="Oval 178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0" name="Oval 179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1" name="Oval 180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2" name="Oval 181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" name="Oval 182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4" name="Oval 183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E16" id="Group 914" o:spid="_x0000_s1026" style="position:absolute;margin-left:-21.5pt;margin-top:14.55pt;width:164.5pt;height:10pt;z-index:251762688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">
                <v:oval id="Oval 174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" fillcolor="black"/>
                <v:oval id="Oval 175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" fillcolor="black"/>
                <v:oval id="Oval 176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" fillcolor="black"/>
                <v:oval id="Oval 177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" fillcolor="black"/>
                <v:oval id="Oval 178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" fillcolor="black"/>
                <v:oval id="Oval 179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" fillcolor="black"/>
                <v:oval id="Oval 180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" fillcolor="black"/>
                <v:oval id="Oval 181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" fillcolor="black"/>
                <v:oval id="Oval 182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" fillcolor="black"/>
                <v:oval id="Oval 183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" fillcolor="black"/>
              </v:group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-279400</wp:posOffset>
                </wp:positionH>
                <wp:positionV relativeFrom="paragraph">
                  <wp:posOffset>-5080</wp:posOffset>
                </wp:positionV>
                <wp:extent cx="2089150" cy="127000"/>
                <wp:effectExtent l="6350" t="5715" r="9525" b="10160"/>
                <wp:wrapNone/>
                <wp:docPr id="903" name="Group 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904" name="Oval 185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5" name="Oval 186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6" name="Oval 187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7" name="Oval 188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8" name="Oval 189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9" name="Oval 190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0" name="Oval 191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" name="Oval 192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" name="Oval 193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3" name="Oval 194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CDC62F" id="Group 903" o:spid="_x0000_s1026" style="position:absolute;margin-left:-22pt;margin-top:-.4pt;width:164.5pt;height:10pt;z-index:251763712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">
                <v:oval id="Oval 185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" fillcolor="#f90"/>
                <v:oval id="Oval 186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" fillcolor="#f90"/>
                <v:oval id="Oval 187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" fillcolor="#f90"/>
                <v:oval id="Oval 188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" fillcolor="#f90"/>
                <v:oval id="Oval 189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" fillcolor="#f90"/>
                <v:oval id="Oval 190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" fillcolor="#f90"/>
                <v:oval id="Oval 191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" fillcolor="#f90"/>
                <v:oval id="Oval 192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" fillcolor="#f90"/>
                <v:oval id="Oval 193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" fillcolor="#f90"/>
                <v:oval id="Oval 194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" fillcolor="#f90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-279400</wp:posOffset>
                </wp:positionH>
                <wp:positionV relativeFrom="paragraph">
                  <wp:posOffset>17780</wp:posOffset>
                </wp:positionV>
                <wp:extent cx="2089150" cy="127000"/>
                <wp:effectExtent l="6350" t="12065" r="9525" b="13335"/>
                <wp:wrapNone/>
                <wp:docPr id="892" name="Group 8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893" name="Oval 196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4" name="Oval 197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5" name="Oval 198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6" name="Oval 199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7" name="Oval 200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8" name="Oval 201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" name="Oval 202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" name="Oval 203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1" name="Oval 204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2" name="Oval 205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3369A9" id="Group 892" o:spid="_x0000_s1026" style="position:absolute;margin-left:-22pt;margin-top:1.4pt;width:164.5pt;height:10pt;z-index:251764736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">
                <v:oval id="Oval 196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" fillcolor="#f90"/>
                <v:oval id="Oval 197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" fillcolor="#f90"/>
                <v:oval id="Oval 198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" fillcolor="#f90"/>
                <v:oval id="Oval 199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" fillcolor="#f90"/>
                <v:oval id="Oval 200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" fillcolor="#f90"/>
                <v:oval id="Oval 201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" fillcolor="#f90"/>
                <v:oval id="Oval 202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" fillcolor="#f90"/>
                <v:oval id="Oval 203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" fillcolor="#f90"/>
                <v:oval id="Oval 204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" fillcolor="#f90"/>
                <v:oval id="Oval 205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" fillcolor="#f90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-260350</wp:posOffset>
                </wp:positionH>
                <wp:positionV relativeFrom="paragraph">
                  <wp:posOffset>40005</wp:posOffset>
                </wp:positionV>
                <wp:extent cx="2089150" cy="127000"/>
                <wp:effectExtent l="6350" t="8890" r="9525" b="6985"/>
                <wp:wrapNone/>
                <wp:docPr id="881" name="Group 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882" name="Oval 207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3" name="Oval 208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4" name="Oval 209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5" name="Oval 210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6" name="Oval 211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7" name="Oval 212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" name="Oval 213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9" name="Oval 214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" name="Oval 215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" name="Oval 216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32ADBF" id="Group 881" o:spid="_x0000_s1026" style="position:absolute;margin-left:-20.5pt;margin-top:3.15pt;width:164.5pt;height:10pt;z-index:251765760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">
                <v:oval id="Oval 207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" fillcolor="#f90"/>
                <v:oval id="Oval 208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" fillcolor="#f90"/>
                <v:oval id="Oval 209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" fillcolor="#f90"/>
                <v:oval id="Oval 210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" fillcolor="#f90"/>
                <v:oval id="Oval 211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" fillcolor="#f90"/>
                <v:oval id="Oval 212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" fillcolor="#f90"/>
                <v:oval id="Oval 213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" fillcolor="#f90"/>
                <v:oval id="Oval 214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" fillcolor="#f90"/>
                <v:oval id="Oval 215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" fillcolor="#f90"/>
                <v:oval id="Oval 216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" fillcolor="#f90"/>
              </v:group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202565</wp:posOffset>
            </wp:positionV>
            <wp:extent cx="2221230" cy="2346960"/>
            <wp:effectExtent l="0" t="0" r="7620" b="0"/>
            <wp:wrapNone/>
            <wp:docPr id="880" name="Picture 880" descr="http://www.dest.gov.au/literacynumeracy/innovativeprojects/Baturo_Train_Maths_Tutor/images/Blank100Boar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http://www.dest.gov.au/literacynumeracy/innovativeprojects/Baturo_Train_Maths_Tutor/images/Blank100Board.gi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23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38100</wp:posOffset>
                </wp:positionV>
                <wp:extent cx="2089150" cy="127000"/>
                <wp:effectExtent l="9525" t="5715" r="6350" b="10160"/>
                <wp:wrapNone/>
                <wp:docPr id="869" name="Group 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870" name="Oval 220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1" name="Oval 221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2" name="Oval 222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3" name="Oval 223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4" name="Oval 224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5" name="Oval 225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6" name="Oval 226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7" name="Oval 227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8" name="Oval 228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9" name="Oval 229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FBFBF0" id="Group 869" o:spid="_x0000_s1026" style="position:absolute;margin-left:-21pt;margin-top:3pt;width:164.5pt;height:10pt;z-index:251768832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">
                <v:oval id="Oval 220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" fillcolor="lime"/>
                <v:oval id="Oval 221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" fillcolor="lime"/>
                <v:oval id="Oval 222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" fillcolor="lime"/>
                <v:oval id="Oval 223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" fillcolor="lime"/>
                <v:oval id="Oval 224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" fillcolor="lime"/>
                <v:oval id="Oval 225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" fillcolor="lime"/>
                <v:oval id="Oval 226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" fillcolor="lime"/>
                <v:oval id="Oval 227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" fillcolor="lime"/>
                <v:oval id="Oval 228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" fillcolor="lime"/>
                <v:oval id="Oval 229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" fillcolor="lime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-273050</wp:posOffset>
                </wp:positionH>
                <wp:positionV relativeFrom="paragraph">
                  <wp:posOffset>67310</wp:posOffset>
                </wp:positionV>
                <wp:extent cx="2089150" cy="127000"/>
                <wp:effectExtent l="12700" t="8890" r="12700" b="6985"/>
                <wp:wrapNone/>
                <wp:docPr id="858" name="Group 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70" y="12419"/>
                          <a:chExt cx="3290" cy="200"/>
                        </a:xfrm>
                      </wpg:grpSpPr>
                      <wps:wsp>
                        <wps:cNvPr id="859" name="Oval 231"/>
                        <wps:cNvSpPr>
                          <a:spLocks noChangeArrowheads="1"/>
                        </wps:cNvSpPr>
                        <wps:spPr bwMode="auto">
                          <a:xfrm>
                            <a:off x="137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0" name="Oval 232"/>
                        <wps:cNvSpPr>
                          <a:spLocks noChangeArrowheads="1"/>
                        </wps:cNvSpPr>
                        <wps:spPr bwMode="auto">
                          <a:xfrm>
                            <a:off x="169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" name="Oval 233"/>
                        <wps:cNvSpPr>
                          <a:spLocks noChangeArrowheads="1"/>
                        </wps:cNvSpPr>
                        <wps:spPr bwMode="auto">
                          <a:xfrm>
                            <a:off x="205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" name="Oval 234"/>
                        <wps:cNvSpPr>
                          <a:spLocks noChangeArrowheads="1"/>
                        </wps:cNvSpPr>
                        <wps:spPr bwMode="auto">
                          <a:xfrm>
                            <a:off x="2390" y="124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3" name="Oval 235"/>
                        <wps:cNvSpPr>
                          <a:spLocks noChangeArrowheads="1"/>
                        </wps:cNvSpPr>
                        <wps:spPr bwMode="auto">
                          <a:xfrm>
                            <a:off x="275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4" name="Oval 236"/>
                        <wps:cNvSpPr>
                          <a:spLocks noChangeArrowheads="1"/>
                        </wps:cNvSpPr>
                        <wps:spPr bwMode="auto">
                          <a:xfrm>
                            <a:off x="308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5" name="Oval 237"/>
                        <wps:cNvSpPr>
                          <a:spLocks noChangeArrowheads="1"/>
                        </wps:cNvSpPr>
                        <wps:spPr bwMode="auto">
                          <a:xfrm>
                            <a:off x="3440" y="124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6" name="Oval 238"/>
                        <wps:cNvSpPr>
                          <a:spLocks noChangeArrowheads="1"/>
                        </wps:cNvSpPr>
                        <wps:spPr bwMode="auto">
                          <a:xfrm>
                            <a:off x="379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" name="Oval 239"/>
                        <wps:cNvSpPr>
                          <a:spLocks noChangeArrowheads="1"/>
                        </wps:cNvSpPr>
                        <wps:spPr bwMode="auto">
                          <a:xfrm>
                            <a:off x="414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8" name="Oval 240"/>
                        <wps:cNvSpPr>
                          <a:spLocks noChangeArrowheads="1"/>
                        </wps:cNvSpPr>
                        <wps:spPr bwMode="auto">
                          <a:xfrm>
                            <a:off x="4480" y="124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D3DEE0" id="Group 858" o:spid="_x0000_s1026" style="position:absolute;margin-left:-21.5pt;margin-top:5.3pt;width:164.5pt;height:10pt;z-index:251769856" coordorigin="1370,1241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">
                <v:oval id="Oval 231" o:spid="_x0000_s1027" style="position:absolute;left:137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" fillcolor="lime"/>
                <v:oval id="Oval 232" o:spid="_x0000_s1028" style="position:absolute;left:169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" fillcolor="lime"/>
                <v:oval id="Oval 233" o:spid="_x0000_s1029" style="position:absolute;left:205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" fillcolor="yellow"/>
                <v:oval id="Oval 234" o:spid="_x0000_s1030" style="position:absolute;left:2390;top:124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" fillcolor="yellow"/>
                <v:oval id="Oval 235" o:spid="_x0000_s1031" style="position:absolute;left:275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" fillcolor="yellow"/>
                <v:oval id="Oval 236" o:spid="_x0000_s1032" style="position:absolute;left:308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" fillcolor="yellow"/>
                <v:oval id="Oval 237" o:spid="_x0000_s1033" style="position:absolute;left:3440;top:124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" fillcolor="yellow"/>
                <v:oval id="Oval 238" o:spid="_x0000_s1034" style="position:absolute;left:379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" fillcolor="yellow"/>
                <v:oval id="Oval 239" o:spid="_x0000_s1035" style="position:absolute;left:414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" fillcolor="yellow"/>
                <v:oval id="Oval 240" o:spid="_x0000_s1036" style="position:absolute;left:4480;top:124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" fillcolor="yellow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181610</wp:posOffset>
                </wp:positionV>
                <wp:extent cx="2514600" cy="1600200"/>
                <wp:effectExtent l="9525" t="8890" r="9525" b="10160"/>
                <wp:wrapNone/>
                <wp:docPr id="857" name="Text Box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Default="003C373A" w:rsidP="003C373A">
                            <w:r>
                              <w:t>_ _% have green dots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_ _ % have yellow dots.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30 % have __________ dots.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_ _% have pink dots.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57" o:spid="_x0000_s1028" type="#_x0000_t202" style="position:absolute;margin-left:171pt;margin-top:14.3pt;width:198pt;height:126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">
                <v:textbox>
                  <w:txbxContent>
                    <w:p w:rsidR="003C373A" w:rsidRDefault="003C373A" w:rsidP="003C373A">
                      <w:r>
                        <w:t>_ _% have green dots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_ _ % have yellow dots.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30 % have __________ dots.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_ _% have pink dots.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-273050</wp:posOffset>
                </wp:positionH>
                <wp:positionV relativeFrom="paragraph">
                  <wp:posOffset>95885</wp:posOffset>
                </wp:positionV>
                <wp:extent cx="2089150" cy="127000"/>
                <wp:effectExtent l="12700" t="12065" r="12700" b="13335"/>
                <wp:wrapNone/>
                <wp:docPr id="846" name="Group 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847" name="Oval 242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8" name="Oval 243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9" name="Oval 244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0" name="Oval 245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1" name="Oval 246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2" name="Oval 247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3" name="Oval 248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4" name="Oval 249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5" name="Oval 250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6" name="Oval 251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7A9D4D" id="Group 846" o:spid="_x0000_s1026" style="position:absolute;margin-left:-21.5pt;margin-top:7.55pt;width:164.5pt;height:10pt;z-index:251770880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">
                <v:oval id="Oval 242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" fillcolor="yellow"/>
                <v:oval id="Oval 243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" fillcolor="yellow"/>
                <v:oval id="Oval 244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" fillcolor="yellow"/>
                <v:oval id="Oval 245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" fillcolor="yellow"/>
                <v:oval id="Oval 246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" fillcolor="yellow"/>
                <v:oval id="Oval 247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" fillcolor="yellow"/>
                <v:oval id="Oval 248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" fillcolor="yellow"/>
                <v:oval id="Oval 249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" fillcolor="yellow"/>
                <v:oval id="Oval 250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" fillcolor="yellow"/>
                <v:oval id="Oval 251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" fillcolor="yellow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-273050</wp:posOffset>
                </wp:positionH>
                <wp:positionV relativeFrom="paragraph">
                  <wp:posOffset>118745</wp:posOffset>
                </wp:positionV>
                <wp:extent cx="2089150" cy="127000"/>
                <wp:effectExtent l="12700" t="8890" r="12700" b="6985"/>
                <wp:wrapNone/>
                <wp:docPr id="835" name="Group 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836" name="Oval 253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7" name="Oval 254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8" name="Oval 255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9" name="Oval 256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0" name="Oval 257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1" name="Oval 258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2" name="Oval 259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3" name="Oval 260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" name="Oval 261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5" name="Oval 262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2F5FA8" id="Group 835" o:spid="_x0000_s1026" style="position:absolute;margin-left:-21.5pt;margin-top:9.35pt;width:164.5pt;height:10pt;z-index:251771904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">
                <v:oval id="Oval 253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" fillcolor="yellow"/>
                <v:oval id="Oval 254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" fillcolor="yellow"/>
                <v:oval id="Oval 255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" fillcolor="yellow"/>
                <v:oval id="Oval 256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" fillcolor="yellow"/>
                <v:oval id="Oval 257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" fillcolor="yellow"/>
                <v:oval id="Oval 258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" fillcolor="yellow"/>
                <v:oval id="Oval 259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" fillcolor="yellow"/>
                <v:oval id="Oval 260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" fillcolor="yellow"/>
                <v:oval id="Oval 261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" fillcolor="yellow"/>
                <v:oval id="Oval 262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" fillcolor="yellow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-273050</wp:posOffset>
                </wp:positionH>
                <wp:positionV relativeFrom="paragraph">
                  <wp:posOffset>134620</wp:posOffset>
                </wp:positionV>
                <wp:extent cx="2089150" cy="127000"/>
                <wp:effectExtent l="12700" t="8890" r="12700" b="6985"/>
                <wp:wrapNone/>
                <wp:docPr id="824" name="Group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825" name="Oval 264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6" name="Oval 265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7" name="Oval 266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8" name="Oval 267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9" name="Oval 268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0" name="Oval 269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1" name="Oval 270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2" name="Oval 271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3" name="Oval 272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4" name="Oval 273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B59E41" id="Group 824" o:spid="_x0000_s1026" style="position:absolute;margin-left:-21.5pt;margin-top:10.6pt;width:164.5pt;height:10pt;z-index:251772928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">
                <v:oval id="Oval 264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" fillcolor="lime"/>
                <v:oval id="Oval 265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" fillcolor="lime"/>
                <v:oval id="Oval 266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" fillcolor="lime"/>
                <v:oval id="Oval 267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" fillcolor="lime"/>
                <v:oval id="Oval 268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" fillcolor="lime"/>
                <v:oval id="Oval 269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" fillcolor="lime"/>
                <v:oval id="Oval 270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" fillcolor="lime"/>
                <v:oval id="Oval 271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" fillcolor="lime"/>
                <v:oval id="Oval 272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" fillcolor="lime"/>
                <v:oval id="Oval 273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" fillcolor="lime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-279400</wp:posOffset>
                </wp:positionH>
                <wp:positionV relativeFrom="paragraph">
                  <wp:posOffset>163830</wp:posOffset>
                </wp:positionV>
                <wp:extent cx="2089150" cy="127000"/>
                <wp:effectExtent l="6350" t="12065" r="9525" b="13335"/>
                <wp:wrapNone/>
                <wp:docPr id="813" name="Group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60" y="13909"/>
                          <a:chExt cx="3290" cy="200"/>
                        </a:xfrm>
                      </wpg:grpSpPr>
                      <wps:wsp>
                        <wps:cNvPr id="814" name="Oval 275"/>
                        <wps:cNvSpPr>
                          <a:spLocks noChangeArrowheads="1"/>
                        </wps:cNvSpPr>
                        <wps:spPr bwMode="auto">
                          <a:xfrm>
                            <a:off x="136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5" name="Oval 276"/>
                        <wps:cNvSpPr>
                          <a:spLocks noChangeArrowheads="1"/>
                        </wps:cNvSpPr>
                        <wps:spPr bwMode="auto">
                          <a:xfrm>
                            <a:off x="168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" name="Oval 277"/>
                        <wps:cNvSpPr>
                          <a:spLocks noChangeArrowheads="1"/>
                        </wps:cNvSpPr>
                        <wps:spPr bwMode="auto">
                          <a:xfrm>
                            <a:off x="204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7" name="Oval 278"/>
                        <wps:cNvSpPr>
                          <a:spLocks noChangeArrowheads="1"/>
                        </wps:cNvSpPr>
                        <wps:spPr bwMode="auto">
                          <a:xfrm>
                            <a:off x="2380" y="1390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8" name="Oval 279"/>
                        <wps:cNvSpPr>
                          <a:spLocks noChangeArrowheads="1"/>
                        </wps:cNvSpPr>
                        <wps:spPr bwMode="auto">
                          <a:xfrm>
                            <a:off x="274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9" name="Oval 280"/>
                        <wps:cNvSpPr>
                          <a:spLocks noChangeArrowheads="1"/>
                        </wps:cNvSpPr>
                        <wps:spPr bwMode="auto">
                          <a:xfrm>
                            <a:off x="307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0" name="Oval 281"/>
                        <wps:cNvSpPr>
                          <a:spLocks noChangeArrowheads="1"/>
                        </wps:cNvSpPr>
                        <wps:spPr bwMode="auto">
                          <a:xfrm>
                            <a:off x="3430" y="139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" name="Oval 282"/>
                        <wps:cNvSpPr>
                          <a:spLocks noChangeArrowheads="1"/>
                        </wps:cNvSpPr>
                        <wps:spPr bwMode="auto">
                          <a:xfrm>
                            <a:off x="378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2" name="Oval 283"/>
                        <wps:cNvSpPr>
                          <a:spLocks noChangeArrowheads="1"/>
                        </wps:cNvSpPr>
                        <wps:spPr bwMode="auto">
                          <a:xfrm>
                            <a:off x="413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" name="Oval 284"/>
                        <wps:cNvSpPr>
                          <a:spLocks noChangeArrowheads="1"/>
                        </wps:cNvSpPr>
                        <wps:spPr bwMode="auto">
                          <a:xfrm>
                            <a:off x="4470" y="1390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8F1186" id="Group 813" o:spid="_x0000_s1026" style="position:absolute;margin-left:-22pt;margin-top:12.9pt;width:164.5pt;height:10pt;z-index:251773952" coordorigin="1360,1390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">
                <v:oval id="Oval 275" o:spid="_x0000_s1027" style="position:absolute;left:136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" fillcolor="lime"/>
                <v:oval id="Oval 276" o:spid="_x0000_s1028" style="position:absolute;left:168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" fillcolor="lime"/>
                <v:oval id="Oval 277" o:spid="_x0000_s1029" style="position:absolute;left:204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" fillcolor="lime"/>
                <v:oval id="Oval 278" o:spid="_x0000_s1030" style="position:absolute;left:2380;top:1390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" fillcolor="lime"/>
                <v:oval id="Oval 279" o:spid="_x0000_s1031" style="position:absolute;left:274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" fillcolor="lime"/>
                <v:oval id="Oval 280" o:spid="_x0000_s1032" style="position:absolute;left:307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" fillcolor="fuchsia"/>
                <v:oval id="Oval 281" o:spid="_x0000_s1033" style="position:absolute;left:3430;top:139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" fillcolor="fuchsia"/>
                <v:oval id="Oval 282" o:spid="_x0000_s1034" style="position:absolute;left:378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" fillcolor="fuchsia"/>
                <v:oval id="Oval 283" o:spid="_x0000_s1035" style="position:absolute;left:413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" fillcolor="fuchsia"/>
                <v:oval id="Oval 284" o:spid="_x0000_s1036" style="position:absolute;left:4470;top:1390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" fillcolor="fuchsia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-273050</wp:posOffset>
                </wp:positionH>
                <wp:positionV relativeFrom="paragraph">
                  <wp:posOffset>179705</wp:posOffset>
                </wp:positionV>
                <wp:extent cx="2089150" cy="127000"/>
                <wp:effectExtent l="12700" t="12065" r="12700" b="13335"/>
                <wp:wrapNone/>
                <wp:docPr id="802" name="Group 8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803" name="Oval 286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4" name="Oval 287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5" name="Oval 288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6" name="Oval 289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7" name="Oval 290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Oval 291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9" name="Oval 292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0" name="Oval 293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1" name="Oval 294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2" name="Oval 295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E2ACE9" id="Group 802" o:spid="_x0000_s1026" style="position:absolute;margin-left:-21.5pt;margin-top:14.15pt;width:164.5pt;height:10pt;z-index:251774976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">
                <v:oval id="Oval 286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" fillcolor="fuchsia"/>
                <v:oval id="Oval 287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" fillcolor="fuchsia"/>
                <v:oval id="Oval 288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" fillcolor="fuchsia"/>
                <v:oval id="Oval 289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" fillcolor="fuchsia"/>
                <v:oval id="Oval 290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" fillcolor="fuchsia"/>
                <v:oval id="Oval 291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" fillcolor="fuchsia"/>
                <v:oval id="Oval 292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" fillcolor="fuchsia"/>
                <v:oval id="Oval 293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" fillcolor="fuchsia"/>
                <v:oval id="Oval 294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" fillcolor="fuchsia"/>
                <v:oval id="Oval 295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" fillcolor="fuchsia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-279400</wp:posOffset>
                </wp:positionH>
                <wp:positionV relativeFrom="paragraph">
                  <wp:posOffset>189865</wp:posOffset>
                </wp:positionV>
                <wp:extent cx="2089150" cy="127000"/>
                <wp:effectExtent l="6350" t="5715" r="9525" b="10160"/>
                <wp:wrapNone/>
                <wp:docPr id="791" name="Group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792" name="Oval 297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Oval 298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4" name="Oval 299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" name="Oval 300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6" name="Oval 301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7" name="Oval 302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8" name="Oval 303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9" name="Oval 304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0" name="Oval 305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" name="Oval 306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D7CB93" id="Group 791" o:spid="_x0000_s1026" style="position:absolute;margin-left:-22pt;margin-top:14.95pt;width:164.5pt;height:10pt;z-index:251776000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">
                <v:oval id="Oval 297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" fillcolor="#969696"/>
                <v:oval id="Oval 298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" fillcolor="#969696"/>
                <v:oval id="Oval 299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" fillcolor="#969696"/>
                <v:oval id="Oval 300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" fillcolor="#969696"/>
                <v:oval id="Oval 301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" fillcolor="#969696"/>
                <v:oval id="Oval 302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" fillcolor="#969696"/>
                <v:oval id="Oval 303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" fillcolor="#969696"/>
                <v:oval id="Oval 304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" fillcolor="#969696"/>
                <v:oval id="Oval 305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" fillcolor="#969696"/>
                <v:oval id="Oval 306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" fillcolor="#969696"/>
              </v:group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-279400</wp:posOffset>
                </wp:positionH>
                <wp:positionV relativeFrom="paragraph">
                  <wp:posOffset>234950</wp:posOffset>
                </wp:positionV>
                <wp:extent cx="2089150" cy="127000"/>
                <wp:effectExtent l="6350" t="8890" r="9525" b="6985"/>
                <wp:wrapNone/>
                <wp:docPr id="780" name="Group 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781" name="Oval 319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2" name="Oval 320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3" name="Oval 321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4" name="Oval 322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5" name="Oval 323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6" name="Oval 324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" name="Oval 325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8" name="Oval 326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" name="Oval 327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0" name="Oval 328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15F028" id="Group 780" o:spid="_x0000_s1026" style="position:absolute;margin-left:-22pt;margin-top:18.5pt;width:164.5pt;height:10pt;z-index:251778048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">
                <v:oval id="Oval 319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" fillcolor="#969696"/>
                <v:oval id="Oval 320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" fillcolor="#969696"/>
                <v:oval id="Oval 321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" fillcolor="#969696"/>
                <v:oval id="Oval 322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" fillcolor="#969696"/>
                <v:oval id="Oval 323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" fillcolor="#969696"/>
                <v:oval id="Oval 324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" fillcolor="#969696"/>
                <v:oval id="Oval 325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" fillcolor="#969696"/>
                <v:oval id="Oval 326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" fillcolor="#969696"/>
                <v:oval id="Oval 327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" fillcolor="#969696"/>
                <v:oval id="Oval 328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" fillcolor="#969696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-279400</wp:posOffset>
                </wp:positionH>
                <wp:positionV relativeFrom="paragraph">
                  <wp:posOffset>6350</wp:posOffset>
                </wp:positionV>
                <wp:extent cx="2089150" cy="127000"/>
                <wp:effectExtent l="6350" t="8890" r="9525" b="6985"/>
                <wp:wrapNone/>
                <wp:docPr id="769" name="Group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770" name="Oval 308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Oval 309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" name="Oval 310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3" name="Oval 311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4" name="Oval 312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5" name="Oval 313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6" name="Oval 314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7" name="Oval 315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8" name="Oval 316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9" name="Oval 317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D7FA8F" id="Group 769" o:spid="_x0000_s1026" style="position:absolute;margin-left:-22pt;margin-top:.5pt;width:164.5pt;height:10pt;z-index:251777024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">
                <v:oval id="Oval 308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" fillcolor="#969696"/>
                <v:oval id="Oval 309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" fillcolor="#969696"/>
                <v:oval id="Oval 310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" fillcolor="#969696"/>
                <v:oval id="Oval 311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" fillcolor="#969696"/>
                <v:oval id="Oval 312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" fillcolor="#969696"/>
                <v:oval id="Oval 313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" fillcolor="#969696"/>
                <v:oval id="Oval 314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" fillcolor="#969696"/>
                <v:oval id="Oval 315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" fillcolor="#969696"/>
                <v:oval id="Oval 316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" fillcolor="#969696"/>
                <v:oval id="Oval 317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" fillcolor="#969696"/>
              </v:group>
            </w:pict>
          </mc:Fallback>
        </mc:AlternateContent>
      </w:r>
    </w:p>
    <w:p w:rsidR="003C373A" w:rsidRDefault="003C373A" w:rsidP="003C373A">
      <w:r>
        <w:lastRenderedPageBreak/>
        <w:t>Colour in the dots.</w: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184785</wp:posOffset>
                </wp:positionV>
                <wp:extent cx="2514600" cy="2057400"/>
                <wp:effectExtent l="9525" t="8890" r="9525" b="10160"/>
                <wp:wrapNone/>
                <wp:docPr id="768" name="Text Box 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Default="003C373A" w:rsidP="003C373A">
                            <w:r>
                              <w:t>15% have blue dots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30 % have yellow dots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25% have black dots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The rest have red dots.</w:t>
                            </w:r>
                          </w:p>
                          <w:p w:rsidR="003C373A" w:rsidRDefault="003C373A" w:rsidP="003C373A">
                            <w:r>
                              <w:t>_ _% have red dots.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8" o:spid="_x0000_s1029" type="#_x0000_t202" style="position:absolute;margin-left:3in;margin-top:14.55pt;width:198pt;height:162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">
                <v:textbox>
                  <w:txbxContent>
                    <w:p w:rsidR="003C373A" w:rsidRDefault="003C373A" w:rsidP="003C373A">
                      <w:r>
                        <w:t>15% have blue dots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30 % have yellow dots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25% have black dots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The rest have red dots.</w:t>
                      </w:r>
                    </w:p>
                    <w:p w:rsidR="003C373A" w:rsidRDefault="003C373A" w:rsidP="003C373A">
                      <w:r>
                        <w:t>_ _% have red dots.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80096" behindDoc="1" locked="0" layoutInCell="1" allowOverlap="1">
            <wp:simplePos x="0" y="0"/>
            <wp:positionH relativeFrom="column">
              <wp:posOffset>-621030</wp:posOffset>
            </wp:positionH>
            <wp:positionV relativeFrom="paragraph">
              <wp:posOffset>85725</wp:posOffset>
            </wp:positionV>
            <wp:extent cx="2221230" cy="2346960"/>
            <wp:effectExtent l="0" t="0" r="7620" b="0"/>
            <wp:wrapNone/>
            <wp:docPr id="767" name="Picture 767" descr="http://www.dest.gov.au/literacynumeracy/innovativeprojects/Baturo_Train_Maths_Tutor/images/Blank100Boar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http://www.dest.gov.au/literacynumeracy/innovativeprojects/Baturo_Train_Maths_Tutor/images/Blank100Board.gi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23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w:drawing>
          <wp:anchor distT="0" distB="0" distL="114300" distR="114300" simplePos="0" relativeHeight="251782144" behindDoc="1" locked="0" layoutInCell="1" allowOverlap="1">
            <wp:simplePos x="0" y="0"/>
            <wp:positionH relativeFrom="column">
              <wp:posOffset>-615950</wp:posOffset>
            </wp:positionH>
            <wp:positionV relativeFrom="paragraph">
              <wp:posOffset>166370</wp:posOffset>
            </wp:positionV>
            <wp:extent cx="2221230" cy="2346960"/>
            <wp:effectExtent l="0" t="0" r="7620" b="0"/>
            <wp:wrapNone/>
            <wp:docPr id="766" name="Picture 766" descr="http://www.dest.gov.au/literacynumeracy/innovativeprojects/Baturo_Train_Maths_Tutor/images/Blank100Boar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http://www.dest.gov.au/literacynumeracy/innovativeprojects/Baturo_Train_Maths_Tutor/images/Blank100Board.gi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23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2748280</wp:posOffset>
                </wp:positionH>
                <wp:positionV relativeFrom="paragraph">
                  <wp:posOffset>52705</wp:posOffset>
                </wp:positionV>
                <wp:extent cx="2514600" cy="2057400"/>
                <wp:effectExtent l="5080" t="8890" r="13970" b="10160"/>
                <wp:wrapNone/>
                <wp:docPr id="765" name="Text Box 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Default="003C373A" w:rsidP="003C373A">
                            <w:r>
                              <w:t>32% have black dots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15 % have green dots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28% have grey dots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The rest have red dots.</w:t>
                            </w:r>
                          </w:p>
                          <w:p w:rsidR="003C373A" w:rsidRDefault="003C373A" w:rsidP="003C373A">
                            <w:r>
                              <w:t>_ _% have red dots.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5" o:spid="_x0000_s1030" type="#_x0000_t202" style="position:absolute;margin-left:216.4pt;margin-top:4.15pt;width:198pt;height:162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">
                <v:textbox>
                  <w:txbxContent>
                    <w:p w:rsidR="003C373A" w:rsidRDefault="003C373A" w:rsidP="003C373A">
                      <w:r>
                        <w:t>32% have black dots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15 % have green dots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28% have grey dots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The rest have red dots.</w:t>
                      </w:r>
                    </w:p>
                    <w:p w:rsidR="003C373A" w:rsidRDefault="003C373A" w:rsidP="003C373A">
                      <w:r>
                        <w:t>_ _% have red dots.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w:drawing>
          <wp:anchor distT="0" distB="0" distL="114300" distR="114300" simplePos="0" relativeHeight="251784192" behindDoc="1" locked="0" layoutInCell="1" allowOverlap="1">
            <wp:simplePos x="0" y="0"/>
            <wp:positionH relativeFrom="column">
              <wp:posOffset>-622300</wp:posOffset>
            </wp:positionH>
            <wp:positionV relativeFrom="paragraph">
              <wp:posOffset>34290</wp:posOffset>
            </wp:positionV>
            <wp:extent cx="2221230" cy="2346960"/>
            <wp:effectExtent l="0" t="0" r="7620" b="0"/>
            <wp:wrapNone/>
            <wp:docPr id="764" name="Picture 764" descr="http://www.dest.gov.au/literacynumeracy/innovativeprojects/Baturo_Train_Maths_Tutor/images/Blank100Boar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http://www.dest.gov.au/literacynumeracy/innovativeprojects/Baturo_Train_Maths_Tutor/images/Blank100Board.gi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23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2741930</wp:posOffset>
                </wp:positionH>
                <wp:positionV relativeFrom="paragraph">
                  <wp:posOffset>133350</wp:posOffset>
                </wp:positionV>
                <wp:extent cx="2514600" cy="2057400"/>
                <wp:effectExtent l="8255" t="8890" r="10795" b="10160"/>
                <wp:wrapNone/>
                <wp:docPr id="763" name="Text Box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Default="003C373A" w:rsidP="003C373A">
                            <w:r>
                              <w:t>19% have grey dots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41% have blue dots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35% have yellow dots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The rest have red dots.</w:t>
                            </w:r>
                          </w:p>
                          <w:p w:rsidR="003C373A" w:rsidRDefault="003C373A" w:rsidP="003C373A">
                            <w:r>
                              <w:t>_ _% have red dots.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3" o:spid="_x0000_s1031" type="#_x0000_t202" style="position:absolute;margin-left:215.9pt;margin-top:10.5pt;width:198pt;height:162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">
                <v:textbox>
                  <w:txbxContent>
                    <w:p w:rsidR="003C373A" w:rsidRDefault="003C373A" w:rsidP="003C373A">
                      <w:r>
                        <w:t>19% have grey dots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41% have blue dots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35% have yellow dots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The rest have red dots.</w:t>
                      </w:r>
                    </w:p>
                    <w:p w:rsidR="003C373A" w:rsidRDefault="003C373A" w:rsidP="003C373A">
                      <w:r>
                        <w:t>_ _% have red dots.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>
      <w:r>
        <w:lastRenderedPageBreak/>
        <w:t>Reduction means getting _ _ _ _ _ _ _.</w:t>
      </w:r>
    </w:p>
    <w:p w:rsidR="003C373A" w:rsidRDefault="003C373A" w:rsidP="003C373A">
      <w:r>
        <w:rPr>
          <w:noProof/>
        </w:rPr>
        <w:drawing>
          <wp:anchor distT="0" distB="0" distL="114300" distR="114300" simplePos="0" relativeHeight="251803648" behindDoc="1" locked="0" layoutInCell="1" allowOverlap="1">
            <wp:simplePos x="0" y="0"/>
            <wp:positionH relativeFrom="column">
              <wp:posOffset>3836670</wp:posOffset>
            </wp:positionH>
            <wp:positionV relativeFrom="paragraph">
              <wp:posOffset>130810</wp:posOffset>
            </wp:positionV>
            <wp:extent cx="2221230" cy="2346960"/>
            <wp:effectExtent l="0" t="0" r="7620" b="0"/>
            <wp:wrapNone/>
            <wp:docPr id="762" name="Picture 762" descr="http://www.dest.gov.au/literacynumeracy/innovativeprojects/Baturo_Train_Maths_Tutor/images/Blank100Boar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 descr="http://www.dest.gov.au/literacynumeracy/innovativeprojects/Baturo_Train_Maths_Tutor/images/Blank100Board.gi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23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-622300</wp:posOffset>
                </wp:positionH>
                <wp:positionV relativeFrom="paragraph">
                  <wp:posOffset>2287270</wp:posOffset>
                </wp:positionV>
                <wp:extent cx="2089150" cy="127000"/>
                <wp:effectExtent l="6350" t="12700" r="9525" b="12700"/>
                <wp:wrapNone/>
                <wp:docPr id="751" name="Group 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752" name="Oval 437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" name="Oval 438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4" name="Oval 439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5" name="Oval 440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" name="Oval 441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" name="Oval 442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Oval 443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Oval 444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Oval 445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Oval 446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266640" id="Group 751" o:spid="_x0000_s1026" style="position:absolute;margin-left:-49pt;margin-top:180.1pt;width:164.5pt;height:10pt;z-index:251796480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">
                <v:oval id="Oval 437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" fillcolor="#969696"/>
                <v:oval id="Oval 438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" fillcolor="#969696"/>
                <v:oval id="Oval 439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" fillcolor="#969696"/>
                <v:oval id="Oval 440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" fillcolor="#969696"/>
                <v:oval id="Oval 441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" fillcolor="#969696"/>
                <v:oval id="Oval 442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" fillcolor="#969696"/>
                <v:oval id="Oval 443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" fillcolor="#969696"/>
                <v:oval id="Oval 444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" fillcolor="#969696"/>
                <v:oval id="Oval 445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" fillcolor="#969696"/>
                <v:oval id="Oval 446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" fillcolor="#969696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-622300</wp:posOffset>
                </wp:positionH>
                <wp:positionV relativeFrom="paragraph">
                  <wp:posOffset>2058670</wp:posOffset>
                </wp:positionV>
                <wp:extent cx="2089150" cy="127000"/>
                <wp:effectExtent l="6350" t="12700" r="9525" b="12700"/>
                <wp:wrapNone/>
                <wp:docPr id="740" name="Group 7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741" name="Oval 426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Oval 427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Oval 428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4" name="Oval 429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5" name="Oval 430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" name="Oval 431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Oval 432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8" name="Oval 433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" name="Oval 434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0" name="Oval 435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ADCA67" id="Group 740" o:spid="_x0000_s1026" style="position:absolute;margin-left:-49pt;margin-top:162.1pt;width:164.5pt;height:10pt;z-index:251795456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">
                <v:oval id="Oval 426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" fillcolor="#969696"/>
                <v:oval id="Oval 427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" fillcolor="#969696"/>
                <v:oval id="Oval 428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" fillcolor="#969696"/>
                <v:oval id="Oval 429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" fillcolor="#969696"/>
                <v:oval id="Oval 430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" fillcolor="#969696"/>
                <v:oval id="Oval 431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" fillcolor="#969696"/>
                <v:oval id="Oval 432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" fillcolor="#969696"/>
                <v:oval id="Oval 433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" fillcolor="#969696"/>
                <v:oval id="Oval 434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" fillcolor="#969696"/>
                <v:oval id="Oval 435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" fillcolor="#969696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-622300</wp:posOffset>
                </wp:positionH>
                <wp:positionV relativeFrom="paragraph">
                  <wp:posOffset>1817370</wp:posOffset>
                </wp:positionV>
                <wp:extent cx="2089150" cy="127000"/>
                <wp:effectExtent l="6350" t="9525" r="9525" b="6350"/>
                <wp:wrapNone/>
                <wp:docPr id="729" name="Group 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730" name="Oval 415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Oval 416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" name="Oval 417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Oval 418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Oval 419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Oval 420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Oval 421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" name="Oval 422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" name="Oval 423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Oval 424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E5A97C" id="Group 729" o:spid="_x0000_s1026" style="position:absolute;margin-left:-49pt;margin-top:143.1pt;width:164.5pt;height:10pt;z-index:251794432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">
                <v:oval id="Oval 415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" fillcolor="#969696"/>
                <v:oval id="Oval 416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" fillcolor="#969696"/>
                <v:oval id="Oval 417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" fillcolor="#969696"/>
                <v:oval id="Oval 418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" fillcolor="#969696"/>
                <v:oval id="Oval 419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" fillcolor="#969696"/>
                <v:oval id="Oval 420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" fillcolor="#969696"/>
                <v:oval id="Oval 421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" fillcolor="#969696"/>
                <v:oval id="Oval 422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" fillcolor="#969696"/>
                <v:oval id="Oval 423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" fillcolor="#969696"/>
                <v:oval id="Oval 424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" fillcolor="#969696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-615950</wp:posOffset>
                </wp:positionH>
                <wp:positionV relativeFrom="paragraph">
                  <wp:posOffset>1595120</wp:posOffset>
                </wp:positionV>
                <wp:extent cx="2089150" cy="127000"/>
                <wp:effectExtent l="12700" t="6350" r="12700" b="9525"/>
                <wp:wrapNone/>
                <wp:docPr id="718" name="Group 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719" name="Oval 404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0" name="Oval 405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" name="Oval 406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2" name="Oval 407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3" name="Oval 408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" name="Oval 409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5" name="Oval 410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Oval 411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Oval 412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Oval 413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89A208" id="Group 718" o:spid="_x0000_s1026" style="position:absolute;margin-left:-48.5pt;margin-top:125.6pt;width:164.5pt;height:10pt;z-index:251793408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">
                <v:oval id="Oval 404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" fillcolor="fuchsia"/>
                <v:oval id="Oval 405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" fillcolor="fuchsia"/>
                <v:oval id="Oval 406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" fillcolor="fuchsia"/>
                <v:oval id="Oval 407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" fillcolor="fuchsia"/>
                <v:oval id="Oval 408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" fillcolor="fuchsia"/>
                <v:oval id="Oval 409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" fillcolor="fuchsia"/>
                <v:oval id="Oval 410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" fillcolor="fuchsia"/>
                <v:oval id="Oval 411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" fillcolor="fuchsia"/>
                <v:oval id="Oval 412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" fillcolor="fuchsia"/>
                <v:oval id="Oval 413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" fillcolor="fuchsia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-622300</wp:posOffset>
                </wp:positionH>
                <wp:positionV relativeFrom="paragraph">
                  <wp:posOffset>1366520</wp:posOffset>
                </wp:positionV>
                <wp:extent cx="2089150" cy="127000"/>
                <wp:effectExtent l="6350" t="6350" r="9525" b="9525"/>
                <wp:wrapNone/>
                <wp:docPr id="707" name="Group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60" y="13909"/>
                          <a:chExt cx="3290" cy="200"/>
                        </a:xfrm>
                      </wpg:grpSpPr>
                      <wps:wsp>
                        <wps:cNvPr id="708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136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9" name="Oval 394"/>
                        <wps:cNvSpPr>
                          <a:spLocks noChangeArrowheads="1"/>
                        </wps:cNvSpPr>
                        <wps:spPr bwMode="auto">
                          <a:xfrm>
                            <a:off x="168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0" name="Oval 395"/>
                        <wps:cNvSpPr>
                          <a:spLocks noChangeArrowheads="1"/>
                        </wps:cNvSpPr>
                        <wps:spPr bwMode="auto">
                          <a:xfrm>
                            <a:off x="204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Oval 396"/>
                        <wps:cNvSpPr>
                          <a:spLocks noChangeArrowheads="1"/>
                        </wps:cNvSpPr>
                        <wps:spPr bwMode="auto">
                          <a:xfrm>
                            <a:off x="2380" y="1390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Oval 397"/>
                        <wps:cNvSpPr>
                          <a:spLocks noChangeArrowheads="1"/>
                        </wps:cNvSpPr>
                        <wps:spPr bwMode="auto">
                          <a:xfrm>
                            <a:off x="274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Oval 398"/>
                        <wps:cNvSpPr>
                          <a:spLocks noChangeArrowheads="1"/>
                        </wps:cNvSpPr>
                        <wps:spPr bwMode="auto">
                          <a:xfrm>
                            <a:off x="307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4" name="Oval 399"/>
                        <wps:cNvSpPr>
                          <a:spLocks noChangeArrowheads="1"/>
                        </wps:cNvSpPr>
                        <wps:spPr bwMode="auto">
                          <a:xfrm>
                            <a:off x="3430" y="139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5" name="Oval 400"/>
                        <wps:cNvSpPr>
                          <a:spLocks noChangeArrowheads="1"/>
                        </wps:cNvSpPr>
                        <wps:spPr bwMode="auto">
                          <a:xfrm>
                            <a:off x="378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Oval 401"/>
                        <wps:cNvSpPr>
                          <a:spLocks noChangeArrowheads="1"/>
                        </wps:cNvSpPr>
                        <wps:spPr bwMode="auto">
                          <a:xfrm>
                            <a:off x="413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7" name="Oval 402"/>
                        <wps:cNvSpPr>
                          <a:spLocks noChangeArrowheads="1"/>
                        </wps:cNvSpPr>
                        <wps:spPr bwMode="auto">
                          <a:xfrm>
                            <a:off x="4470" y="1390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F0B980" id="Group 707" o:spid="_x0000_s1026" style="position:absolute;margin-left:-49pt;margin-top:107.6pt;width:164.5pt;height:10pt;z-index:251792384" coordorigin="1360,1390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">
                <v:oval id="Oval 393" o:spid="_x0000_s1027" style="position:absolute;left:136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" fillcolor="lime"/>
                <v:oval id="Oval 394" o:spid="_x0000_s1028" style="position:absolute;left:168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" fillcolor="lime"/>
                <v:oval id="Oval 395" o:spid="_x0000_s1029" style="position:absolute;left:204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" fillcolor="lime"/>
                <v:oval id="Oval 396" o:spid="_x0000_s1030" style="position:absolute;left:2380;top:1390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" fillcolor="lime"/>
                <v:oval id="Oval 397" o:spid="_x0000_s1031" style="position:absolute;left:274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" fillcolor="lime"/>
                <v:oval id="Oval 398" o:spid="_x0000_s1032" style="position:absolute;left:307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" fillcolor="fuchsia"/>
                <v:oval id="Oval 399" o:spid="_x0000_s1033" style="position:absolute;left:3430;top:139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" fillcolor="fuchsia"/>
                <v:oval id="Oval 400" o:spid="_x0000_s1034" style="position:absolute;left:378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" fillcolor="fuchsia"/>
                <v:oval id="Oval 401" o:spid="_x0000_s1035" style="position:absolute;left:413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" fillcolor="fuchsia"/>
                <v:oval id="Oval 402" o:spid="_x0000_s1036" style="position:absolute;left:4470;top:1390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" fillcolor="fuchsia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-615950</wp:posOffset>
                </wp:positionH>
                <wp:positionV relativeFrom="paragraph">
                  <wp:posOffset>1125220</wp:posOffset>
                </wp:positionV>
                <wp:extent cx="2089150" cy="127000"/>
                <wp:effectExtent l="12700" t="12700" r="12700" b="12700"/>
                <wp:wrapNone/>
                <wp:docPr id="696" name="Group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697" name="Oval 382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0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" name="Oval 386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2" name="Oval 387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3" name="Oval 388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" name="Oval 389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5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" name="Oval 391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A78111" id="Group 696" o:spid="_x0000_s1026" style="position:absolute;margin-left:-48.5pt;margin-top:88.6pt;width:164.5pt;height:10pt;z-index:251791360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">
                <v:oval id="Oval 382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" fillcolor="lime"/>
                <v:oval id="Oval 383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" fillcolor="lime"/>
                <v:oval id="Oval 384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" fillcolor="lime"/>
                <v:oval id="Oval 385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" fillcolor="lime"/>
                <v:oval id="Oval 386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" fillcolor="lime"/>
                <v:oval id="Oval 387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" fillcolor="lime"/>
                <v:oval id="Oval 388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" fillcolor="lime"/>
                <v:oval id="Oval 389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" fillcolor="lime"/>
                <v:oval id="Oval 390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" fillcolor="lime"/>
                <v:oval id="Oval 391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" fillcolor="lim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-615950</wp:posOffset>
                </wp:positionH>
                <wp:positionV relativeFrom="paragraph">
                  <wp:posOffset>896620</wp:posOffset>
                </wp:positionV>
                <wp:extent cx="2089150" cy="127000"/>
                <wp:effectExtent l="12700" t="12700" r="12700" b="12700"/>
                <wp:wrapNone/>
                <wp:docPr id="685" name="Group 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686" name="Oval 371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" name="Oval 372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" name="Oval 373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9" name="Oval 374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0" name="Oval 375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1" name="Oval 376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" name="Oval 377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" name="Oval 378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4" name="Oval 379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" name="Oval 380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5E8AAB" id="Group 685" o:spid="_x0000_s1026" style="position:absolute;margin-left:-48.5pt;margin-top:70.6pt;width:164.5pt;height:10pt;z-index:251790336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">
                <v:oval id="Oval 371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" fillcolor="yellow"/>
                <v:oval id="Oval 372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" fillcolor="yellow"/>
                <v:oval id="Oval 373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" fillcolor="yellow"/>
                <v:oval id="Oval 374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" fillcolor="yellow"/>
                <v:oval id="Oval 375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" fillcolor="yellow"/>
                <v:oval id="Oval 376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" fillcolor="yellow"/>
                <v:oval id="Oval 377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" fillcolor="yellow"/>
                <v:oval id="Oval 378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" fillcolor="yellow"/>
                <v:oval id="Oval 379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" fillcolor="yellow"/>
                <v:oval id="Oval 380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" fillcolor="yellow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-615950</wp:posOffset>
                </wp:positionH>
                <wp:positionV relativeFrom="paragraph">
                  <wp:posOffset>661670</wp:posOffset>
                </wp:positionV>
                <wp:extent cx="2089150" cy="127000"/>
                <wp:effectExtent l="12700" t="6350" r="12700" b="9525"/>
                <wp:wrapNone/>
                <wp:docPr id="674" name="Group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675" name="Oval 360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6" name="Oval 361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7" name="Oval 362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8" name="Oval 363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Oval 364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Oval 365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1" name="Oval 366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2" name="Oval 367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Oval 368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Oval 369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AA793B" id="Group 674" o:spid="_x0000_s1026" style="position:absolute;margin-left:-48.5pt;margin-top:52.1pt;width:164.5pt;height:10pt;z-index:251789312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">
                <v:oval id="Oval 360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" fillcolor="yellow"/>
                <v:oval id="Oval 361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" fillcolor="yellow"/>
                <v:oval id="Oval 362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" fillcolor="yellow"/>
                <v:oval id="Oval 363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" fillcolor="yellow"/>
                <v:oval id="Oval 364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" fillcolor="yellow"/>
                <v:oval id="Oval 365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" fillcolor="yellow"/>
                <v:oval id="Oval 366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" fillcolor="yellow"/>
                <v:oval id="Oval 367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" fillcolor="yellow"/>
                <v:oval id="Oval 368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" fillcolor="yellow"/>
                <v:oval id="Oval 369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" fillcolor="yellow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-615950</wp:posOffset>
                </wp:positionH>
                <wp:positionV relativeFrom="paragraph">
                  <wp:posOffset>420370</wp:posOffset>
                </wp:positionV>
                <wp:extent cx="2089150" cy="127000"/>
                <wp:effectExtent l="12700" t="12700" r="12700" b="12700"/>
                <wp:wrapNone/>
                <wp:docPr id="663" name="Group 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70" y="12419"/>
                          <a:chExt cx="3290" cy="200"/>
                        </a:xfrm>
                      </wpg:grpSpPr>
                      <wps:wsp>
                        <wps:cNvPr id="664" name="Oval 349"/>
                        <wps:cNvSpPr>
                          <a:spLocks noChangeArrowheads="1"/>
                        </wps:cNvSpPr>
                        <wps:spPr bwMode="auto">
                          <a:xfrm>
                            <a:off x="137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5" name="Oval 350"/>
                        <wps:cNvSpPr>
                          <a:spLocks noChangeArrowheads="1"/>
                        </wps:cNvSpPr>
                        <wps:spPr bwMode="auto">
                          <a:xfrm>
                            <a:off x="169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6" name="Oval 351"/>
                        <wps:cNvSpPr>
                          <a:spLocks noChangeArrowheads="1"/>
                        </wps:cNvSpPr>
                        <wps:spPr bwMode="auto">
                          <a:xfrm>
                            <a:off x="205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7" name="Oval 352"/>
                        <wps:cNvSpPr>
                          <a:spLocks noChangeArrowheads="1"/>
                        </wps:cNvSpPr>
                        <wps:spPr bwMode="auto">
                          <a:xfrm>
                            <a:off x="2390" y="124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8" name="Oval 353"/>
                        <wps:cNvSpPr>
                          <a:spLocks noChangeArrowheads="1"/>
                        </wps:cNvSpPr>
                        <wps:spPr bwMode="auto">
                          <a:xfrm>
                            <a:off x="275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9" name="Oval 354"/>
                        <wps:cNvSpPr>
                          <a:spLocks noChangeArrowheads="1"/>
                        </wps:cNvSpPr>
                        <wps:spPr bwMode="auto">
                          <a:xfrm>
                            <a:off x="308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" name="Oval 355"/>
                        <wps:cNvSpPr>
                          <a:spLocks noChangeArrowheads="1"/>
                        </wps:cNvSpPr>
                        <wps:spPr bwMode="auto">
                          <a:xfrm>
                            <a:off x="3440" y="124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" name="Oval 356"/>
                        <wps:cNvSpPr>
                          <a:spLocks noChangeArrowheads="1"/>
                        </wps:cNvSpPr>
                        <wps:spPr bwMode="auto">
                          <a:xfrm>
                            <a:off x="379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2" name="Oval 357"/>
                        <wps:cNvSpPr>
                          <a:spLocks noChangeArrowheads="1"/>
                        </wps:cNvSpPr>
                        <wps:spPr bwMode="auto">
                          <a:xfrm>
                            <a:off x="414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" name="Oval 358"/>
                        <wps:cNvSpPr>
                          <a:spLocks noChangeArrowheads="1"/>
                        </wps:cNvSpPr>
                        <wps:spPr bwMode="auto">
                          <a:xfrm>
                            <a:off x="4480" y="124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C895D4" id="Group 663" o:spid="_x0000_s1026" style="position:absolute;margin-left:-48.5pt;margin-top:33.1pt;width:164.5pt;height:10pt;z-index:251788288" coordorigin="1370,1241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">
                <v:oval id="Oval 349" o:spid="_x0000_s1027" style="position:absolute;left:137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" fillcolor="lime"/>
                <v:oval id="Oval 350" o:spid="_x0000_s1028" style="position:absolute;left:169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" fillcolor="lime"/>
                <v:oval id="Oval 351" o:spid="_x0000_s1029" style="position:absolute;left:205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" fillcolor="yellow"/>
                <v:oval id="Oval 352" o:spid="_x0000_s1030" style="position:absolute;left:2390;top:124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" fillcolor="yellow"/>
                <v:oval id="Oval 353" o:spid="_x0000_s1031" style="position:absolute;left:275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" fillcolor="yellow"/>
                <v:oval id="Oval 354" o:spid="_x0000_s1032" style="position:absolute;left:308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" fillcolor="yellow"/>
                <v:oval id="Oval 355" o:spid="_x0000_s1033" style="position:absolute;left:3440;top:124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" fillcolor="yellow"/>
                <v:oval id="Oval 356" o:spid="_x0000_s1034" style="position:absolute;left:379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" fillcolor="yellow"/>
                <v:oval id="Oval 357" o:spid="_x0000_s1035" style="position:absolute;left:414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" fillcolor="yellow"/>
                <v:oval id="Oval 358" o:spid="_x0000_s1036" style="position:absolute;left:4480;top:124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" fillcolor="yellow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179070</wp:posOffset>
                </wp:positionV>
                <wp:extent cx="2089150" cy="127000"/>
                <wp:effectExtent l="9525" t="9525" r="6350" b="6350"/>
                <wp:wrapNone/>
                <wp:docPr id="652" name="Group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653" name="Oval 338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" name="Oval 339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" name="Oval 340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" name="Oval 341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" name="Oval 342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8" name="Oval 343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Oval 344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Oval 345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1" name="Oval 346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2" name="Oval 347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84286F" id="Group 652" o:spid="_x0000_s1026" style="position:absolute;margin-left:-48pt;margin-top:14.1pt;width:164.5pt;height:10pt;z-index:251787264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">
                <v:oval id="Oval 338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" fillcolor="lime"/>
                <v:oval id="Oval 339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" fillcolor="lime"/>
                <v:oval id="Oval 340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" fillcolor="lime"/>
                <v:oval id="Oval 341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" fillcolor="lime"/>
                <v:oval id="Oval 342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" fillcolor="lime"/>
                <v:oval id="Oval 343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" fillcolor="lime"/>
                <v:oval id="Oval 344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" fillcolor="lime"/>
                <v:oval id="Oval 345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" fillcolor="lime"/>
                <v:oval id="Oval 346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" fillcolor="lime"/>
                <v:oval id="Oval 347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" fillcolor="lim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86240" behindDoc="1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130810</wp:posOffset>
            </wp:positionV>
            <wp:extent cx="2221230" cy="2346960"/>
            <wp:effectExtent l="0" t="0" r="7620" b="0"/>
            <wp:wrapNone/>
            <wp:docPr id="651" name="Picture 651" descr="http://www.dest.gov.au/literacynumeracy/innovativeprojects/Baturo_Train_Maths_Tutor/images/Blank100Boar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 descr="http://www.dest.gov.au/literacynumeracy/innovativeprojects/Baturo_Train_Maths_Tutor/images/Blank100Board.gi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23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153035</wp:posOffset>
                </wp:positionV>
                <wp:extent cx="1028700" cy="457200"/>
                <wp:effectExtent l="9525" t="5715" r="9525" b="13335"/>
                <wp:wrapNone/>
                <wp:docPr id="650" name="Text Box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Pr="0079037A" w:rsidRDefault="003C373A" w:rsidP="003C37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9037A">
                              <w:rPr>
                                <w:sz w:val="20"/>
                                <w:szCs w:val="20"/>
                              </w:rPr>
                              <w:t>Reduce yellow by 8%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0" o:spid="_x0000_s1032" type="#_x0000_t202" style="position:absolute;margin-left:171pt;margin-top:12.05pt;width:81pt;height:36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">
                <v:textbox>
                  <w:txbxContent>
                    <w:p w:rsidR="003C373A" w:rsidRPr="0079037A" w:rsidRDefault="003C373A" w:rsidP="003C373A">
                      <w:pPr>
                        <w:rPr>
                          <w:sz w:val="20"/>
                          <w:szCs w:val="20"/>
                        </w:rPr>
                      </w:pPr>
                      <w:r w:rsidRPr="0079037A">
                        <w:rPr>
                          <w:sz w:val="20"/>
                          <w:szCs w:val="20"/>
                        </w:rPr>
                        <w:t>Reduce yellow by 8%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182245</wp:posOffset>
                </wp:positionV>
                <wp:extent cx="342900" cy="0"/>
                <wp:effectExtent l="9525" t="56515" r="19050" b="57785"/>
                <wp:wrapNone/>
                <wp:docPr id="649" name="Straight Connector 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572F2A" id="Straight Connector 649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4.35pt" to="4in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F5GNAIAAFsEAAAOAAAAZHJzL2Uyb0RvYy54bWysVE2P2yAQvVfqf0DcE9tZJ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">
                <v:stroke endarrow="block"/>
              </v:lin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81280</wp:posOffset>
                </wp:positionV>
                <wp:extent cx="1028700" cy="457200"/>
                <wp:effectExtent l="9525" t="8890" r="9525" b="10160"/>
                <wp:wrapNone/>
                <wp:docPr id="648" name="Text Box 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Pr="0079037A" w:rsidRDefault="003C373A" w:rsidP="003C37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9037A">
                              <w:rPr>
                                <w:sz w:val="20"/>
                                <w:szCs w:val="20"/>
                              </w:rPr>
                              <w:t xml:space="preserve">Reduce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purple by 10</w:t>
                            </w:r>
                            <w:r w:rsidRPr="0079037A">
                              <w:rPr>
                                <w:sz w:val="20"/>
                                <w:szCs w:val="20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8" o:spid="_x0000_s1033" type="#_x0000_t202" style="position:absolute;margin-left:171pt;margin-top:6.4pt;width:81pt;height:36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">
                <v:textbox>
                  <w:txbxContent>
                    <w:p w:rsidR="003C373A" w:rsidRPr="0079037A" w:rsidRDefault="003C373A" w:rsidP="003C373A">
                      <w:pPr>
                        <w:rPr>
                          <w:sz w:val="20"/>
                          <w:szCs w:val="20"/>
                        </w:rPr>
                      </w:pPr>
                      <w:r w:rsidRPr="0079037A">
                        <w:rPr>
                          <w:sz w:val="20"/>
                          <w:szCs w:val="20"/>
                        </w:rPr>
                        <w:t xml:space="preserve">Reduce </w:t>
                      </w:r>
                      <w:r>
                        <w:rPr>
                          <w:sz w:val="20"/>
                          <w:szCs w:val="20"/>
                        </w:rPr>
                        <w:t>purple by 10</w:t>
                      </w:r>
                      <w:r w:rsidRPr="0079037A">
                        <w:rPr>
                          <w:sz w:val="20"/>
                          <w:szCs w:val="20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99060</wp:posOffset>
                </wp:positionV>
                <wp:extent cx="342900" cy="0"/>
                <wp:effectExtent l="9525" t="58420" r="19050" b="55880"/>
                <wp:wrapNone/>
                <wp:docPr id="647" name="Straight Connector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C1DA8F" id="Straight Connector 647" o:spid="_x0000_s1026" style="position:absolute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7.8pt" to="4in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97155</wp:posOffset>
                </wp:positionV>
                <wp:extent cx="342900" cy="0"/>
                <wp:effectExtent l="9525" t="56515" r="19050" b="57785"/>
                <wp:wrapNone/>
                <wp:docPr id="646" name="Straight Connector 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677697" id="Straight Connector 646" o:spid="_x0000_s1026" style="position:absolute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7.65pt" to="162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BnfNAIAAFsEAAAOAAAAZHJzL2Uyb0RvYy54bWysVE2P2yAQvVfqf0DcE9tZJ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-457200</wp:posOffset>
                </wp:positionV>
                <wp:extent cx="342900" cy="0"/>
                <wp:effectExtent l="9525" t="54610" r="19050" b="59690"/>
                <wp:wrapNone/>
                <wp:docPr id="645" name="Straight Connector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A504B9" id="Straight Connector 645" o:spid="_x0000_s1026" style="position:absolute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-36pt" to="162pt,-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W0pNAIAAFsEAAAOAAAAZHJzL2Uyb0RvYy54bWysVE2P2yAQvVfqf0DcE9tZJ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">
                <v:stroke endarrow="block"/>
              </v:lin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15240</wp:posOffset>
                </wp:positionV>
                <wp:extent cx="1028700" cy="457200"/>
                <wp:effectExtent l="9525" t="8890" r="9525" b="10160"/>
                <wp:wrapNone/>
                <wp:docPr id="644" name="Text Box 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Pr="0079037A" w:rsidRDefault="003C373A" w:rsidP="003C37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9037A">
                              <w:rPr>
                                <w:sz w:val="20"/>
                                <w:szCs w:val="20"/>
                              </w:rPr>
                              <w:t xml:space="preserve">Reduce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grey by 20</w:t>
                            </w:r>
                            <w:r w:rsidRPr="0079037A">
                              <w:rPr>
                                <w:sz w:val="20"/>
                                <w:szCs w:val="20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4" o:spid="_x0000_s1034" type="#_x0000_t202" style="position:absolute;margin-left:171pt;margin-top:1.2pt;width:81pt;height:36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">
                <v:textbox>
                  <w:txbxContent>
                    <w:p w:rsidR="003C373A" w:rsidRPr="0079037A" w:rsidRDefault="003C373A" w:rsidP="003C373A">
                      <w:pPr>
                        <w:rPr>
                          <w:sz w:val="20"/>
                          <w:szCs w:val="20"/>
                        </w:rPr>
                      </w:pPr>
                      <w:r w:rsidRPr="0079037A">
                        <w:rPr>
                          <w:sz w:val="20"/>
                          <w:szCs w:val="20"/>
                        </w:rPr>
                        <w:t xml:space="preserve">Reduce </w:t>
                      </w:r>
                      <w:r>
                        <w:rPr>
                          <w:sz w:val="20"/>
                          <w:szCs w:val="20"/>
                        </w:rPr>
                        <w:t>grey by 20</w:t>
                      </w:r>
                      <w:r w:rsidRPr="0079037A">
                        <w:rPr>
                          <w:sz w:val="20"/>
                          <w:szCs w:val="20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33655</wp:posOffset>
                </wp:positionV>
                <wp:extent cx="342900" cy="0"/>
                <wp:effectExtent l="9525" t="58420" r="19050" b="55880"/>
                <wp:wrapNone/>
                <wp:docPr id="643" name="Straight Connector 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E1515B" id="Straight Connector 643" o:spid="_x0000_s1026" style="position:absolute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65pt" to="4in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31750</wp:posOffset>
                </wp:positionV>
                <wp:extent cx="342900" cy="0"/>
                <wp:effectExtent l="9525" t="56515" r="19050" b="57785"/>
                <wp:wrapNone/>
                <wp:docPr id="642" name="Straight Connector 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63E90" id="Straight Connector 642" o:spid="_x0000_s1026" style="position:absolute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5pt" to="162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dhMNAIAAFsEAAAOAAAAZHJzL2Uyb0RvYy54bWysVE2P2yAQvVfqf0DcE9tZJ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">
                <v:stroke endarrow="block"/>
              </v:line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194945</wp:posOffset>
                </wp:positionV>
                <wp:extent cx="2514600" cy="2057400"/>
                <wp:effectExtent l="9525" t="8890" r="9525" b="10160"/>
                <wp:wrapNone/>
                <wp:docPr id="641" name="Text Box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Default="003C373A" w:rsidP="003C373A">
                            <w:r>
                              <w:t>_ _% have green dots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_ _ % have yellow dots.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_ _% have purple dots.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_ _% have grey dots.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_ _% are blank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1" o:spid="_x0000_s1035" type="#_x0000_t202" style="position:absolute;margin-left:4in;margin-top:15.35pt;width:198pt;height:162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">
                <v:textbox>
                  <w:txbxContent>
                    <w:p w:rsidR="003C373A" w:rsidRDefault="003C373A" w:rsidP="003C373A">
                      <w:r>
                        <w:t>_ _% have green dots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_ _ % have yellow dots.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_ _% have purple dots.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_ _% have grey dots.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_ _% are blank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522605</wp:posOffset>
                </wp:positionV>
                <wp:extent cx="342900" cy="0"/>
                <wp:effectExtent l="9525" t="56515" r="19050" b="57785"/>
                <wp:wrapNone/>
                <wp:docPr id="640" name="Straight Connector 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04A828" id="Straight Connector 640" o:spid="_x0000_s1026" style="position:absolute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41.15pt" to="4in,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IDoNAIAAFsEAAAOAAAAZHJzL2Uyb0RvYy54bWysVE2P2yAQvVfqf0DcE9tZJ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">
                <v:stroke endarrow="block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44608" behindDoc="1" locked="0" layoutInCell="1" allowOverlap="1">
            <wp:simplePos x="0" y="0"/>
            <wp:positionH relativeFrom="column">
              <wp:posOffset>3836670</wp:posOffset>
            </wp:positionH>
            <wp:positionV relativeFrom="paragraph">
              <wp:posOffset>46355</wp:posOffset>
            </wp:positionV>
            <wp:extent cx="2221230" cy="2346960"/>
            <wp:effectExtent l="0" t="0" r="7620" b="0"/>
            <wp:wrapNone/>
            <wp:docPr id="639" name="Picture 639" descr="http://www.dest.gov.au/literacynumeracy/innovativeprojects/Baturo_Train_Maths_Tutor/images/Blank100Boar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3" descr="http://www.dest.gov.au/literacynumeracy/innovativeprojects/Baturo_Train_Maths_Tutor/images/Blank100Board.gi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23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1417955</wp:posOffset>
                </wp:positionV>
                <wp:extent cx="1028700" cy="457200"/>
                <wp:effectExtent l="9525" t="8890" r="9525" b="10160"/>
                <wp:wrapNone/>
                <wp:docPr id="638" name="Text Box 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Pr="0079037A" w:rsidRDefault="003C373A" w:rsidP="003C37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9037A">
                              <w:rPr>
                                <w:sz w:val="20"/>
                                <w:szCs w:val="20"/>
                              </w:rPr>
                              <w:t xml:space="preserve">Reduce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grey by 5</w:t>
                            </w:r>
                            <w:r w:rsidRPr="0079037A">
                              <w:rPr>
                                <w:sz w:val="20"/>
                                <w:szCs w:val="20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8" o:spid="_x0000_s1036" type="#_x0000_t202" style="position:absolute;margin-left:171pt;margin-top:111.65pt;width:81pt;height:36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">
                <v:textbox>
                  <w:txbxContent>
                    <w:p w:rsidR="003C373A" w:rsidRPr="0079037A" w:rsidRDefault="003C373A" w:rsidP="003C373A">
                      <w:pPr>
                        <w:rPr>
                          <w:sz w:val="20"/>
                          <w:szCs w:val="20"/>
                        </w:rPr>
                      </w:pPr>
                      <w:r w:rsidRPr="0079037A">
                        <w:rPr>
                          <w:sz w:val="20"/>
                          <w:szCs w:val="20"/>
                        </w:rPr>
                        <w:t xml:space="preserve">Reduce </w:t>
                      </w:r>
                      <w:r>
                        <w:rPr>
                          <w:sz w:val="20"/>
                          <w:szCs w:val="20"/>
                        </w:rPr>
                        <w:t>grey by 5</w:t>
                      </w:r>
                      <w:r w:rsidRPr="0079037A">
                        <w:rPr>
                          <w:sz w:val="20"/>
                          <w:szCs w:val="20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846455</wp:posOffset>
                </wp:positionV>
                <wp:extent cx="1028700" cy="457200"/>
                <wp:effectExtent l="9525" t="8890" r="9525" b="10160"/>
                <wp:wrapNone/>
                <wp:docPr id="637" name="Text Box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Pr="0079037A" w:rsidRDefault="003C373A" w:rsidP="003C37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9037A">
                              <w:rPr>
                                <w:sz w:val="20"/>
                                <w:szCs w:val="20"/>
                              </w:rPr>
                              <w:t xml:space="preserve">Reduce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purple by 20</w:t>
                            </w:r>
                            <w:r w:rsidRPr="0079037A">
                              <w:rPr>
                                <w:sz w:val="20"/>
                                <w:szCs w:val="20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7" o:spid="_x0000_s1037" type="#_x0000_t202" style="position:absolute;margin-left:171pt;margin-top:66.65pt;width:81pt;height:36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">
                <v:textbox>
                  <w:txbxContent>
                    <w:p w:rsidR="003C373A" w:rsidRPr="0079037A" w:rsidRDefault="003C373A" w:rsidP="003C373A">
                      <w:pPr>
                        <w:rPr>
                          <w:sz w:val="20"/>
                          <w:szCs w:val="20"/>
                        </w:rPr>
                      </w:pPr>
                      <w:r w:rsidRPr="0079037A">
                        <w:rPr>
                          <w:sz w:val="20"/>
                          <w:szCs w:val="20"/>
                        </w:rPr>
                        <w:t xml:space="preserve">Reduce </w:t>
                      </w:r>
                      <w:r>
                        <w:rPr>
                          <w:sz w:val="20"/>
                          <w:szCs w:val="20"/>
                        </w:rPr>
                        <w:t>purple by 20</w:t>
                      </w:r>
                      <w:r w:rsidRPr="0079037A">
                        <w:rPr>
                          <w:sz w:val="20"/>
                          <w:szCs w:val="20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281305</wp:posOffset>
                </wp:positionV>
                <wp:extent cx="1028700" cy="457200"/>
                <wp:effectExtent l="9525" t="5715" r="9525" b="13335"/>
                <wp:wrapNone/>
                <wp:docPr id="636" name="Text Box 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Pr="0079037A" w:rsidRDefault="003C373A" w:rsidP="003C37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9037A">
                              <w:rPr>
                                <w:sz w:val="20"/>
                                <w:szCs w:val="20"/>
                              </w:rPr>
                              <w:t xml:space="preserve">Reduce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orange by 7</w:t>
                            </w:r>
                            <w:r w:rsidRPr="0079037A">
                              <w:rPr>
                                <w:sz w:val="20"/>
                                <w:szCs w:val="20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6" o:spid="_x0000_s1038" type="#_x0000_t202" style="position:absolute;margin-left:171pt;margin-top:22.15pt;width:81pt;height:36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">
                <v:textbox>
                  <w:txbxContent>
                    <w:p w:rsidR="003C373A" w:rsidRPr="0079037A" w:rsidRDefault="003C373A" w:rsidP="003C373A">
                      <w:pPr>
                        <w:rPr>
                          <w:sz w:val="20"/>
                          <w:szCs w:val="20"/>
                        </w:rPr>
                      </w:pPr>
                      <w:r w:rsidRPr="0079037A">
                        <w:rPr>
                          <w:sz w:val="20"/>
                          <w:szCs w:val="20"/>
                        </w:rPr>
                        <w:t xml:space="preserve">Reduce </w:t>
                      </w:r>
                      <w:r>
                        <w:rPr>
                          <w:sz w:val="20"/>
                          <w:szCs w:val="20"/>
                        </w:rPr>
                        <w:t>orange by 7</w:t>
                      </w:r>
                      <w:r w:rsidRPr="0079037A">
                        <w:rPr>
                          <w:sz w:val="20"/>
                          <w:szCs w:val="20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1646555</wp:posOffset>
                </wp:positionV>
                <wp:extent cx="342900" cy="0"/>
                <wp:effectExtent l="9525" t="56515" r="19050" b="57785"/>
                <wp:wrapNone/>
                <wp:docPr id="635" name="Straight Connector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A0AF7E" id="Straight Connector 635" o:spid="_x0000_s1026" style="position:absolute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29.65pt" to="162pt,1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1075055</wp:posOffset>
                </wp:positionV>
                <wp:extent cx="342900" cy="0"/>
                <wp:effectExtent l="9525" t="56515" r="19050" b="57785"/>
                <wp:wrapNone/>
                <wp:docPr id="634" name="Straight Connector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1A4FAB" id="Straight Connector 634" o:spid="_x0000_s1026" style="position:absolute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84.65pt" to="162pt,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520700</wp:posOffset>
                </wp:positionV>
                <wp:extent cx="342900" cy="0"/>
                <wp:effectExtent l="9525" t="54610" r="19050" b="59690"/>
                <wp:wrapNone/>
                <wp:docPr id="633" name="Straight Connector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2510D0" id="Straight Connector 633" o:spid="_x0000_s1026" style="position:absolute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41pt" to="162pt,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-622300</wp:posOffset>
                </wp:positionH>
                <wp:positionV relativeFrom="paragraph">
                  <wp:posOffset>2202815</wp:posOffset>
                </wp:positionV>
                <wp:extent cx="2089150" cy="127000"/>
                <wp:effectExtent l="6350" t="12700" r="9525" b="12700"/>
                <wp:wrapNone/>
                <wp:docPr id="622" name="Group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623" name="Oval 557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4" name="Oval 558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5" name="Oval 559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" name="Oval 560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7" name="Oval 561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" name="Oval 562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" name="Oval 563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" name="Oval 564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" name="Oval 565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" name="Oval 566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0FF04F" id="Group 622" o:spid="_x0000_s1026" style="position:absolute;margin-left:-49pt;margin-top:173.45pt;width:164.5pt;height:10pt;z-index:251837440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">
                <v:oval id="Oval 557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" fillcolor="#969696"/>
                <v:oval id="Oval 558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" fillcolor="#969696"/>
                <v:oval id="Oval 559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" fillcolor="#969696"/>
                <v:oval id="Oval 560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" fillcolor="#969696"/>
                <v:oval id="Oval 561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" fillcolor="#969696"/>
                <v:oval id="Oval 562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" fillcolor="#969696"/>
                <v:oval id="Oval 563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" fillcolor="#969696"/>
                <v:oval id="Oval 564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" fillcolor="#969696"/>
                <v:oval id="Oval 565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" fillcolor="#969696"/>
                <v:oval id="Oval 566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" fillcolor="#969696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-622300</wp:posOffset>
                </wp:positionH>
                <wp:positionV relativeFrom="paragraph">
                  <wp:posOffset>1974215</wp:posOffset>
                </wp:positionV>
                <wp:extent cx="2089150" cy="127000"/>
                <wp:effectExtent l="6350" t="12700" r="9525" b="12700"/>
                <wp:wrapNone/>
                <wp:docPr id="611" name="Group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612" name="Oval 546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3" name="Oval 547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4" name="Oval 548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5" name="Oval 549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" name="Oval 550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7" name="Oval 551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8" name="Oval 552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9" name="Oval 553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Oval 554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Oval 555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2245F9" id="Group 611" o:spid="_x0000_s1026" style="position:absolute;margin-left:-49pt;margin-top:155.45pt;width:164.5pt;height:10pt;z-index:251836416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">
                <v:oval id="Oval 546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" fillcolor="fuchsia"/>
                <v:oval id="Oval 547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" fillcolor="fuchsia"/>
                <v:oval id="Oval 548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" fillcolor="fuchsia"/>
                <v:oval id="Oval 549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" fillcolor="fuchsia"/>
                <v:oval id="Oval 550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" fillcolor="fuchsia"/>
                <v:oval id="Oval 551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" fillcolor="fuchsia"/>
                <v:oval id="Oval 552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" fillcolor="fuchsia"/>
                <v:oval id="Oval 553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" fillcolor="fuchsia"/>
                <v:oval id="Oval 554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" fillcolor="fuchsia"/>
                <v:oval id="Oval 555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" fillcolor="fuchsia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-622300</wp:posOffset>
                </wp:positionH>
                <wp:positionV relativeFrom="paragraph">
                  <wp:posOffset>1732915</wp:posOffset>
                </wp:positionV>
                <wp:extent cx="2089150" cy="127000"/>
                <wp:effectExtent l="6350" t="9525" r="9525" b="6350"/>
                <wp:wrapNone/>
                <wp:docPr id="600" name="Group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601" name="Oval 535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2" name="Oval 536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3" name="Oval 537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" name="Oval 538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" name="Oval 539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Oval 540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7" name="Oval 541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" name="Oval 542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9" name="Oval 543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0" name="Oval 544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3302B5" id="Group 600" o:spid="_x0000_s1026" style="position:absolute;margin-left:-49pt;margin-top:136.45pt;width:164.5pt;height:10pt;z-index:251835392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">
                <v:oval id="Oval 535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" fillcolor="fuchsia"/>
                <v:oval id="Oval 536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" fillcolor="fuchsia"/>
                <v:oval id="Oval 537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" fillcolor="fuchsia"/>
                <v:oval id="Oval 538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" fillcolor="fuchsia"/>
                <v:oval id="Oval 539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" fillcolor="fuchsia"/>
                <v:oval id="Oval 540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" fillcolor="fuchsia"/>
                <v:oval id="Oval 541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" fillcolor="fuchsia"/>
                <v:oval id="Oval 542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" fillcolor="fuchsia"/>
                <v:oval id="Oval 543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" fillcolor="fuchsia"/>
                <v:oval id="Oval 544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" fillcolor="fuchsia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-622300</wp:posOffset>
                </wp:positionH>
                <wp:positionV relativeFrom="paragraph">
                  <wp:posOffset>1282065</wp:posOffset>
                </wp:positionV>
                <wp:extent cx="2089150" cy="127000"/>
                <wp:effectExtent l="6350" t="6350" r="9525" b="9525"/>
                <wp:wrapNone/>
                <wp:docPr id="589" name="Group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60" y="13909"/>
                          <a:chExt cx="3290" cy="200"/>
                        </a:xfrm>
                      </wpg:grpSpPr>
                      <wps:wsp>
                        <wps:cNvPr id="590" name="Oval 514"/>
                        <wps:cNvSpPr>
                          <a:spLocks noChangeArrowheads="1"/>
                        </wps:cNvSpPr>
                        <wps:spPr bwMode="auto">
                          <a:xfrm>
                            <a:off x="136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1" name="Oval 515"/>
                        <wps:cNvSpPr>
                          <a:spLocks noChangeArrowheads="1"/>
                        </wps:cNvSpPr>
                        <wps:spPr bwMode="auto">
                          <a:xfrm>
                            <a:off x="168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" name="Oval 516"/>
                        <wps:cNvSpPr>
                          <a:spLocks noChangeArrowheads="1"/>
                        </wps:cNvSpPr>
                        <wps:spPr bwMode="auto">
                          <a:xfrm>
                            <a:off x="204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3" name="Oval 517"/>
                        <wps:cNvSpPr>
                          <a:spLocks noChangeArrowheads="1"/>
                        </wps:cNvSpPr>
                        <wps:spPr bwMode="auto">
                          <a:xfrm>
                            <a:off x="2380" y="1390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4" name="Oval 518"/>
                        <wps:cNvSpPr>
                          <a:spLocks noChangeArrowheads="1"/>
                        </wps:cNvSpPr>
                        <wps:spPr bwMode="auto">
                          <a:xfrm>
                            <a:off x="274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5" name="Oval 519"/>
                        <wps:cNvSpPr>
                          <a:spLocks noChangeArrowheads="1"/>
                        </wps:cNvSpPr>
                        <wps:spPr bwMode="auto">
                          <a:xfrm>
                            <a:off x="307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6" name="Oval 520"/>
                        <wps:cNvSpPr>
                          <a:spLocks noChangeArrowheads="1"/>
                        </wps:cNvSpPr>
                        <wps:spPr bwMode="auto">
                          <a:xfrm>
                            <a:off x="3430" y="139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7" name="Oval 521"/>
                        <wps:cNvSpPr>
                          <a:spLocks noChangeArrowheads="1"/>
                        </wps:cNvSpPr>
                        <wps:spPr bwMode="auto">
                          <a:xfrm>
                            <a:off x="378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8" name="Oval 522"/>
                        <wps:cNvSpPr>
                          <a:spLocks noChangeArrowheads="1"/>
                        </wps:cNvSpPr>
                        <wps:spPr bwMode="auto">
                          <a:xfrm>
                            <a:off x="4130" y="139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9" name="Oval 523"/>
                        <wps:cNvSpPr>
                          <a:spLocks noChangeArrowheads="1"/>
                        </wps:cNvSpPr>
                        <wps:spPr bwMode="auto">
                          <a:xfrm>
                            <a:off x="4470" y="1390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3F5B28" id="Group 589" o:spid="_x0000_s1026" style="position:absolute;margin-left:-49pt;margin-top:100.95pt;width:164.5pt;height:10pt;z-index:251824128" coordorigin="1360,1390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">
                <v:oval id="Oval 514" o:spid="_x0000_s1027" style="position:absolute;left:136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" fillcolor="yellow"/>
                <v:oval id="Oval 515" o:spid="_x0000_s1028" style="position:absolute;left:168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" fillcolor="yellow"/>
                <v:oval id="Oval 516" o:spid="_x0000_s1029" style="position:absolute;left:204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" fillcolor="yellow"/>
                <v:oval id="Oval 517" o:spid="_x0000_s1030" style="position:absolute;left:2380;top:1390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" fillcolor="yellow"/>
                <v:oval id="Oval 518" o:spid="_x0000_s1031" style="position:absolute;left:274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" fillcolor="yellow"/>
                <v:oval id="Oval 519" o:spid="_x0000_s1032" style="position:absolute;left:307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" fillcolor="yellow"/>
                <v:oval id="Oval 520" o:spid="_x0000_s1033" style="position:absolute;left:3430;top:139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" fillcolor="yellow"/>
                <v:oval id="Oval 521" o:spid="_x0000_s1034" style="position:absolute;left:378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" fillcolor="yellow"/>
                <v:oval id="Oval 522" o:spid="_x0000_s1035" style="position:absolute;left:4130;top:139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" fillcolor="yellow"/>
                <v:oval id="Oval 523" o:spid="_x0000_s1036" style="position:absolute;left:4470;top:1390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" fillcolor="yellow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-615950</wp:posOffset>
                </wp:positionH>
                <wp:positionV relativeFrom="paragraph">
                  <wp:posOffset>1040765</wp:posOffset>
                </wp:positionV>
                <wp:extent cx="2089150" cy="127000"/>
                <wp:effectExtent l="12700" t="12700" r="12700" b="12700"/>
                <wp:wrapNone/>
                <wp:docPr id="578" name="Group 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579" name="Oval 503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0" name="Oval 504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" name="Oval 505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2" name="Oval 506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3" name="Oval 507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4" name="Oval 508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5" name="Oval 509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6" name="Oval 510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" name="Oval 511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Oval 512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7FFEB7" id="Group 578" o:spid="_x0000_s1026" style="position:absolute;margin-left:-48.5pt;margin-top:81.95pt;width:164.5pt;height:10pt;z-index:251823104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">
                <v:oval id="Oval 503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" fillcolor="yellow"/>
                <v:oval id="Oval 504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" fillcolor="yellow"/>
                <v:oval id="Oval 505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" fillcolor="yellow"/>
                <v:oval id="Oval 506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" fillcolor="yellow"/>
                <v:oval id="Oval 507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" fillcolor="yellow"/>
                <v:oval id="Oval 508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" fillcolor="yellow"/>
                <v:oval id="Oval 509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" fillcolor="yellow"/>
                <v:oval id="Oval 510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" fillcolor="yellow"/>
                <v:oval id="Oval 511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" fillcolor="yellow"/>
                <v:oval id="Oval 512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" fillcolor="yellow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-615950</wp:posOffset>
                </wp:positionH>
                <wp:positionV relativeFrom="paragraph">
                  <wp:posOffset>577215</wp:posOffset>
                </wp:positionV>
                <wp:extent cx="2089150" cy="127000"/>
                <wp:effectExtent l="12700" t="6350" r="12700" b="9525"/>
                <wp:wrapNone/>
                <wp:docPr id="567" name="Group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568" name="Oval 482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" name="Oval 483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Oval 484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" name="Oval 485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Oval 486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" name="Oval 487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" name="Oval 488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Oval 489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Oval 490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7" name="Oval 491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C3B4E5" id="Group 567" o:spid="_x0000_s1026" style="position:absolute;margin-left:-48.5pt;margin-top:45.45pt;width:164.5pt;height:10pt;z-index:251811840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">
                <v:oval id="Oval 482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" fillcolor="#f60"/>
                <v:oval id="Oval 483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" fillcolor="#f60"/>
                <v:oval id="Oval 484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" fillcolor="#f60"/>
                <v:oval id="Oval 485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" fillcolor="#f60"/>
                <v:oval id="Oval 486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" fillcolor="#f60"/>
                <v:oval id="Oval 487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" fillcolor="#f60"/>
                <v:oval id="Oval 488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" fillcolor="#f60"/>
                <v:oval id="Oval 489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" fillcolor="#f60"/>
                <v:oval id="Oval 490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" fillcolor="#f60"/>
                <v:oval id="Oval 491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" fillcolor="#f60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-615950</wp:posOffset>
                </wp:positionH>
                <wp:positionV relativeFrom="paragraph">
                  <wp:posOffset>335915</wp:posOffset>
                </wp:positionV>
                <wp:extent cx="2089150" cy="127000"/>
                <wp:effectExtent l="12700" t="12700" r="12700" b="12700"/>
                <wp:wrapNone/>
                <wp:docPr id="556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70" y="12419"/>
                          <a:chExt cx="3290" cy="200"/>
                        </a:xfrm>
                      </wpg:grpSpPr>
                      <wps:wsp>
                        <wps:cNvPr id="557" name="Oval 471"/>
                        <wps:cNvSpPr>
                          <a:spLocks noChangeArrowheads="1"/>
                        </wps:cNvSpPr>
                        <wps:spPr bwMode="auto">
                          <a:xfrm>
                            <a:off x="137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" name="Oval 472"/>
                        <wps:cNvSpPr>
                          <a:spLocks noChangeArrowheads="1"/>
                        </wps:cNvSpPr>
                        <wps:spPr bwMode="auto">
                          <a:xfrm>
                            <a:off x="169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Oval 473"/>
                        <wps:cNvSpPr>
                          <a:spLocks noChangeArrowheads="1"/>
                        </wps:cNvSpPr>
                        <wps:spPr bwMode="auto">
                          <a:xfrm>
                            <a:off x="205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Oval 474"/>
                        <wps:cNvSpPr>
                          <a:spLocks noChangeArrowheads="1"/>
                        </wps:cNvSpPr>
                        <wps:spPr bwMode="auto">
                          <a:xfrm>
                            <a:off x="2390" y="124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" name="Oval 475"/>
                        <wps:cNvSpPr>
                          <a:spLocks noChangeArrowheads="1"/>
                        </wps:cNvSpPr>
                        <wps:spPr bwMode="auto">
                          <a:xfrm>
                            <a:off x="275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2" name="Oval 476"/>
                        <wps:cNvSpPr>
                          <a:spLocks noChangeArrowheads="1"/>
                        </wps:cNvSpPr>
                        <wps:spPr bwMode="auto">
                          <a:xfrm>
                            <a:off x="308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Oval 477"/>
                        <wps:cNvSpPr>
                          <a:spLocks noChangeArrowheads="1"/>
                        </wps:cNvSpPr>
                        <wps:spPr bwMode="auto">
                          <a:xfrm>
                            <a:off x="3440" y="124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" name="Oval 478"/>
                        <wps:cNvSpPr>
                          <a:spLocks noChangeArrowheads="1"/>
                        </wps:cNvSpPr>
                        <wps:spPr bwMode="auto">
                          <a:xfrm>
                            <a:off x="379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" name="Oval 479"/>
                        <wps:cNvSpPr>
                          <a:spLocks noChangeArrowheads="1"/>
                        </wps:cNvSpPr>
                        <wps:spPr bwMode="auto">
                          <a:xfrm>
                            <a:off x="4140" y="1242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6" name="Oval 480"/>
                        <wps:cNvSpPr>
                          <a:spLocks noChangeArrowheads="1"/>
                        </wps:cNvSpPr>
                        <wps:spPr bwMode="auto">
                          <a:xfrm>
                            <a:off x="4480" y="1241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890C94" id="Group 556" o:spid="_x0000_s1026" style="position:absolute;margin-left:-48.5pt;margin-top:26.45pt;width:164.5pt;height:10pt;z-index:251810816" coordorigin="1370,1241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">
                <v:oval id="Oval 471" o:spid="_x0000_s1027" style="position:absolute;left:137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" fillcolor="#f60"/>
                <v:oval id="Oval 472" o:spid="_x0000_s1028" style="position:absolute;left:169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" fillcolor="#f60"/>
                <v:oval id="Oval 473" o:spid="_x0000_s1029" style="position:absolute;left:205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" fillcolor="#f60"/>
                <v:oval id="Oval 474" o:spid="_x0000_s1030" style="position:absolute;left:2390;top:124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" fillcolor="#f60"/>
                <v:oval id="Oval 475" o:spid="_x0000_s1031" style="position:absolute;left:275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" fillcolor="#f60"/>
                <v:oval id="Oval 476" o:spid="_x0000_s1032" style="position:absolute;left:308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" fillcolor="#f60"/>
                <v:oval id="Oval 477" o:spid="_x0000_s1033" style="position:absolute;left:3440;top:124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" fillcolor="#f60"/>
                <v:oval id="Oval 478" o:spid="_x0000_s1034" style="position:absolute;left:379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" fillcolor="#f60"/>
                <v:oval id="Oval 479" o:spid="_x0000_s1035" style="position:absolute;left:4140;top:1242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" fillcolor="#f60"/>
                <v:oval id="Oval 480" o:spid="_x0000_s1036" style="position:absolute;left:4480;top:1241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" fillcolor="#f60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94615</wp:posOffset>
                </wp:positionV>
                <wp:extent cx="2089150" cy="127000"/>
                <wp:effectExtent l="9525" t="9525" r="6350" b="6350"/>
                <wp:wrapNone/>
                <wp:docPr id="545" name="Group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127000"/>
                          <a:chOff x="1380" y="6639"/>
                          <a:chExt cx="3290" cy="200"/>
                        </a:xfrm>
                      </wpg:grpSpPr>
                      <wps:wsp>
                        <wps:cNvPr id="546" name="Oval 460"/>
                        <wps:cNvSpPr>
                          <a:spLocks noChangeArrowheads="1"/>
                        </wps:cNvSpPr>
                        <wps:spPr bwMode="auto">
                          <a:xfrm>
                            <a:off x="138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7" name="Oval 461"/>
                        <wps:cNvSpPr>
                          <a:spLocks noChangeArrowheads="1"/>
                        </wps:cNvSpPr>
                        <wps:spPr bwMode="auto">
                          <a:xfrm>
                            <a:off x="17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Oval 462"/>
                        <wps:cNvSpPr>
                          <a:spLocks noChangeArrowheads="1"/>
                        </wps:cNvSpPr>
                        <wps:spPr bwMode="auto">
                          <a:xfrm>
                            <a:off x="20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Oval 463"/>
                        <wps:cNvSpPr>
                          <a:spLocks noChangeArrowheads="1"/>
                        </wps:cNvSpPr>
                        <wps:spPr bwMode="auto">
                          <a:xfrm>
                            <a:off x="240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Oval 464"/>
                        <wps:cNvSpPr>
                          <a:spLocks noChangeArrowheads="1"/>
                        </wps:cNvSpPr>
                        <wps:spPr bwMode="auto">
                          <a:xfrm>
                            <a:off x="276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" name="Oval 465"/>
                        <wps:cNvSpPr>
                          <a:spLocks noChangeArrowheads="1"/>
                        </wps:cNvSpPr>
                        <wps:spPr bwMode="auto">
                          <a:xfrm>
                            <a:off x="309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" name="Oval 466"/>
                        <wps:cNvSpPr>
                          <a:spLocks noChangeArrowheads="1"/>
                        </wps:cNvSpPr>
                        <wps:spPr bwMode="auto">
                          <a:xfrm>
                            <a:off x="3450" y="665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Oval 467"/>
                        <wps:cNvSpPr>
                          <a:spLocks noChangeArrowheads="1"/>
                        </wps:cNvSpPr>
                        <wps:spPr bwMode="auto">
                          <a:xfrm>
                            <a:off x="380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Oval 468"/>
                        <wps:cNvSpPr>
                          <a:spLocks noChangeArrowheads="1"/>
                        </wps:cNvSpPr>
                        <wps:spPr bwMode="auto">
                          <a:xfrm>
                            <a:off x="4150" y="664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5" name="Oval 469"/>
                        <wps:cNvSpPr>
                          <a:spLocks noChangeArrowheads="1"/>
                        </wps:cNvSpPr>
                        <wps:spPr bwMode="auto">
                          <a:xfrm>
                            <a:off x="4490" y="6639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E9E001" id="Group 545" o:spid="_x0000_s1026" style="position:absolute;margin-left:-48pt;margin-top:7.45pt;width:164.5pt;height:10pt;z-index:251809792" coordorigin="1380,6639" coordsize="329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">
                <v:oval id="Oval 460" o:spid="_x0000_s1027" style="position:absolute;left:138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" fillcolor="#f60"/>
                <v:oval id="Oval 461" o:spid="_x0000_s1028" style="position:absolute;left:17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" fillcolor="#f60"/>
                <v:oval id="Oval 462" o:spid="_x0000_s1029" style="position:absolute;left:20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" fillcolor="#f60"/>
                <v:oval id="Oval 463" o:spid="_x0000_s1030" style="position:absolute;left:240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" fillcolor="#f60"/>
                <v:oval id="Oval 464" o:spid="_x0000_s1031" style="position:absolute;left:276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" fillcolor="#f60"/>
                <v:oval id="Oval 465" o:spid="_x0000_s1032" style="position:absolute;left:309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" fillcolor="#f60"/>
                <v:oval id="Oval 466" o:spid="_x0000_s1033" style="position:absolute;left:3450;top:665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" fillcolor="#f60"/>
                <v:oval id="Oval 467" o:spid="_x0000_s1034" style="position:absolute;left:380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" fillcolor="#f60"/>
                <v:oval id="Oval 468" o:spid="_x0000_s1035" style="position:absolute;left:4150;top:664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" fillcolor="#f60"/>
                <v:oval id="Oval 469" o:spid="_x0000_s1036" style="position:absolute;left:4490;top:6639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" fillcolor="#f60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08768" behindDoc="1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46355</wp:posOffset>
            </wp:positionV>
            <wp:extent cx="2221230" cy="2346960"/>
            <wp:effectExtent l="0" t="0" r="7620" b="0"/>
            <wp:wrapNone/>
            <wp:docPr id="544" name="Picture 544" descr="http://www.dest.gov.au/literacynumeracy/innovativeprojects/Baturo_Train_Maths_Tutor/images/Blank100Boar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 descr="http://www.dest.gov.au/literacynumeracy/innovativeprojects/Baturo_Train_Maths_Tutor/images/Blank100Board.gi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23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2446655</wp:posOffset>
                </wp:positionV>
                <wp:extent cx="2514600" cy="2057400"/>
                <wp:effectExtent l="9525" t="8890" r="9525" b="10160"/>
                <wp:wrapNone/>
                <wp:docPr id="543" name="Text Box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Default="003C373A" w:rsidP="003C373A">
                            <w:r>
                              <w:t>_ _% have orange dots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_ _ % have yellow dots.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_ _% have purple dots.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_ _% have grey dots.</w:t>
                            </w:r>
                          </w:p>
                          <w:p w:rsidR="003C373A" w:rsidRDefault="003C373A" w:rsidP="003C373A"/>
                          <w:p w:rsidR="003C373A" w:rsidRDefault="003C373A" w:rsidP="003C373A">
                            <w:r>
                              <w:t>_ _% are blank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3" o:spid="_x0000_s1039" type="#_x0000_t202" style="position:absolute;margin-left:4in;margin-top:192.65pt;width:198pt;height:162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">
                <v:textbox>
                  <w:txbxContent>
                    <w:p w:rsidR="003C373A" w:rsidRDefault="003C373A" w:rsidP="003C373A">
                      <w:r>
                        <w:t>_ _% have orange dots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_ _ % have yellow dots.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_ _% have purple dots.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_ _% have grey dots.</w:t>
                      </w:r>
                    </w:p>
                    <w:p w:rsidR="003C373A" w:rsidRDefault="003C373A" w:rsidP="003C373A"/>
                    <w:p w:rsidR="003C373A" w:rsidRDefault="003C373A" w:rsidP="003C373A">
                      <w:r>
                        <w:t>_ _% are blank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1648460</wp:posOffset>
                </wp:positionV>
                <wp:extent cx="342900" cy="0"/>
                <wp:effectExtent l="9525" t="58420" r="19050" b="55880"/>
                <wp:wrapNone/>
                <wp:docPr id="542" name="Straight Connector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94833B" id="Straight Connector 542" o:spid="_x0000_s1026" style="position:absolute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29.8pt" to="4in,1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FH8NAIAAFsEAAAOAAAAZHJzL2Uyb0RvYy54bWysVE2P2yAQvVfqf0DcE9tZJ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1076960</wp:posOffset>
                </wp:positionV>
                <wp:extent cx="342900" cy="0"/>
                <wp:effectExtent l="9525" t="58420" r="19050" b="55880"/>
                <wp:wrapNone/>
                <wp:docPr id="541" name="Straight Connector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587CED" id="Straight Connector 541" o:spid="_x0000_s1026" style="position:absolute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84.8pt" to="4in,8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">
                <v:stroke endarrow="block"/>
              </v:line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175260</wp:posOffset>
                </wp:positionV>
                <wp:extent cx="114300" cy="114300"/>
                <wp:effectExtent l="6350" t="12700" r="12700" b="6350"/>
                <wp:wrapNone/>
                <wp:docPr id="540" name="Oval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48A5A67" id="Oval 540" o:spid="_x0000_s1026" style="position:absolute;margin-left:107pt;margin-top:13.8pt;width:9pt;height:9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181610</wp:posOffset>
                </wp:positionV>
                <wp:extent cx="114300" cy="114300"/>
                <wp:effectExtent l="9525" t="9525" r="9525" b="9525"/>
                <wp:wrapNone/>
                <wp:docPr id="539" name="Oval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9D31AB1" id="Oval 539" o:spid="_x0000_s1026" style="position:absolute;margin-left:90pt;margin-top:14.3pt;width:9pt;height:9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920750</wp:posOffset>
                </wp:positionH>
                <wp:positionV relativeFrom="paragraph">
                  <wp:posOffset>181610</wp:posOffset>
                </wp:positionV>
                <wp:extent cx="114300" cy="114300"/>
                <wp:effectExtent l="6350" t="9525" r="12700" b="9525"/>
                <wp:wrapNone/>
                <wp:docPr id="538" name="Oval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6BC637" id="Oval 538" o:spid="_x0000_s1026" style="position:absolute;margin-left:72.5pt;margin-top:14.3pt;width:9pt;height:9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698500</wp:posOffset>
                </wp:positionH>
                <wp:positionV relativeFrom="paragraph">
                  <wp:posOffset>187960</wp:posOffset>
                </wp:positionV>
                <wp:extent cx="114300" cy="114300"/>
                <wp:effectExtent l="12700" t="6350" r="6350" b="12700"/>
                <wp:wrapNone/>
                <wp:docPr id="537" name="Oval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5C162A8" id="Oval 537" o:spid="_x0000_s1026" style="position:absolute;margin-left:55pt;margin-top:14.8pt;width:9pt;height:9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181610</wp:posOffset>
                </wp:positionV>
                <wp:extent cx="114300" cy="114300"/>
                <wp:effectExtent l="12700" t="9525" r="6350" b="9525"/>
                <wp:wrapNone/>
                <wp:docPr id="536" name="Oval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E590C23" id="Oval 536" o:spid="_x0000_s1026" style="position:absolute;margin-left:37pt;margin-top:14.3pt;width:9pt;height:9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260350</wp:posOffset>
                </wp:positionH>
                <wp:positionV relativeFrom="paragraph">
                  <wp:posOffset>181610</wp:posOffset>
                </wp:positionV>
                <wp:extent cx="114300" cy="114300"/>
                <wp:effectExtent l="12700" t="9525" r="6350" b="9525"/>
                <wp:wrapNone/>
                <wp:docPr id="535" name="Oval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63376B" id="Oval 535" o:spid="_x0000_s1026" style="position:absolute;margin-left:20.5pt;margin-top:14.3pt;width:9pt;height:9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175260</wp:posOffset>
                </wp:positionV>
                <wp:extent cx="114300" cy="114300"/>
                <wp:effectExtent l="12700" t="12700" r="6350" b="6350"/>
                <wp:wrapNone/>
                <wp:docPr id="534" name="Oval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27081DC" id="Oval 534" o:spid="_x0000_s1026" style="position:absolute;margin-left:2.5pt;margin-top:13.8pt;width:9pt;height:9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-184150</wp:posOffset>
                </wp:positionH>
                <wp:positionV relativeFrom="paragraph">
                  <wp:posOffset>181610</wp:posOffset>
                </wp:positionV>
                <wp:extent cx="114300" cy="114300"/>
                <wp:effectExtent l="6350" t="9525" r="12700" b="9525"/>
                <wp:wrapNone/>
                <wp:docPr id="533" name="Oval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B5957E" id="Oval 533" o:spid="_x0000_s1026" style="position:absolute;margin-left:-14.5pt;margin-top:14.3pt;width:9pt;height:9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-412750</wp:posOffset>
                </wp:positionH>
                <wp:positionV relativeFrom="paragraph">
                  <wp:posOffset>181610</wp:posOffset>
                </wp:positionV>
                <wp:extent cx="114300" cy="114300"/>
                <wp:effectExtent l="6350" t="9525" r="12700" b="9525"/>
                <wp:wrapNone/>
                <wp:docPr id="532" name="Oval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26C76C6" id="Oval 532" o:spid="_x0000_s1026" style="position:absolute;margin-left:-32.5pt;margin-top:14.3pt;width:9pt;height:9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-615950</wp:posOffset>
                </wp:positionH>
                <wp:positionV relativeFrom="paragraph">
                  <wp:posOffset>181610</wp:posOffset>
                </wp:positionV>
                <wp:extent cx="114300" cy="114300"/>
                <wp:effectExtent l="12700" t="9525" r="6350" b="9525"/>
                <wp:wrapNone/>
                <wp:docPr id="531" name="Oval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7D43E90" id="Oval 531" o:spid="_x0000_s1026" style="position:absolute;margin-left:-48.5pt;margin-top:14.3pt;width:9pt;height:9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" fillcolor="yellow"/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24130</wp:posOffset>
                </wp:positionV>
                <wp:extent cx="114300" cy="114300"/>
                <wp:effectExtent l="6350" t="6350" r="12700" b="12700"/>
                <wp:wrapNone/>
                <wp:docPr id="530" name="Oval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4C0EFEC" id="Oval 530" o:spid="_x0000_s1026" style="position:absolute;margin-left:107pt;margin-top:1.9pt;width:9pt;height:9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" fillcolor="fuchsia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30480</wp:posOffset>
                </wp:positionV>
                <wp:extent cx="114300" cy="114300"/>
                <wp:effectExtent l="9525" t="12700" r="9525" b="6350"/>
                <wp:wrapNone/>
                <wp:docPr id="529" name="Oval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0D4E28C" id="Oval 529" o:spid="_x0000_s1026" style="position:absolute;margin-left:90pt;margin-top:2.4pt;width:9pt;height:9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" fillcolor="fuchsia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920750</wp:posOffset>
                </wp:positionH>
                <wp:positionV relativeFrom="paragraph">
                  <wp:posOffset>30480</wp:posOffset>
                </wp:positionV>
                <wp:extent cx="114300" cy="114300"/>
                <wp:effectExtent l="6350" t="12700" r="12700" b="6350"/>
                <wp:wrapNone/>
                <wp:docPr id="528" name="Oval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95AA43" id="Oval 528" o:spid="_x0000_s1026" style="position:absolute;margin-left:72.5pt;margin-top:2.4pt;width:9pt;height:9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" fillcolor="fuchsia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698500</wp:posOffset>
                </wp:positionH>
                <wp:positionV relativeFrom="paragraph">
                  <wp:posOffset>36830</wp:posOffset>
                </wp:positionV>
                <wp:extent cx="114300" cy="114300"/>
                <wp:effectExtent l="12700" t="9525" r="6350" b="9525"/>
                <wp:wrapNone/>
                <wp:docPr id="527" name="Oval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3E66382" id="Oval 527" o:spid="_x0000_s1026" style="position:absolute;margin-left:55pt;margin-top:2.9pt;width:9pt;height:9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" fillcolor="fuchsia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30480</wp:posOffset>
                </wp:positionV>
                <wp:extent cx="114300" cy="114300"/>
                <wp:effectExtent l="12700" t="12700" r="6350" b="6350"/>
                <wp:wrapNone/>
                <wp:docPr id="526" name="Oval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8638D7" id="Oval 526" o:spid="_x0000_s1026" style="position:absolute;margin-left:37pt;margin-top:2.4pt;width:9pt;height:9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" fillcolor="fuchsia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260350</wp:posOffset>
                </wp:positionH>
                <wp:positionV relativeFrom="paragraph">
                  <wp:posOffset>30480</wp:posOffset>
                </wp:positionV>
                <wp:extent cx="114300" cy="114300"/>
                <wp:effectExtent l="12700" t="12700" r="6350" b="6350"/>
                <wp:wrapNone/>
                <wp:docPr id="525" name="Oval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62EBD4F" id="Oval 525" o:spid="_x0000_s1026" style="position:absolute;margin-left:20.5pt;margin-top:2.4pt;width:9pt;height:9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" fillcolor="fuchsia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24130</wp:posOffset>
                </wp:positionV>
                <wp:extent cx="114300" cy="114300"/>
                <wp:effectExtent l="12700" t="6350" r="6350" b="12700"/>
                <wp:wrapNone/>
                <wp:docPr id="524" name="Oval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2C6EDF1" id="Oval 524" o:spid="_x0000_s1026" style="position:absolute;margin-left:2.5pt;margin-top:1.9pt;width:9pt;height:9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" fillcolor="fuchsia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-184150</wp:posOffset>
                </wp:positionH>
                <wp:positionV relativeFrom="paragraph">
                  <wp:posOffset>30480</wp:posOffset>
                </wp:positionV>
                <wp:extent cx="114300" cy="114300"/>
                <wp:effectExtent l="6350" t="12700" r="12700" b="6350"/>
                <wp:wrapNone/>
                <wp:docPr id="523" name="Oval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AB1D166" id="Oval 523" o:spid="_x0000_s1026" style="position:absolute;margin-left:-14.5pt;margin-top:2.4pt;width:9pt;height:9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" fillcolor="fuchsia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-412750</wp:posOffset>
                </wp:positionH>
                <wp:positionV relativeFrom="paragraph">
                  <wp:posOffset>28575</wp:posOffset>
                </wp:positionV>
                <wp:extent cx="114300" cy="114300"/>
                <wp:effectExtent l="6350" t="10795" r="12700" b="8255"/>
                <wp:wrapNone/>
                <wp:docPr id="522" name="Oval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2383135" id="Oval 522" o:spid="_x0000_s1026" style="position:absolute;margin-left:-32.5pt;margin-top:2.25pt;width:9pt;height:9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-615950</wp:posOffset>
                </wp:positionH>
                <wp:positionV relativeFrom="paragraph">
                  <wp:posOffset>28575</wp:posOffset>
                </wp:positionV>
                <wp:extent cx="114300" cy="114300"/>
                <wp:effectExtent l="12700" t="10795" r="6350" b="8255"/>
                <wp:wrapNone/>
                <wp:docPr id="521" name="Oval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1C1B5D" id="Oval 521" o:spid="_x0000_s1026" style="position:absolute;margin-left:-48.5pt;margin-top:2.25pt;width:9pt;height:9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" fillcolor="yellow"/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-226695</wp:posOffset>
                </wp:positionV>
                <wp:extent cx="4914900" cy="685800"/>
                <wp:effectExtent l="10160" t="12700" r="8890" b="6350"/>
                <wp:wrapNone/>
                <wp:docPr id="520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68580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39999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3A" w:rsidRPr="00336546" w:rsidRDefault="003C373A" w:rsidP="003C373A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336546">
                              <w:rPr>
                                <w:sz w:val="44"/>
                                <w:szCs w:val="44"/>
                              </w:rPr>
                              <w:t>50%  = ½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               </w:t>
                            </w:r>
                            <w:r w:rsidRPr="00336546">
                              <w:rPr>
                                <w:sz w:val="44"/>
                                <w:szCs w:val="44"/>
                              </w:rPr>
                              <w:t>25% = 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0" o:spid="_x0000_s1040" type="#_x0000_t202" style="position:absolute;margin-left:0;margin-top:-17.85pt;width:387pt;height:54pt;z-index:25185996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" fillcolor="yellow">
                <v:fill opacity="26214f"/>
                <v:textbox>
                  <w:txbxContent>
                    <w:p w:rsidR="003C373A" w:rsidRPr="00336546" w:rsidRDefault="003C373A" w:rsidP="003C373A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336546">
                        <w:rPr>
                          <w:sz w:val="44"/>
                          <w:szCs w:val="44"/>
                        </w:rPr>
                        <w:t>50%  = ½</w:t>
                      </w:r>
                      <w:r>
                        <w:rPr>
                          <w:sz w:val="44"/>
                          <w:szCs w:val="44"/>
                        </w:rPr>
                        <w:t xml:space="preserve">               </w:t>
                      </w:r>
                      <w:r w:rsidRPr="00336546">
                        <w:rPr>
                          <w:sz w:val="44"/>
                          <w:szCs w:val="44"/>
                        </w:rPr>
                        <w:t>25% = ¼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0</wp:posOffset>
                </wp:positionV>
                <wp:extent cx="6972300" cy="1077595"/>
                <wp:effectExtent l="9525" t="7620" r="9525" b="10160"/>
                <wp:wrapNone/>
                <wp:docPr id="519" name="Text Box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0775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Circle 50% of the cubes.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9" o:spid="_x0000_s1041" type="#_x0000_t202" style="position:absolute;margin-left:-54pt;margin-top:0;width:549pt;height:8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" filled="f">
                <v:textbox>
                  <w:txbxContent>
                    <w:p w:rsidR="003C373A" w:rsidRDefault="003C373A" w:rsidP="003C373A">
                      <w:r>
                        <w:t>Circle 50% of the cubes.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130810</wp:posOffset>
                </wp:positionV>
                <wp:extent cx="228600" cy="228600"/>
                <wp:effectExtent l="9525" t="10795" r="9525" b="8255"/>
                <wp:wrapNone/>
                <wp:docPr id="518" name="Cube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5BEA7B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Cube 518" o:spid="_x0000_s1026" type="#_x0000_t16" style="position:absolute;margin-left:27pt;margin-top:10.3pt;width:18pt;height:18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130810</wp:posOffset>
                </wp:positionV>
                <wp:extent cx="228600" cy="228600"/>
                <wp:effectExtent l="9525" t="10795" r="9525" b="8255"/>
                <wp:wrapNone/>
                <wp:docPr id="517" name="Cub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DEDF6" id="Cube 517" o:spid="_x0000_s1026" type="#_x0000_t16" style="position:absolute;margin-left:135pt;margin-top:10.3pt;width:18pt;height:18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130810</wp:posOffset>
                </wp:positionV>
                <wp:extent cx="228600" cy="228600"/>
                <wp:effectExtent l="9525" t="10795" r="9525" b="8255"/>
                <wp:wrapNone/>
                <wp:docPr id="516" name="Cube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F526A" id="Cube 516" o:spid="_x0000_s1026" type="#_x0000_t16" style="position:absolute;margin-left:243pt;margin-top:10.3pt;width:18pt;height:18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168910</wp:posOffset>
                </wp:positionV>
                <wp:extent cx="228600" cy="228600"/>
                <wp:effectExtent l="9525" t="10795" r="9525" b="8255"/>
                <wp:wrapNone/>
                <wp:docPr id="515" name="Cub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08BBBD" id="Cube 515" o:spid="_x0000_s1026" type="#_x0000_t16" style="position:absolute;margin-left:5in;margin-top:13.3pt;width:18pt;height:18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16510</wp:posOffset>
                </wp:positionV>
                <wp:extent cx="228600" cy="228600"/>
                <wp:effectExtent l="9525" t="10795" r="9525" b="8255"/>
                <wp:wrapNone/>
                <wp:docPr id="514" name="Cube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805CA" id="Cube 514" o:spid="_x0000_s1026" type="#_x0000_t16" style="position:absolute;margin-left:414pt;margin-top:1.3pt;width:18pt;height:18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16510</wp:posOffset>
                </wp:positionV>
                <wp:extent cx="228600" cy="228600"/>
                <wp:effectExtent l="9525" t="10795" r="9525" b="8255"/>
                <wp:wrapNone/>
                <wp:docPr id="513" name="Cube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789586" id="Cube 513" o:spid="_x0000_s1026" type="#_x0000_t16" style="position:absolute;margin-left:297pt;margin-top:1.3pt;width:18pt;height:18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16510</wp:posOffset>
                </wp:positionV>
                <wp:extent cx="228600" cy="228600"/>
                <wp:effectExtent l="9525" t="10795" r="9525" b="8255"/>
                <wp:wrapNone/>
                <wp:docPr id="512" name="Cube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68C5E" id="Cube 512" o:spid="_x0000_s1026" type="#_x0000_t16" style="position:absolute;margin-left:189pt;margin-top:1.3pt;width:18pt;height:18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16510</wp:posOffset>
                </wp:positionV>
                <wp:extent cx="228600" cy="228600"/>
                <wp:effectExtent l="9525" t="10795" r="9525" b="8255"/>
                <wp:wrapNone/>
                <wp:docPr id="511" name="Cube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E3BBA" id="Cube 511" o:spid="_x0000_s1026" type="#_x0000_t16" style="position:absolute;margin-left:81pt;margin-top:1.3pt;width:18pt;height:18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16510</wp:posOffset>
                </wp:positionV>
                <wp:extent cx="228600" cy="228600"/>
                <wp:effectExtent l="9525" t="10795" r="9525" b="8255"/>
                <wp:wrapNone/>
                <wp:docPr id="510" name="Cube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426D0" id="Cube 510" o:spid="_x0000_s1026" type="#_x0000_t16" style="position:absolute;margin-left:-18pt;margin-top:1.3pt;width:18pt;height:18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5943600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9525" t="10795" r="9525" b="8255"/>
                <wp:wrapNone/>
                <wp:docPr id="509" name="Cube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EDB703" id="Cube 509" o:spid="_x0000_s1026" type="#_x0000_t16" style="position:absolute;margin-left:468pt;margin-top:2.55pt;width:18pt;height:18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Kbu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80645</wp:posOffset>
                </wp:positionV>
                <wp:extent cx="6972300" cy="1077595"/>
                <wp:effectExtent l="9525" t="7620" r="9525" b="10160"/>
                <wp:wrapNone/>
                <wp:docPr id="508" name="Text Box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0775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Circle 25% of the cubes.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8" o:spid="_x0000_s1042" type="#_x0000_t202" style="position:absolute;margin-left:-54pt;margin-top:6.35pt;width:549pt;height:84.8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" filled="f">
                <v:textbox>
                  <w:txbxContent>
                    <w:p w:rsidR="003C373A" w:rsidRDefault="003C373A" w:rsidP="003C373A">
                      <w:r>
                        <w:t>Circle 25% of the cubes.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507" name="Cube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8929AE" id="Cube 507" o:spid="_x0000_s1026" type="#_x0000_t16" style="position:absolute;margin-left:369pt;margin-top:12.75pt;width:18pt;height:18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506" name="Cube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E66BD" id="Cube 506" o:spid="_x0000_s1026" type="#_x0000_t16" style="position:absolute;margin-left:342pt;margin-top:12.75pt;width:18pt;height:18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505" name="Cube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DDE3B" id="Cube 505" o:spid="_x0000_s1026" type="#_x0000_t16" style="position:absolute;margin-left:315pt;margin-top:12.75pt;width:18pt;height:18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kBj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504" name="Cube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976D39" id="Cube 504" o:spid="_x0000_s1026" type="#_x0000_t16" style="position:absolute;margin-left:4in;margin-top:12.75pt;width:18pt;height:18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SNQ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503" name="Cube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BC854" id="Cube 503" o:spid="_x0000_s1026" type="#_x0000_t16" style="position:absolute;margin-left:261pt;margin-top:12.75pt;width:18pt;height:18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AvI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502" name="Cube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8BE907" id="Cube 502" o:spid="_x0000_s1026" type="#_x0000_t16" style="position:absolute;margin-left:234pt;margin-top:12.75pt;width:18pt;height:18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2j7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501" name="Cub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70F519" id="Cube 501" o:spid="_x0000_s1026" type="#_x0000_t16" style="position:absolute;margin-left:207pt;margin-top:12.75pt;width:18pt;height:18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500" name="Cube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DCF369" id="Cube 500" o:spid="_x0000_s1026" type="#_x0000_t16" style="position:absolute;margin-left:180pt;margin-top:12.75pt;width:18pt;height:18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499" name="Cub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EEB14" id="Cube 499" o:spid="_x0000_s1026" type="#_x0000_t16" style="position:absolute;margin-left:153pt;margin-top:12.75pt;width:18pt;height:18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xa6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498" name="Cube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FF5AE" id="Cube 498" o:spid="_x0000_s1026" type="#_x0000_t16" style="position:absolute;margin-left:126pt;margin-top:12.75pt;width:18pt;height:18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WJ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497" name="Cub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05005" id="Cube 497" o:spid="_x0000_s1026" type="#_x0000_t16" style="position:absolute;margin-left:1in;margin-top:12.75pt;width:18pt;height:18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496" name="Cub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65CE8" id="Cube 496" o:spid="_x0000_s1026" type="#_x0000_t16" style="position:absolute;margin-left:45pt;margin-top:12.75pt;width:18pt;height:18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495" name="Cube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0EB9D" id="Cube 495" o:spid="_x0000_s1026" type="#_x0000_t16" style="position:absolute;margin-left:99pt;margin-top:12.75pt;width:18pt;height:18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fA3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494" name="Cube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214506" id="Cube 494" o:spid="_x0000_s1026" type="#_x0000_t16" style="position:absolute;margin-left:18pt;margin-top:12.75pt;width:18pt;height:18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pME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493" name="Cube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D2D5B" id="Cube 493" o:spid="_x0000_s1026" type="#_x0000_t16" style="position:absolute;margin-left:-9pt;margin-top:12.75pt;width:18pt;height:18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161925</wp:posOffset>
                </wp:positionV>
                <wp:extent cx="228600" cy="228600"/>
                <wp:effectExtent l="9525" t="8890" r="9525" b="10160"/>
                <wp:wrapNone/>
                <wp:docPr id="492" name="Cube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874A63" id="Cube 492" o:spid="_x0000_s1026" type="#_x0000_t16" style="position:absolute;margin-left:-36pt;margin-top:12.75pt;width:18pt;height:18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Niv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"/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161925</wp:posOffset>
                </wp:positionV>
                <wp:extent cx="6972300" cy="1077595"/>
                <wp:effectExtent l="9525" t="7620" r="9525" b="10160"/>
                <wp:wrapNone/>
                <wp:docPr id="491" name="Text Box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0775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Circle 50% of the cubes.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1" o:spid="_x0000_s1043" type="#_x0000_t202" style="position:absolute;margin-left:-54pt;margin-top:12.75pt;width:549pt;height:84.8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" filled="f">
                <v:textbox>
                  <w:txbxContent>
                    <w:p w:rsidR="003C373A" w:rsidRDefault="003C373A" w:rsidP="003C373A">
                      <w:r>
                        <w:t>Circle 50% of the cubes.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14605</wp:posOffset>
                </wp:positionV>
                <wp:extent cx="228600" cy="228600"/>
                <wp:effectExtent l="9525" t="8890" r="9525" b="10160"/>
                <wp:wrapNone/>
                <wp:docPr id="490" name="Cube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F2D5D" id="Cube 490" o:spid="_x0000_s1026" type="#_x0000_t16" style="position:absolute;margin-left:324pt;margin-top:1.15pt;width:18pt;height:18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14605</wp:posOffset>
                </wp:positionV>
                <wp:extent cx="228600" cy="228600"/>
                <wp:effectExtent l="9525" t="8890" r="9525" b="10160"/>
                <wp:wrapNone/>
                <wp:docPr id="489" name="Cub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1C15CB" id="Cube 489" o:spid="_x0000_s1026" type="#_x0000_t16" style="position:absolute;margin-left:378pt;margin-top:1.15pt;width:18pt;height:18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JKn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14605</wp:posOffset>
                </wp:positionV>
                <wp:extent cx="228600" cy="228600"/>
                <wp:effectExtent l="9525" t="8890" r="9525" b="10160"/>
                <wp:wrapNone/>
                <wp:docPr id="488" name="Cube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18613" id="Cube 488" o:spid="_x0000_s1026" type="#_x0000_t16" style="position:absolute;margin-left:351pt;margin-top:1.15pt;width:18pt;height:18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/GU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14605</wp:posOffset>
                </wp:positionV>
                <wp:extent cx="228600" cy="228600"/>
                <wp:effectExtent l="9525" t="8890" r="9525" b="10160"/>
                <wp:wrapNone/>
                <wp:docPr id="487" name="Cube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FFF26A" id="Cube 487" o:spid="_x0000_s1026" type="#_x0000_t16" style="position:absolute;margin-left:252pt;margin-top:1.15pt;width:18pt;height:18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14605</wp:posOffset>
                </wp:positionV>
                <wp:extent cx="228600" cy="228600"/>
                <wp:effectExtent l="9525" t="8890" r="9525" b="10160"/>
                <wp:wrapNone/>
                <wp:docPr id="486" name="Cub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1CC02" id="Cube 486" o:spid="_x0000_s1026" type="#_x0000_t16" style="position:absolute;margin-left:225pt;margin-top:1.15pt;width:18pt;height:18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14605</wp:posOffset>
                </wp:positionV>
                <wp:extent cx="228600" cy="228600"/>
                <wp:effectExtent l="9525" t="8890" r="9525" b="10160"/>
                <wp:wrapNone/>
                <wp:docPr id="485" name="Cub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E1DB0" id="Cube 485" o:spid="_x0000_s1026" type="#_x0000_t16" style="position:absolute;margin-left:279pt;margin-top:1.15pt;width:18pt;height:18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nQq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14605</wp:posOffset>
                </wp:positionV>
                <wp:extent cx="228600" cy="228600"/>
                <wp:effectExtent l="9525" t="8890" r="9525" b="10160"/>
                <wp:wrapNone/>
                <wp:docPr id="484" name="Cube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458125" id="Cube 484" o:spid="_x0000_s1026" type="#_x0000_t16" style="position:absolute;margin-left:126pt;margin-top:1.15pt;width:18pt;height:18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RcZ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228600" cy="228600"/>
                <wp:effectExtent l="9525" t="8890" r="9525" b="10160"/>
                <wp:wrapNone/>
                <wp:docPr id="483" name="Cub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85C8B" id="Cube 483" o:spid="_x0000_s1026" type="#_x0000_t16" style="position:absolute;margin-left:180pt;margin-top:1.15pt;width:18pt;height:18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D+B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14605</wp:posOffset>
                </wp:positionV>
                <wp:extent cx="228600" cy="228600"/>
                <wp:effectExtent l="9525" t="8890" r="9525" b="10160"/>
                <wp:wrapNone/>
                <wp:docPr id="482" name="Cube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25F698" id="Cube 482" o:spid="_x0000_s1026" type="#_x0000_t16" style="position:absolute;margin-left:153pt;margin-top:1.15pt;width:18pt;height:18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1yy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14605</wp:posOffset>
                </wp:positionV>
                <wp:extent cx="228600" cy="228600"/>
                <wp:effectExtent l="9525" t="8890" r="9525" b="10160"/>
                <wp:wrapNone/>
                <wp:docPr id="481" name="Cube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F4290" id="Cube 481" o:spid="_x0000_s1026" type="#_x0000_t16" style="position:absolute;margin-left:27pt;margin-top:1.15pt;width:18pt;height:18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14605</wp:posOffset>
                </wp:positionV>
                <wp:extent cx="228600" cy="228600"/>
                <wp:effectExtent l="9525" t="8890" r="9525" b="10160"/>
                <wp:wrapNone/>
                <wp:docPr id="480" name="Cube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BA0FE6" id="Cube 480" o:spid="_x0000_s1026" type="#_x0000_t16" style="position:absolute;margin-left:81pt;margin-top:1.15pt;width:18pt;height:18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14605</wp:posOffset>
                </wp:positionV>
                <wp:extent cx="228600" cy="228600"/>
                <wp:effectExtent l="9525" t="8890" r="9525" b="10160"/>
                <wp:wrapNone/>
                <wp:docPr id="479" name="Cub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1F0604" id="Cube 479" o:spid="_x0000_s1026" type="#_x0000_t16" style="position:absolute;margin-left:54pt;margin-top:1.15pt;width:18pt;height:18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9525" t="8890" r="9525" b="10160"/>
                <wp:wrapNone/>
                <wp:docPr id="478" name="Cube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D87598" id="Cube 478" o:spid="_x0000_s1026" type="#_x0000_t16" style="position:absolute;margin-left:324pt;margin-top:11.45pt;width:18pt;height:18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9525" t="8890" r="9525" b="10160"/>
                <wp:wrapNone/>
                <wp:docPr id="477" name="Cub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A98971" id="Cube 477" o:spid="_x0000_s1026" type="#_x0000_t16" style="position:absolute;margin-left:297pt;margin-top:11.45pt;width:18pt;height:18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9525" t="8890" r="9525" b="10160"/>
                <wp:wrapNone/>
                <wp:docPr id="476" name="Cube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7966F" id="Cube 476" o:spid="_x0000_s1026" type="#_x0000_t16" style="position:absolute;margin-left:270pt;margin-top:11.45pt;width:18pt;height:18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9525" t="8890" r="9525" b="10160"/>
                <wp:wrapNone/>
                <wp:docPr id="475" name="Cube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7E2CA" id="Cube 475" o:spid="_x0000_s1026" type="#_x0000_t16" style="position:absolute;margin-left:198pt;margin-top:11.45pt;width:18pt;height:18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9525" t="8890" r="9525" b="10160"/>
                <wp:wrapNone/>
                <wp:docPr id="474" name="Cube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E69609" id="Cube 474" o:spid="_x0000_s1026" type="#_x0000_t16" style="position:absolute;margin-left:171pt;margin-top:11.45pt;width:18pt;height:18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9525" t="8890" r="9525" b="10160"/>
                <wp:wrapNone/>
                <wp:docPr id="473" name="Cube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B94AC" id="Cube 473" o:spid="_x0000_s1026" type="#_x0000_t16" style="position:absolute;margin-left:225pt;margin-top:11.45pt;width:18pt;height:18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9525" t="8890" r="9525" b="10160"/>
                <wp:wrapNone/>
                <wp:docPr id="472" name="Cube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11E90" id="Cube 472" o:spid="_x0000_s1026" type="#_x0000_t16" style="position:absolute;margin-left:126pt;margin-top:11.45pt;width:18pt;height:18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9525" t="8890" r="9525" b="10160"/>
                <wp:wrapNone/>
                <wp:docPr id="471" name="Cube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DA2F2" id="Cube 471" o:spid="_x0000_s1026" type="#_x0000_t16" style="position:absolute;margin-left:99pt;margin-top:11.45pt;width:18pt;height:18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9525" t="8890" r="9525" b="10160"/>
                <wp:wrapNone/>
                <wp:docPr id="470" name="Cube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887EC3" id="Cube 470" o:spid="_x0000_s1026" type="#_x0000_t16" style="position:absolute;margin-left:1in;margin-top:11.45pt;width:18pt;height:18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9525" t="8890" r="9525" b="10160"/>
                <wp:wrapNone/>
                <wp:docPr id="469" name="Cube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FC6481" id="Cube 469" o:spid="_x0000_s1026" type="#_x0000_t16" style="position:absolute;margin-left:-24pt;margin-top:11.45pt;width:18pt;height:18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9525" t="8890" r="9525" b="10160"/>
                <wp:wrapNone/>
                <wp:docPr id="468" name="Cube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E63F6" id="Cube 468" o:spid="_x0000_s1026" type="#_x0000_t16" style="position:absolute;margin-left:30pt;margin-top:11.45pt;width:18pt;height:18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9525" t="8890" r="9525" b="10160"/>
                <wp:wrapNone/>
                <wp:docPr id="467" name="Cube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360610" id="Cube 467" o:spid="_x0000_s1026" type="#_x0000_t16" style="position:absolute;margin-left:3pt;margin-top:11.45pt;width:18pt;height:18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"/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30480</wp:posOffset>
                </wp:positionV>
                <wp:extent cx="6972300" cy="1077595"/>
                <wp:effectExtent l="9525" t="7620" r="9525" b="10160"/>
                <wp:wrapNone/>
                <wp:docPr id="466" name="Text Box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0775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Circle 25% of the cubes.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6" o:spid="_x0000_s1044" type="#_x0000_t202" style="position:absolute;margin-left:-54pt;margin-top:2.4pt;width:549pt;height:84.8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" filled="f">
                <v:textbox>
                  <w:txbxContent>
                    <w:p w:rsidR="003C373A" w:rsidRDefault="003C373A" w:rsidP="003C373A">
                      <w:r>
                        <w:t>Circle 25% of the cubes.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-2540</wp:posOffset>
                </wp:positionV>
                <wp:extent cx="1943100" cy="228600"/>
                <wp:effectExtent l="9525" t="8890" r="9525" b="10160"/>
                <wp:wrapNone/>
                <wp:docPr id="459" name="Group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3100" cy="228600"/>
                          <a:chOff x="1080" y="7739"/>
                          <a:chExt cx="3060" cy="360"/>
                        </a:xfrm>
                      </wpg:grpSpPr>
                      <wps:wsp>
                        <wps:cNvPr id="460" name="AutoShape 651"/>
                        <wps:cNvSpPr>
                          <a:spLocks noChangeArrowheads="1"/>
                        </wps:cNvSpPr>
                        <wps:spPr bwMode="auto">
                          <a:xfrm>
                            <a:off x="10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AutoShape 652"/>
                        <wps:cNvSpPr>
                          <a:spLocks noChangeArrowheads="1"/>
                        </wps:cNvSpPr>
                        <wps:spPr bwMode="auto">
                          <a:xfrm>
                            <a:off x="162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AutoShape 653"/>
                        <wps:cNvSpPr>
                          <a:spLocks noChangeArrowheads="1"/>
                        </wps:cNvSpPr>
                        <wps:spPr bwMode="auto">
                          <a:xfrm>
                            <a:off x="216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" name="AutoShape 654"/>
                        <wps:cNvSpPr>
                          <a:spLocks noChangeArrowheads="1"/>
                        </wps:cNvSpPr>
                        <wps:spPr bwMode="auto">
                          <a:xfrm>
                            <a:off x="270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AutoShape 655"/>
                        <wps:cNvSpPr>
                          <a:spLocks noChangeArrowheads="1"/>
                        </wps:cNvSpPr>
                        <wps:spPr bwMode="auto">
                          <a:xfrm>
                            <a:off x="324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" name="AutoShape 656"/>
                        <wps:cNvSpPr>
                          <a:spLocks noChangeArrowheads="1"/>
                        </wps:cNvSpPr>
                        <wps:spPr bwMode="auto">
                          <a:xfrm>
                            <a:off x="37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8032FA" id="Group 459" o:spid="_x0000_s1026" style="position:absolute;margin-left:126pt;margin-top:-.2pt;width:153pt;height:18pt;z-index:251911168" coordorigin="1080,7739" coordsize="30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">
                <v:shape id="AutoShape 651" o:spid="_x0000_s1027" type="#_x0000_t16" style="position:absolute;left:10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"/>
                <v:shape id="AutoShape 652" o:spid="_x0000_s1028" type="#_x0000_t16" style="position:absolute;left:162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"/>
                <v:shape id="AutoShape 653" o:spid="_x0000_s1029" type="#_x0000_t16" style="position:absolute;left:216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"/>
                <v:shape id="AutoShape 654" o:spid="_x0000_s1030" type="#_x0000_t16" style="position:absolute;left:270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"/>
                <v:shape id="AutoShape 655" o:spid="_x0000_s1031" type="#_x0000_t16" style="position:absolute;left:324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"/>
                <v:shape id="AutoShape 656" o:spid="_x0000_s1032" type="#_x0000_t16" style="position:absolute;left:37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-2540</wp:posOffset>
                </wp:positionV>
                <wp:extent cx="1943100" cy="228600"/>
                <wp:effectExtent l="9525" t="8890" r="9525" b="10160"/>
                <wp:wrapNone/>
                <wp:docPr id="452" name="Group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3100" cy="228600"/>
                          <a:chOff x="1080" y="7739"/>
                          <a:chExt cx="3060" cy="360"/>
                        </a:xfrm>
                      </wpg:grpSpPr>
                      <wps:wsp>
                        <wps:cNvPr id="453" name="AutoShape 637"/>
                        <wps:cNvSpPr>
                          <a:spLocks noChangeArrowheads="1"/>
                        </wps:cNvSpPr>
                        <wps:spPr bwMode="auto">
                          <a:xfrm>
                            <a:off x="10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AutoShape 638"/>
                        <wps:cNvSpPr>
                          <a:spLocks noChangeArrowheads="1"/>
                        </wps:cNvSpPr>
                        <wps:spPr bwMode="auto">
                          <a:xfrm>
                            <a:off x="162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AutoShape 639"/>
                        <wps:cNvSpPr>
                          <a:spLocks noChangeArrowheads="1"/>
                        </wps:cNvSpPr>
                        <wps:spPr bwMode="auto">
                          <a:xfrm>
                            <a:off x="216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AutoShape 640"/>
                        <wps:cNvSpPr>
                          <a:spLocks noChangeArrowheads="1"/>
                        </wps:cNvSpPr>
                        <wps:spPr bwMode="auto">
                          <a:xfrm>
                            <a:off x="270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AutoShape 641"/>
                        <wps:cNvSpPr>
                          <a:spLocks noChangeArrowheads="1"/>
                        </wps:cNvSpPr>
                        <wps:spPr bwMode="auto">
                          <a:xfrm>
                            <a:off x="324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AutoShape 642"/>
                        <wps:cNvSpPr>
                          <a:spLocks noChangeArrowheads="1"/>
                        </wps:cNvSpPr>
                        <wps:spPr bwMode="auto">
                          <a:xfrm>
                            <a:off x="37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F8F30B" id="Group 452" o:spid="_x0000_s1026" style="position:absolute;margin-left:-36pt;margin-top:-.2pt;width:153pt;height:18pt;z-index:251909120" coordorigin="1080,7739" coordsize="30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">
                <v:shape id="AutoShape 637" o:spid="_x0000_s1027" type="#_x0000_t16" style="position:absolute;left:10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"/>
                <v:shape id="AutoShape 638" o:spid="_x0000_s1028" type="#_x0000_t16" style="position:absolute;left:162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"/>
                <v:shape id="AutoShape 639" o:spid="_x0000_s1029" type="#_x0000_t16" style="position:absolute;left:216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"/>
                <v:shape id="AutoShape 640" o:spid="_x0000_s1030" type="#_x0000_t16" style="position:absolute;left:270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"/>
                <v:shape id="AutoShape 641" o:spid="_x0000_s1031" type="#_x0000_t16" style="position:absolute;left:324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"/>
                <v:shape id="AutoShape 642" o:spid="_x0000_s1032" type="#_x0000_t16" style="position:absolute;left:37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128270</wp:posOffset>
                </wp:positionV>
                <wp:extent cx="1943100" cy="228600"/>
                <wp:effectExtent l="9525" t="8890" r="9525" b="10160"/>
                <wp:wrapNone/>
                <wp:docPr id="445" name="Group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3100" cy="228600"/>
                          <a:chOff x="1080" y="7739"/>
                          <a:chExt cx="3060" cy="360"/>
                        </a:xfrm>
                      </wpg:grpSpPr>
                      <wps:wsp>
                        <wps:cNvPr id="446" name="AutoShape 658"/>
                        <wps:cNvSpPr>
                          <a:spLocks noChangeArrowheads="1"/>
                        </wps:cNvSpPr>
                        <wps:spPr bwMode="auto">
                          <a:xfrm>
                            <a:off x="10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AutoShape 659"/>
                        <wps:cNvSpPr>
                          <a:spLocks noChangeArrowheads="1"/>
                        </wps:cNvSpPr>
                        <wps:spPr bwMode="auto">
                          <a:xfrm>
                            <a:off x="162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AutoShape 660"/>
                        <wps:cNvSpPr>
                          <a:spLocks noChangeArrowheads="1"/>
                        </wps:cNvSpPr>
                        <wps:spPr bwMode="auto">
                          <a:xfrm>
                            <a:off x="216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AutoShape 661"/>
                        <wps:cNvSpPr>
                          <a:spLocks noChangeArrowheads="1"/>
                        </wps:cNvSpPr>
                        <wps:spPr bwMode="auto">
                          <a:xfrm>
                            <a:off x="270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AutoShape 662"/>
                        <wps:cNvSpPr>
                          <a:spLocks noChangeArrowheads="1"/>
                        </wps:cNvSpPr>
                        <wps:spPr bwMode="auto">
                          <a:xfrm>
                            <a:off x="324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AutoShape 663"/>
                        <wps:cNvSpPr>
                          <a:spLocks noChangeArrowheads="1"/>
                        </wps:cNvSpPr>
                        <wps:spPr bwMode="auto">
                          <a:xfrm>
                            <a:off x="37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C07980" id="Group 445" o:spid="_x0000_s1026" style="position:absolute;margin-left:198pt;margin-top:10.1pt;width:153pt;height:18pt;z-index:251912192" coordorigin="1080,7739" coordsize="30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">
                <v:shape id="AutoShape 658" o:spid="_x0000_s1027" type="#_x0000_t16" style="position:absolute;left:10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"/>
                <v:shape id="AutoShape 659" o:spid="_x0000_s1028" type="#_x0000_t16" style="position:absolute;left:162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"/>
                <v:shape id="AutoShape 660" o:spid="_x0000_s1029" type="#_x0000_t16" style="position:absolute;left:216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"/>
                <v:shape id="AutoShape 661" o:spid="_x0000_s1030" type="#_x0000_t16" style="position:absolute;left:270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"/>
                <v:shape id="AutoShape 662" o:spid="_x0000_s1031" type="#_x0000_t16" style="position:absolute;left:324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"/>
                <v:shape id="AutoShape 663" o:spid="_x0000_s1032" type="#_x0000_t16" style="position:absolute;left:37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128270</wp:posOffset>
                </wp:positionV>
                <wp:extent cx="1943100" cy="228600"/>
                <wp:effectExtent l="9525" t="8890" r="9525" b="10160"/>
                <wp:wrapNone/>
                <wp:docPr id="438" name="Group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3100" cy="228600"/>
                          <a:chOff x="1080" y="7739"/>
                          <a:chExt cx="3060" cy="360"/>
                        </a:xfrm>
                      </wpg:grpSpPr>
                      <wps:wsp>
                        <wps:cNvPr id="439" name="AutoShape 644"/>
                        <wps:cNvSpPr>
                          <a:spLocks noChangeArrowheads="1"/>
                        </wps:cNvSpPr>
                        <wps:spPr bwMode="auto">
                          <a:xfrm>
                            <a:off x="10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AutoShape 645"/>
                        <wps:cNvSpPr>
                          <a:spLocks noChangeArrowheads="1"/>
                        </wps:cNvSpPr>
                        <wps:spPr bwMode="auto">
                          <a:xfrm>
                            <a:off x="162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AutoShape 646"/>
                        <wps:cNvSpPr>
                          <a:spLocks noChangeArrowheads="1"/>
                        </wps:cNvSpPr>
                        <wps:spPr bwMode="auto">
                          <a:xfrm>
                            <a:off x="216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AutoShape 647"/>
                        <wps:cNvSpPr>
                          <a:spLocks noChangeArrowheads="1"/>
                        </wps:cNvSpPr>
                        <wps:spPr bwMode="auto">
                          <a:xfrm>
                            <a:off x="270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AutoShape 648"/>
                        <wps:cNvSpPr>
                          <a:spLocks noChangeArrowheads="1"/>
                        </wps:cNvSpPr>
                        <wps:spPr bwMode="auto">
                          <a:xfrm>
                            <a:off x="324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AutoShape 649"/>
                        <wps:cNvSpPr>
                          <a:spLocks noChangeArrowheads="1"/>
                        </wps:cNvSpPr>
                        <wps:spPr bwMode="auto">
                          <a:xfrm>
                            <a:off x="37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B2B3BA" id="Group 438" o:spid="_x0000_s1026" style="position:absolute;margin-left:36pt;margin-top:10.1pt;width:153pt;height:18pt;z-index:251910144" coordorigin="1080,7739" coordsize="30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">
                <v:shape id="AutoShape 644" o:spid="_x0000_s1027" type="#_x0000_t16" style="position:absolute;left:10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"/>
                <v:shape id="AutoShape 645" o:spid="_x0000_s1028" type="#_x0000_t16" style="position:absolute;left:162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"/>
                <v:shape id="AutoShape 646" o:spid="_x0000_s1029" type="#_x0000_t16" style="position:absolute;left:216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"/>
                <v:shape id="AutoShape 647" o:spid="_x0000_s1030" type="#_x0000_t16" style="position:absolute;left:270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"/>
                <v:shape id="AutoShape 648" o:spid="_x0000_s1031" type="#_x0000_t16" style="position:absolute;left:324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"/>
                <v:shape id="AutoShape 649" o:spid="_x0000_s1032" type="#_x0000_t16" style="position:absolute;left:37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"/>
              </v:group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111760</wp:posOffset>
                </wp:positionV>
                <wp:extent cx="6972300" cy="1077595"/>
                <wp:effectExtent l="9525" t="7620" r="9525" b="10160"/>
                <wp:wrapNone/>
                <wp:docPr id="437" name="Text Box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0775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Pr="00336546" w:rsidRDefault="003C373A" w:rsidP="003C373A">
                            <w:r>
                              <w:t>Circle 50% of the cubes.</w:t>
                            </w:r>
                            <w:r w:rsidRPr="00336546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7" o:spid="_x0000_s1045" type="#_x0000_t202" style="position:absolute;margin-left:-54pt;margin-top:8.8pt;width:549pt;height:84.8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" filled="f">
                <v:textbox>
                  <w:txbxContent>
                    <w:p w:rsidR="003C373A" w:rsidRPr="00336546" w:rsidRDefault="003C373A" w:rsidP="003C373A">
                      <w:r>
                        <w:t>Circle 50% of the cubes.</w:t>
                      </w:r>
                      <w:r w:rsidRPr="00336546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193040</wp:posOffset>
                </wp:positionV>
                <wp:extent cx="1943100" cy="228600"/>
                <wp:effectExtent l="9525" t="8890" r="9525" b="10160"/>
                <wp:wrapNone/>
                <wp:docPr id="430" name="Group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3100" cy="228600"/>
                          <a:chOff x="1080" y="7739"/>
                          <a:chExt cx="3060" cy="360"/>
                        </a:xfrm>
                      </wpg:grpSpPr>
                      <wps:wsp>
                        <wps:cNvPr id="431" name="AutoShape 679"/>
                        <wps:cNvSpPr>
                          <a:spLocks noChangeArrowheads="1"/>
                        </wps:cNvSpPr>
                        <wps:spPr bwMode="auto">
                          <a:xfrm>
                            <a:off x="10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AutoShape 680"/>
                        <wps:cNvSpPr>
                          <a:spLocks noChangeArrowheads="1"/>
                        </wps:cNvSpPr>
                        <wps:spPr bwMode="auto">
                          <a:xfrm>
                            <a:off x="162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AutoShape 681"/>
                        <wps:cNvSpPr>
                          <a:spLocks noChangeArrowheads="1"/>
                        </wps:cNvSpPr>
                        <wps:spPr bwMode="auto">
                          <a:xfrm>
                            <a:off x="216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AutoShape 682"/>
                        <wps:cNvSpPr>
                          <a:spLocks noChangeArrowheads="1"/>
                        </wps:cNvSpPr>
                        <wps:spPr bwMode="auto">
                          <a:xfrm>
                            <a:off x="270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AutoShape 683"/>
                        <wps:cNvSpPr>
                          <a:spLocks noChangeArrowheads="1"/>
                        </wps:cNvSpPr>
                        <wps:spPr bwMode="auto">
                          <a:xfrm>
                            <a:off x="324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AutoShape 684"/>
                        <wps:cNvSpPr>
                          <a:spLocks noChangeArrowheads="1"/>
                        </wps:cNvSpPr>
                        <wps:spPr bwMode="auto">
                          <a:xfrm>
                            <a:off x="37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CF9D9A" id="Group 430" o:spid="_x0000_s1026" style="position:absolute;margin-left:4in;margin-top:15.2pt;width:153pt;height:18pt;z-index:251915264" coordorigin="1080,7739" coordsize="30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">
                <v:shape id="AutoShape 679" o:spid="_x0000_s1027" type="#_x0000_t16" style="position:absolute;left:10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"/>
                <v:shape id="AutoShape 680" o:spid="_x0000_s1028" type="#_x0000_t16" style="position:absolute;left:162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"/>
                <v:shape id="AutoShape 681" o:spid="_x0000_s1029" type="#_x0000_t16" style="position:absolute;left:216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"/>
                <v:shape id="AutoShape 682" o:spid="_x0000_s1030" type="#_x0000_t16" style="position:absolute;left:270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"/>
                <v:shape id="AutoShape 683" o:spid="_x0000_s1031" type="#_x0000_t16" style="position:absolute;left:324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"/>
                <v:shape id="AutoShape 684" o:spid="_x0000_s1032" type="#_x0000_t16" style="position:absolute;left:37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193040</wp:posOffset>
                </wp:positionV>
                <wp:extent cx="1943100" cy="228600"/>
                <wp:effectExtent l="9525" t="8890" r="9525" b="10160"/>
                <wp:wrapNone/>
                <wp:docPr id="423" name="Group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3100" cy="228600"/>
                          <a:chOff x="1080" y="7739"/>
                          <a:chExt cx="3060" cy="360"/>
                        </a:xfrm>
                      </wpg:grpSpPr>
                      <wps:wsp>
                        <wps:cNvPr id="424" name="AutoShape 672"/>
                        <wps:cNvSpPr>
                          <a:spLocks noChangeArrowheads="1"/>
                        </wps:cNvSpPr>
                        <wps:spPr bwMode="auto">
                          <a:xfrm>
                            <a:off x="10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AutoShape 673"/>
                        <wps:cNvSpPr>
                          <a:spLocks noChangeArrowheads="1"/>
                        </wps:cNvSpPr>
                        <wps:spPr bwMode="auto">
                          <a:xfrm>
                            <a:off x="162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AutoShape 674"/>
                        <wps:cNvSpPr>
                          <a:spLocks noChangeArrowheads="1"/>
                        </wps:cNvSpPr>
                        <wps:spPr bwMode="auto">
                          <a:xfrm>
                            <a:off x="216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AutoShape 675"/>
                        <wps:cNvSpPr>
                          <a:spLocks noChangeArrowheads="1"/>
                        </wps:cNvSpPr>
                        <wps:spPr bwMode="auto">
                          <a:xfrm>
                            <a:off x="270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AutoShape 676"/>
                        <wps:cNvSpPr>
                          <a:spLocks noChangeArrowheads="1"/>
                        </wps:cNvSpPr>
                        <wps:spPr bwMode="auto">
                          <a:xfrm>
                            <a:off x="324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AutoShape 677"/>
                        <wps:cNvSpPr>
                          <a:spLocks noChangeArrowheads="1"/>
                        </wps:cNvSpPr>
                        <wps:spPr bwMode="auto">
                          <a:xfrm>
                            <a:off x="37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0A2BED" id="Group 423" o:spid="_x0000_s1026" style="position:absolute;margin-left:126pt;margin-top:15.2pt;width:153pt;height:18pt;z-index:251914240" coordorigin="1080,7739" coordsize="30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">
                <v:shape id="AutoShape 672" o:spid="_x0000_s1027" type="#_x0000_t16" style="position:absolute;left:10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"/>
                <v:shape id="AutoShape 673" o:spid="_x0000_s1028" type="#_x0000_t16" style="position:absolute;left:162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"/>
                <v:shape id="AutoShape 674" o:spid="_x0000_s1029" type="#_x0000_t16" style="position:absolute;left:216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"/>
                <v:shape id="AutoShape 675" o:spid="_x0000_s1030" type="#_x0000_t16" style="position:absolute;left:270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"/>
                <v:shape id="AutoShape 676" o:spid="_x0000_s1031" type="#_x0000_t16" style="position:absolute;left:324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"/>
                <v:shape id="AutoShape 677" o:spid="_x0000_s1032" type="#_x0000_t16" style="position:absolute;left:37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193040</wp:posOffset>
                </wp:positionV>
                <wp:extent cx="1943100" cy="228600"/>
                <wp:effectExtent l="9525" t="8890" r="9525" b="10160"/>
                <wp:wrapNone/>
                <wp:docPr id="416" name="Group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3100" cy="228600"/>
                          <a:chOff x="1080" y="7739"/>
                          <a:chExt cx="3060" cy="360"/>
                        </a:xfrm>
                      </wpg:grpSpPr>
                      <wps:wsp>
                        <wps:cNvPr id="417" name="AutoShape 665"/>
                        <wps:cNvSpPr>
                          <a:spLocks noChangeArrowheads="1"/>
                        </wps:cNvSpPr>
                        <wps:spPr bwMode="auto">
                          <a:xfrm>
                            <a:off x="10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AutoShape 666"/>
                        <wps:cNvSpPr>
                          <a:spLocks noChangeArrowheads="1"/>
                        </wps:cNvSpPr>
                        <wps:spPr bwMode="auto">
                          <a:xfrm>
                            <a:off x="162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AutoShape 667"/>
                        <wps:cNvSpPr>
                          <a:spLocks noChangeArrowheads="1"/>
                        </wps:cNvSpPr>
                        <wps:spPr bwMode="auto">
                          <a:xfrm>
                            <a:off x="216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AutoShape 668"/>
                        <wps:cNvSpPr>
                          <a:spLocks noChangeArrowheads="1"/>
                        </wps:cNvSpPr>
                        <wps:spPr bwMode="auto">
                          <a:xfrm>
                            <a:off x="270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AutoShape 669"/>
                        <wps:cNvSpPr>
                          <a:spLocks noChangeArrowheads="1"/>
                        </wps:cNvSpPr>
                        <wps:spPr bwMode="auto">
                          <a:xfrm>
                            <a:off x="324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AutoShape 670"/>
                        <wps:cNvSpPr>
                          <a:spLocks noChangeArrowheads="1"/>
                        </wps:cNvSpPr>
                        <wps:spPr bwMode="auto">
                          <a:xfrm>
                            <a:off x="37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352304" id="Group 416" o:spid="_x0000_s1026" style="position:absolute;margin-left:-36pt;margin-top:15.2pt;width:153pt;height:18pt;z-index:251913216" coordorigin="1080,7739" coordsize="30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">
                <v:shape id="AutoShape 665" o:spid="_x0000_s1027" type="#_x0000_t16" style="position:absolute;left:10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"/>
                <v:shape id="AutoShape 666" o:spid="_x0000_s1028" type="#_x0000_t16" style="position:absolute;left:162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"/>
                <v:shape id="AutoShape 667" o:spid="_x0000_s1029" type="#_x0000_t16" style="position:absolute;left:216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"/>
                <v:shape id="AutoShape 668" o:spid="_x0000_s1030" type="#_x0000_t16" style="position:absolute;left:270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"/>
                <v:shape id="AutoShape 669" o:spid="_x0000_s1031" type="#_x0000_t16" style="position:absolute;left:324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"/>
                <v:shape id="AutoShape 670" o:spid="_x0000_s1032" type="#_x0000_t16" style="position:absolute;left:37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"/>
              </v:group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1682750</wp:posOffset>
                </wp:positionH>
                <wp:positionV relativeFrom="paragraph">
                  <wp:posOffset>98425</wp:posOffset>
                </wp:positionV>
                <wp:extent cx="1943100" cy="228600"/>
                <wp:effectExtent l="6350" t="5715" r="12700" b="13335"/>
                <wp:wrapNone/>
                <wp:docPr id="409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3100" cy="228600"/>
                          <a:chOff x="1080" y="7739"/>
                          <a:chExt cx="3060" cy="360"/>
                        </a:xfrm>
                      </wpg:grpSpPr>
                      <wps:wsp>
                        <wps:cNvPr id="410" name="AutoShape 686"/>
                        <wps:cNvSpPr>
                          <a:spLocks noChangeArrowheads="1"/>
                        </wps:cNvSpPr>
                        <wps:spPr bwMode="auto">
                          <a:xfrm>
                            <a:off x="10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AutoShape 687"/>
                        <wps:cNvSpPr>
                          <a:spLocks noChangeArrowheads="1"/>
                        </wps:cNvSpPr>
                        <wps:spPr bwMode="auto">
                          <a:xfrm>
                            <a:off x="162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AutoShape 688"/>
                        <wps:cNvSpPr>
                          <a:spLocks noChangeArrowheads="1"/>
                        </wps:cNvSpPr>
                        <wps:spPr bwMode="auto">
                          <a:xfrm>
                            <a:off x="216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AutoShape 689"/>
                        <wps:cNvSpPr>
                          <a:spLocks noChangeArrowheads="1"/>
                        </wps:cNvSpPr>
                        <wps:spPr bwMode="auto">
                          <a:xfrm>
                            <a:off x="270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AutoShape 690"/>
                        <wps:cNvSpPr>
                          <a:spLocks noChangeArrowheads="1"/>
                        </wps:cNvSpPr>
                        <wps:spPr bwMode="auto">
                          <a:xfrm>
                            <a:off x="324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" name="AutoShape 691"/>
                        <wps:cNvSpPr>
                          <a:spLocks noChangeArrowheads="1"/>
                        </wps:cNvSpPr>
                        <wps:spPr bwMode="auto">
                          <a:xfrm>
                            <a:off x="3780" y="77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EF565D" id="Group 409" o:spid="_x0000_s1026" style="position:absolute;margin-left:132.5pt;margin-top:7.75pt;width:153pt;height:18pt;z-index:251916288" coordorigin="1080,7739" coordsize="30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">
                <v:shape id="AutoShape 686" o:spid="_x0000_s1027" type="#_x0000_t16" style="position:absolute;left:10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"/>
                <v:shape id="AutoShape 687" o:spid="_x0000_s1028" type="#_x0000_t16" style="position:absolute;left:162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"/>
                <v:shape id="AutoShape 688" o:spid="_x0000_s1029" type="#_x0000_t16" style="position:absolute;left:216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"/>
                <v:shape id="AutoShape 689" o:spid="_x0000_s1030" type="#_x0000_t16" style="position:absolute;left:270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"/>
                <v:shape id="AutoShape 690" o:spid="_x0000_s1031" type="#_x0000_t16" style="position:absolute;left:324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"/>
                <v:shape id="AutoShape 691" o:spid="_x0000_s1032" type="#_x0000_t16" style="position:absolute;left:3780;top:773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"/>
              </v:group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193040</wp:posOffset>
                </wp:positionV>
                <wp:extent cx="6972300" cy="1077595"/>
                <wp:effectExtent l="9525" t="7620" r="9525" b="10160"/>
                <wp:wrapNone/>
                <wp:docPr id="408" name="Text Box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0775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Circle 25% of the cubes.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8" o:spid="_x0000_s1046" type="#_x0000_t202" style="position:absolute;margin-left:-54pt;margin-top:15.2pt;width:549pt;height:84.8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" filled="f">
                <v:textbox>
                  <w:txbxContent>
                    <w:p w:rsidR="003C373A" w:rsidRDefault="003C373A" w:rsidP="003C373A">
                      <w:r>
                        <w:t>Circle 25% of the cubes.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29210</wp:posOffset>
                </wp:positionV>
                <wp:extent cx="228600" cy="228600"/>
                <wp:effectExtent l="9525" t="8890" r="9525" b="10160"/>
                <wp:wrapNone/>
                <wp:docPr id="407" name="Cube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DA00C" id="Cube 407" o:spid="_x0000_s1026" type="#_x0000_t16" style="position:absolute;margin-left:441pt;margin-top:2.3pt;width:18pt;height:18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45720</wp:posOffset>
                </wp:positionV>
                <wp:extent cx="228600" cy="228600"/>
                <wp:effectExtent l="9525" t="8890" r="9525" b="10160"/>
                <wp:wrapNone/>
                <wp:docPr id="406" name="Cube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2BAAC" id="Cube 406" o:spid="_x0000_s1026" type="#_x0000_t16" style="position:absolute;margin-left:225pt;margin-top:3.6pt;width:18pt;height:18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198120</wp:posOffset>
                </wp:positionV>
                <wp:extent cx="228600" cy="228600"/>
                <wp:effectExtent l="9525" t="8890" r="9525" b="10160"/>
                <wp:wrapNone/>
                <wp:docPr id="405" name="Cube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FD4BE" id="Cube 405" o:spid="_x0000_s1026" type="#_x0000_t16" style="position:absolute;margin-left:378pt;margin-top:15.6pt;width:18pt;height:18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1fG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45720</wp:posOffset>
                </wp:positionV>
                <wp:extent cx="228600" cy="228600"/>
                <wp:effectExtent l="9525" t="8890" r="9525" b="10160"/>
                <wp:wrapNone/>
                <wp:docPr id="404" name="Cube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23142" id="Cube 404" o:spid="_x0000_s1026" type="#_x0000_t16" style="position:absolute;margin-left:36pt;margin-top:3.6pt;width:18pt;height:18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DT1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176530</wp:posOffset>
                </wp:positionV>
                <wp:extent cx="228600" cy="228600"/>
                <wp:effectExtent l="9525" t="8890" r="9525" b="10160"/>
                <wp:wrapNone/>
                <wp:docPr id="403" name="Cub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BD09F" id="Cube 403" o:spid="_x0000_s1026" type="#_x0000_t16" style="position:absolute;margin-left:297pt;margin-top:13.9pt;width:18pt;height:18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Rxt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176530</wp:posOffset>
                </wp:positionV>
                <wp:extent cx="228600" cy="228600"/>
                <wp:effectExtent l="9525" t="8890" r="9525" b="10160"/>
                <wp:wrapNone/>
                <wp:docPr id="402" name="Cube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864B1C" id="Cube 402" o:spid="_x0000_s1026" type="#_x0000_t16" style="position:absolute;margin-left:2in;margin-top:13.9pt;width:18pt;height:18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n9e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116205</wp:posOffset>
                </wp:positionV>
                <wp:extent cx="228600" cy="228600"/>
                <wp:effectExtent l="9525" t="8890" r="9525" b="10160"/>
                <wp:wrapNone/>
                <wp:docPr id="401" name="Cub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ACF5B" id="Cube 401" o:spid="_x0000_s1026" type="#_x0000_t16" style="position:absolute;margin-left:-9pt;margin-top:9.15pt;width:18pt;height:18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5753100</wp:posOffset>
                </wp:positionH>
                <wp:positionV relativeFrom="paragraph">
                  <wp:posOffset>192405</wp:posOffset>
                </wp:positionV>
                <wp:extent cx="228600" cy="228600"/>
                <wp:effectExtent l="9525" t="8890" r="9525" b="10160"/>
                <wp:wrapNone/>
                <wp:docPr id="400" name="Cube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9550B" id="Cube 400" o:spid="_x0000_s1026" type="#_x0000_t16" style="position:absolute;margin-left:453pt;margin-top:15.15pt;width:18pt;height:18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110490</wp:posOffset>
                </wp:positionV>
                <wp:extent cx="228600" cy="228600"/>
                <wp:effectExtent l="9525" t="8890" r="9525" b="10160"/>
                <wp:wrapNone/>
                <wp:docPr id="399" name="Cub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8E1E6" id="Cube 399" o:spid="_x0000_s1026" type="#_x0000_t16" style="position:absolute;margin-left:414pt;margin-top:8.7pt;width:18pt;height:18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6057900</wp:posOffset>
                </wp:positionH>
                <wp:positionV relativeFrom="paragraph">
                  <wp:posOffset>910590</wp:posOffset>
                </wp:positionV>
                <wp:extent cx="228600" cy="228600"/>
                <wp:effectExtent l="9525" t="8890" r="9525" b="10160"/>
                <wp:wrapNone/>
                <wp:docPr id="398" name="Cube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460C6" id="Cube 398" o:spid="_x0000_s1026" type="#_x0000_t16" style="position:absolute;margin-left:477pt;margin-top:71.7pt;width:18pt;height:18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5905500</wp:posOffset>
                </wp:positionH>
                <wp:positionV relativeFrom="paragraph">
                  <wp:posOffset>110490</wp:posOffset>
                </wp:positionV>
                <wp:extent cx="228600" cy="228600"/>
                <wp:effectExtent l="9525" t="8890" r="9525" b="10160"/>
                <wp:wrapNone/>
                <wp:docPr id="397" name="Cube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B116B9" id="Cube 397" o:spid="_x0000_s1026" type="#_x0000_t16" style="position:absolute;margin-left:465pt;margin-top:8.7pt;width:18pt;height:18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681990</wp:posOffset>
                </wp:positionV>
                <wp:extent cx="228600" cy="228600"/>
                <wp:effectExtent l="9525" t="8890" r="9525" b="10160"/>
                <wp:wrapNone/>
                <wp:docPr id="396" name="Cub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93ACBA" id="Cube 396" o:spid="_x0000_s1026" type="#_x0000_t16" style="position:absolute;margin-left:168pt;margin-top:53.7pt;width:18pt;height:18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491490</wp:posOffset>
                </wp:positionV>
                <wp:extent cx="228600" cy="228600"/>
                <wp:effectExtent l="9525" t="8890" r="9525" b="10160"/>
                <wp:wrapNone/>
                <wp:docPr id="395" name="Cub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52C71" id="Cube 395" o:spid="_x0000_s1026" type="#_x0000_t16" style="position:absolute;margin-left:402pt;margin-top:38.7pt;width:18pt;height:18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339090</wp:posOffset>
                </wp:positionV>
                <wp:extent cx="228600" cy="228600"/>
                <wp:effectExtent l="9525" t="8890" r="9525" b="10160"/>
                <wp:wrapNone/>
                <wp:docPr id="394" name="Cub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311D0" id="Cube 394" o:spid="_x0000_s1026" type="#_x0000_t16" style="position:absolute;margin-left:60pt;margin-top:26.7pt;width:18pt;height:18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339090</wp:posOffset>
                </wp:positionV>
                <wp:extent cx="228600" cy="228600"/>
                <wp:effectExtent l="9525" t="8890" r="9525" b="10160"/>
                <wp:wrapNone/>
                <wp:docPr id="393" name="Cube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27B125" id="Cube 393" o:spid="_x0000_s1026" type="#_x0000_t16" style="position:absolute;margin-left:249pt;margin-top:26.7pt;width:18pt;height:18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834390</wp:posOffset>
                </wp:positionV>
                <wp:extent cx="228600" cy="228600"/>
                <wp:effectExtent l="9525" t="8890" r="9525" b="10160"/>
                <wp:wrapNone/>
                <wp:docPr id="392" name="Cube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A6F68" id="Cube 392" o:spid="_x0000_s1026" type="#_x0000_t16" style="position:absolute;margin-left:15pt;margin-top:65.7pt;width:18pt;height:18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4076700</wp:posOffset>
                </wp:positionH>
                <wp:positionV relativeFrom="paragraph">
                  <wp:posOffset>681990</wp:posOffset>
                </wp:positionV>
                <wp:extent cx="228600" cy="228600"/>
                <wp:effectExtent l="9525" t="8890" r="9525" b="10160"/>
                <wp:wrapNone/>
                <wp:docPr id="391" name="Cube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2F4AA" id="Cube 391" o:spid="_x0000_s1026" type="#_x0000_t16" style="position:absolute;margin-left:321pt;margin-top:53.7pt;width:18pt;height:18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5562600</wp:posOffset>
                </wp:positionH>
                <wp:positionV relativeFrom="paragraph">
                  <wp:posOffset>110490</wp:posOffset>
                </wp:positionV>
                <wp:extent cx="228600" cy="228600"/>
                <wp:effectExtent l="9525" t="8890" r="9525" b="10160"/>
                <wp:wrapNone/>
                <wp:docPr id="390" name="Cube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9D1B1" id="Cube 390" o:spid="_x0000_s1026" type="#_x0000_t16" style="position:absolute;margin-left:438pt;margin-top:8.7pt;width:18pt;height:18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61595</wp:posOffset>
                </wp:positionV>
                <wp:extent cx="6972300" cy="1077595"/>
                <wp:effectExtent l="9525" t="7620" r="9525" b="10160"/>
                <wp:wrapNone/>
                <wp:docPr id="389" name="Text Box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0775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Circle 50% of the cubes.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9" o:spid="_x0000_s1047" type="#_x0000_t202" style="position:absolute;margin-left:-54pt;margin-top:4.85pt;width:549pt;height:84.8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" filled="f">
                <v:textbox>
                  <w:txbxContent>
                    <w:p w:rsidR="003C373A" w:rsidRDefault="003C373A" w:rsidP="003C373A">
                      <w:r>
                        <w:t>Circle 50% of the cubes.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127000</wp:posOffset>
                </wp:positionV>
                <wp:extent cx="228600" cy="228600"/>
                <wp:effectExtent l="9525" t="8890" r="9525" b="10160"/>
                <wp:wrapNone/>
                <wp:docPr id="388" name="Cube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A114A" id="Cube 388" o:spid="_x0000_s1026" type="#_x0000_t16" style="position:absolute;margin-left:198pt;margin-top:10pt;width:18pt;height:18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HZZ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622300</wp:posOffset>
                </wp:positionV>
                <wp:extent cx="228600" cy="228600"/>
                <wp:effectExtent l="9525" t="8890" r="9525" b="10160"/>
                <wp:wrapNone/>
                <wp:docPr id="387" name="Cube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2D8EBC" id="Cube 387" o:spid="_x0000_s1026" type="#_x0000_t16" style="position:absolute;margin-left:-36pt;margin-top:49pt;width:18pt;height:18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469900</wp:posOffset>
                </wp:positionV>
                <wp:extent cx="228600" cy="228600"/>
                <wp:effectExtent l="9525" t="8890" r="9525" b="10160"/>
                <wp:wrapNone/>
                <wp:docPr id="386" name="Cube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179EE" id="Cube 386" o:spid="_x0000_s1026" type="#_x0000_t16" style="position:absolute;margin-left:270pt;margin-top:37pt;width:18pt;height:18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5410200</wp:posOffset>
                </wp:positionH>
                <wp:positionV relativeFrom="paragraph">
                  <wp:posOffset>698500</wp:posOffset>
                </wp:positionV>
                <wp:extent cx="228600" cy="228600"/>
                <wp:effectExtent l="9525" t="8890" r="9525" b="10160"/>
                <wp:wrapNone/>
                <wp:docPr id="385" name="Cube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F4E4A1" id="Cube 385" o:spid="_x0000_s1026" type="#_x0000_t16" style="position:absolute;margin-left:426pt;margin-top:55pt;width:18pt;height:18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fPn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469900</wp:posOffset>
                </wp:positionV>
                <wp:extent cx="228600" cy="228600"/>
                <wp:effectExtent l="9525" t="8890" r="9525" b="10160"/>
                <wp:wrapNone/>
                <wp:docPr id="384" name="Cube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619E1" id="Cube 384" o:spid="_x0000_s1026" type="#_x0000_t16" style="position:absolute;margin-left:117pt;margin-top:37pt;width:18pt;height:18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pDU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279400</wp:posOffset>
                </wp:positionV>
                <wp:extent cx="228600" cy="228600"/>
                <wp:effectExtent l="9525" t="8890" r="9525" b="10160"/>
                <wp:wrapNone/>
                <wp:docPr id="383" name="Cub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29B5E" id="Cube 383" o:spid="_x0000_s1026" type="#_x0000_t16" style="position:absolute;margin-left:351pt;margin-top:22pt;width:18pt;height:18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127000</wp:posOffset>
                </wp:positionV>
                <wp:extent cx="228600" cy="228600"/>
                <wp:effectExtent l="9525" t="8890" r="9525" b="10160"/>
                <wp:wrapNone/>
                <wp:docPr id="382" name="Cube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2213C3" id="Cube 382" o:spid="_x0000_s1026" type="#_x0000_t16" style="position:absolute;margin-left:9pt;margin-top:10pt;width:18pt;height:18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Nt/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622300</wp:posOffset>
                </wp:positionV>
                <wp:extent cx="228600" cy="228600"/>
                <wp:effectExtent l="9525" t="8890" r="9525" b="10160"/>
                <wp:wrapNone/>
                <wp:docPr id="381" name="Cub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5B56B" id="Cube 381" o:spid="_x0000_s1026" type="#_x0000_t16" style="position:absolute;margin-left:-12pt;margin-top:49pt;width:18pt;height:18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469900</wp:posOffset>
                </wp:positionV>
                <wp:extent cx="228600" cy="228600"/>
                <wp:effectExtent l="9525" t="8890" r="9525" b="10160"/>
                <wp:wrapNone/>
                <wp:docPr id="380" name="Cube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E93DA" id="Cube 380" o:spid="_x0000_s1026" type="#_x0000_t16" style="position:absolute;margin-left:294pt;margin-top:37pt;width:18pt;height:18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698500</wp:posOffset>
                </wp:positionV>
                <wp:extent cx="228600" cy="228600"/>
                <wp:effectExtent l="9525" t="8890" r="9525" b="10160"/>
                <wp:wrapNone/>
                <wp:docPr id="379" name="Cub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CD81C" id="Cube 379" o:spid="_x0000_s1026" type="#_x0000_t16" style="position:absolute;margin-left:450pt;margin-top:55pt;width:18pt;height:18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469900</wp:posOffset>
                </wp:positionV>
                <wp:extent cx="228600" cy="228600"/>
                <wp:effectExtent l="9525" t="8890" r="9525" b="10160"/>
                <wp:wrapNone/>
                <wp:docPr id="378" name="Cube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0816D" id="Cube 378" o:spid="_x0000_s1026" type="#_x0000_t16" style="position:absolute;margin-left:141pt;margin-top:37pt;width:18pt;height:18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4762500</wp:posOffset>
                </wp:positionH>
                <wp:positionV relativeFrom="paragraph">
                  <wp:posOffset>279400</wp:posOffset>
                </wp:positionV>
                <wp:extent cx="228600" cy="228600"/>
                <wp:effectExtent l="9525" t="8890" r="9525" b="10160"/>
                <wp:wrapNone/>
                <wp:docPr id="377" name="Cube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1E300" id="Cube 377" o:spid="_x0000_s1026" type="#_x0000_t16" style="position:absolute;margin-left:375pt;margin-top:22pt;width:18pt;height:18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127000</wp:posOffset>
                </wp:positionV>
                <wp:extent cx="228600" cy="228600"/>
                <wp:effectExtent l="9525" t="8890" r="9525" b="10160"/>
                <wp:wrapNone/>
                <wp:docPr id="376" name="Cube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9B4E3" id="Cube 376" o:spid="_x0000_s1026" type="#_x0000_t16" style="position:absolute;margin-left:33pt;margin-top:10pt;width:18pt;height:18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127000</wp:posOffset>
                </wp:positionV>
                <wp:extent cx="228600" cy="228600"/>
                <wp:effectExtent l="9525" t="8890" r="9525" b="10160"/>
                <wp:wrapNone/>
                <wp:docPr id="375" name="Cube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606A2" id="Cube 375" o:spid="_x0000_s1026" type="#_x0000_t16" style="position:absolute;margin-left:222pt;margin-top:10pt;width:18pt;height:18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"/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142875</wp:posOffset>
                </wp:positionV>
                <wp:extent cx="6972300" cy="1077595"/>
                <wp:effectExtent l="9525" t="7620" r="9525" b="10160"/>
                <wp:wrapNone/>
                <wp:docPr id="374" name="Text Box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0775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Circle 25% of the cubes.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4" o:spid="_x0000_s1048" type="#_x0000_t202" style="position:absolute;margin-left:-54pt;margin-top:11.25pt;width:549pt;height:84.8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" filled="f">
                <v:textbox>
                  <w:txbxContent>
                    <w:p w:rsidR="003C373A" w:rsidRDefault="003C373A" w:rsidP="003C373A">
                      <w:r>
                        <w:t>Circle 25% of the cubes.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93345</wp:posOffset>
                </wp:positionV>
                <wp:extent cx="228600" cy="228600"/>
                <wp:effectExtent l="9525" t="8890" r="9525" b="10160"/>
                <wp:wrapNone/>
                <wp:docPr id="373" name="Cub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F67DB" id="Cube 373" o:spid="_x0000_s1026" type="#_x0000_t16" style="position:absolute;margin-left:444pt;margin-top:7.35pt;width:18pt;height:18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664845</wp:posOffset>
                </wp:positionV>
                <wp:extent cx="228600" cy="228600"/>
                <wp:effectExtent l="9525" t="8890" r="9525" b="10160"/>
                <wp:wrapNone/>
                <wp:docPr id="372" name="Cube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498501" id="Cube 372" o:spid="_x0000_s1026" type="#_x0000_t16" style="position:absolute;margin-left:6in;margin-top:52.35pt;width:18pt;height:18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4953000</wp:posOffset>
                </wp:positionH>
                <wp:positionV relativeFrom="paragraph">
                  <wp:posOffset>664845</wp:posOffset>
                </wp:positionV>
                <wp:extent cx="228600" cy="228600"/>
                <wp:effectExtent l="9525" t="8890" r="9525" b="10160"/>
                <wp:wrapNone/>
                <wp:docPr id="371" name="Cube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18AA0" id="Cube 371" o:spid="_x0000_s1026" type="#_x0000_t16" style="position:absolute;margin-left:390pt;margin-top:52.35pt;width:18pt;height:18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93345</wp:posOffset>
                </wp:positionV>
                <wp:extent cx="228600" cy="228600"/>
                <wp:effectExtent l="9525" t="8890" r="9525" b="10160"/>
                <wp:wrapNone/>
                <wp:docPr id="370" name="Cube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63EEFB" id="Cube 370" o:spid="_x0000_s1026" type="#_x0000_t16" style="position:absolute;margin-left:378pt;margin-top:7.35pt;width:18pt;height:18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93345</wp:posOffset>
                </wp:positionV>
                <wp:extent cx="228600" cy="228600"/>
                <wp:effectExtent l="9525" t="8890" r="9525" b="10160"/>
                <wp:wrapNone/>
                <wp:docPr id="369" name="Cub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BB357" id="Cube 369" o:spid="_x0000_s1026" type="#_x0000_t16" style="position:absolute;margin-left:351pt;margin-top:7.35pt;width:18pt;height:18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4305300</wp:posOffset>
                </wp:positionH>
                <wp:positionV relativeFrom="paragraph">
                  <wp:posOffset>664845</wp:posOffset>
                </wp:positionV>
                <wp:extent cx="228600" cy="228600"/>
                <wp:effectExtent l="9525" t="8890" r="9525" b="10160"/>
                <wp:wrapNone/>
                <wp:docPr id="368" name="Cube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3D965" id="Cube 368" o:spid="_x0000_s1026" type="#_x0000_t16" style="position:absolute;margin-left:339pt;margin-top:52.35pt;width:18pt;height:18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93345</wp:posOffset>
                </wp:positionV>
                <wp:extent cx="228600" cy="228600"/>
                <wp:effectExtent l="9525" t="8890" r="9525" b="10160"/>
                <wp:wrapNone/>
                <wp:docPr id="367" name="Cube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E869E" id="Cube 367" o:spid="_x0000_s1026" type="#_x0000_t16" style="position:absolute;margin-left:285pt;margin-top:7.35pt;width:18pt;height:18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93345</wp:posOffset>
                </wp:positionV>
                <wp:extent cx="228600" cy="228600"/>
                <wp:effectExtent l="9525" t="8890" r="9525" b="10160"/>
                <wp:wrapNone/>
                <wp:docPr id="366" name="Cube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659D2" id="Cube 366" o:spid="_x0000_s1026" type="#_x0000_t16" style="position:absolute;margin-left:90pt;margin-top:7.35pt;width:18pt;height:18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93345</wp:posOffset>
                </wp:positionV>
                <wp:extent cx="228600" cy="228600"/>
                <wp:effectExtent l="9525" t="8890" r="9525" b="10160"/>
                <wp:wrapNone/>
                <wp:docPr id="365" name="Cub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4A478" id="Cube 365" o:spid="_x0000_s1026" type="#_x0000_t16" style="position:absolute;margin-left:156pt;margin-top:7.35pt;width:18pt;height:18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664845</wp:posOffset>
                </wp:positionV>
                <wp:extent cx="228600" cy="228600"/>
                <wp:effectExtent l="9525" t="8890" r="9525" b="10160"/>
                <wp:wrapNone/>
                <wp:docPr id="364" name="Cube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7D722" id="Cube 364" o:spid="_x0000_s1026" type="#_x0000_t16" style="position:absolute;margin-left:2in;margin-top:52.35pt;width:18pt;height:18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93345</wp:posOffset>
                </wp:positionV>
                <wp:extent cx="228600" cy="228600"/>
                <wp:effectExtent l="9525" t="8890" r="9525" b="10160"/>
                <wp:wrapNone/>
                <wp:docPr id="363" name="Cube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9E8C7" id="Cube 363" o:spid="_x0000_s1026" type="#_x0000_t16" style="position:absolute;margin-left:246pt;margin-top:7.35pt;width:18pt;height:18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93345</wp:posOffset>
                </wp:positionV>
                <wp:extent cx="228600" cy="228600"/>
                <wp:effectExtent l="9525" t="8890" r="9525" b="10160"/>
                <wp:wrapNone/>
                <wp:docPr id="362" name="Cube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C28EFB" id="Cube 362" o:spid="_x0000_s1026" type="#_x0000_t16" style="position:absolute;margin-left:180pt;margin-top:7.35pt;width:18pt;height:18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452755</wp:posOffset>
                </wp:positionV>
                <wp:extent cx="228600" cy="228600"/>
                <wp:effectExtent l="9525" t="8890" r="9525" b="10160"/>
                <wp:wrapNone/>
                <wp:docPr id="361" name="Cub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F481C" id="Cube 361" o:spid="_x0000_s1026" type="#_x0000_t16" style="position:absolute;margin-left:297pt;margin-top:35.65pt;width:18pt;height:18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452755</wp:posOffset>
                </wp:positionV>
                <wp:extent cx="228600" cy="228600"/>
                <wp:effectExtent l="9525" t="8890" r="9525" b="10160"/>
                <wp:wrapNone/>
                <wp:docPr id="360" name="Cub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F89C68" id="Cube 360" o:spid="_x0000_s1026" type="#_x0000_t16" style="position:absolute;margin-left:102pt;margin-top:35.65pt;width:18pt;height:18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452755</wp:posOffset>
                </wp:positionV>
                <wp:extent cx="228600" cy="228600"/>
                <wp:effectExtent l="9525" t="8890" r="9525" b="10160"/>
                <wp:wrapNone/>
                <wp:docPr id="359" name="Cub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61809" id="Cube 359" o:spid="_x0000_s1026" type="#_x0000_t16" style="position:absolute;margin-left:234pt;margin-top:35.65pt;width:18pt;height:18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452755</wp:posOffset>
                </wp:positionV>
                <wp:extent cx="228600" cy="228600"/>
                <wp:effectExtent l="9525" t="8890" r="9525" b="10160"/>
                <wp:wrapNone/>
                <wp:docPr id="358" name="Cube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D1EAF4" id="Cube 358" o:spid="_x0000_s1026" type="#_x0000_t16" style="position:absolute;margin-left:192pt;margin-top:35.65pt;width:18pt;height:18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sDe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"/>
            </w:pict>
          </mc:Fallback>
        </mc:AlternateContent>
      </w:r>
    </w:p>
    <w:p w:rsidR="003C373A" w:rsidRDefault="003C373A" w:rsidP="003C373A">
      <w:r>
        <w:lastRenderedPageBreak/>
        <w:t>Increase means the number gets _ _ _ _ _ _.</w: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196215</wp:posOffset>
                </wp:positionV>
                <wp:extent cx="6972300" cy="1191895"/>
                <wp:effectExtent l="9525" t="7620" r="9525" b="10160"/>
                <wp:wrapNone/>
                <wp:docPr id="357" name="Text 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cubes by 50% 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7" o:spid="_x0000_s1049" type="#_x0000_t202" style="position:absolute;margin-left:-63pt;margin-top:15.45pt;width:549pt;height:93.8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" filled="f">
                <v:textbox>
                  <w:txbxContent>
                    <w:p w:rsidR="003C373A" w:rsidRDefault="003C373A" w:rsidP="003C373A">
                      <w:r>
                        <w:t>Increase cubes by 50% 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146685</wp:posOffset>
                </wp:positionV>
                <wp:extent cx="228600" cy="228600"/>
                <wp:effectExtent l="9525" t="8890" r="9525" b="10160"/>
                <wp:wrapNone/>
                <wp:docPr id="356" name="Cube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548E66" id="Cube 356" o:spid="_x0000_s1026" type="#_x0000_t16" style="position:absolute;margin-left:396pt;margin-top:11.55pt;width:18pt;height:18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146685</wp:posOffset>
                </wp:positionV>
                <wp:extent cx="228600" cy="228600"/>
                <wp:effectExtent l="9525" t="8890" r="9525" b="10160"/>
                <wp:wrapNone/>
                <wp:docPr id="355" name="Cube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878AD" id="Cube 355" o:spid="_x0000_s1026" type="#_x0000_t16" style="position:absolute;margin-left:5in;margin-top:11.55pt;width:18pt;height:18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146685</wp:posOffset>
                </wp:positionV>
                <wp:extent cx="228600" cy="228600"/>
                <wp:effectExtent l="9525" t="8890" r="9525" b="10160"/>
                <wp:wrapNone/>
                <wp:docPr id="354" name="Cube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BDE33" id="Cube 354" o:spid="_x0000_s1026" type="#_x0000_t16" style="position:absolute;margin-left:324pt;margin-top:11.55pt;width:18pt;height:18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CZT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146685</wp:posOffset>
                </wp:positionV>
                <wp:extent cx="228600" cy="228600"/>
                <wp:effectExtent l="9525" t="8890" r="9525" b="10160"/>
                <wp:wrapNone/>
                <wp:docPr id="353" name="Cube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D363B" id="Cube 353" o:spid="_x0000_s1026" type="#_x0000_t16" style="position:absolute;margin-left:4in;margin-top:11.55pt;width:18pt;height:18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146685</wp:posOffset>
                </wp:positionV>
                <wp:extent cx="228600" cy="228600"/>
                <wp:effectExtent l="9525" t="8890" r="9525" b="10160"/>
                <wp:wrapNone/>
                <wp:docPr id="352" name="Cube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B4B49E" id="Cube 352" o:spid="_x0000_s1026" type="#_x0000_t16" style="position:absolute;margin-left:252pt;margin-top:11.55pt;width:18pt;height:18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m34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146685</wp:posOffset>
                </wp:positionV>
                <wp:extent cx="228600" cy="228600"/>
                <wp:effectExtent l="9525" t="8890" r="9525" b="10160"/>
                <wp:wrapNone/>
                <wp:docPr id="351" name="Cube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8B0C9" id="Cube 351" o:spid="_x0000_s1026" type="#_x0000_t16" style="position:absolute;margin-left:3in;margin-top:11.55pt;width:18pt;height:18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64770</wp:posOffset>
                </wp:positionV>
                <wp:extent cx="228600" cy="228600"/>
                <wp:effectExtent l="9525" t="8890" r="9525" b="10160"/>
                <wp:wrapNone/>
                <wp:docPr id="350" name="Cube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F8F1C" id="Cube 350" o:spid="_x0000_s1026" type="#_x0000_t16" style="position:absolute;margin-left:153pt;margin-top:5.1pt;width:18pt;height:18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64770</wp:posOffset>
                </wp:positionV>
                <wp:extent cx="228600" cy="228600"/>
                <wp:effectExtent l="9525" t="8890" r="9525" b="10160"/>
                <wp:wrapNone/>
                <wp:docPr id="349" name="Cub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9BF73E" id="Cube 349" o:spid="_x0000_s1026" type="#_x0000_t16" style="position:absolute;margin-left:333pt;margin-top:5.1pt;width:18pt;height:18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64770</wp:posOffset>
                </wp:positionV>
                <wp:extent cx="228600" cy="228600"/>
                <wp:effectExtent l="9525" t="8890" r="9525" b="10160"/>
                <wp:wrapNone/>
                <wp:docPr id="348" name="Cube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263426" id="Cube 348" o:spid="_x0000_s1026" type="#_x0000_t16" style="position:absolute;margin-left:297pt;margin-top:5.1pt;width:18pt;height:18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UTD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64770</wp:posOffset>
                </wp:positionV>
                <wp:extent cx="228600" cy="228600"/>
                <wp:effectExtent l="9525" t="8890" r="9525" b="10160"/>
                <wp:wrapNone/>
                <wp:docPr id="347" name="Cube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C3B612" id="Cube 347" o:spid="_x0000_s1026" type="#_x0000_t16" style="position:absolute;margin-left:261pt;margin-top:5.1pt;width:18pt;height:18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64770</wp:posOffset>
                </wp:positionV>
                <wp:extent cx="228600" cy="228600"/>
                <wp:effectExtent l="9525" t="8890" r="9525" b="10160"/>
                <wp:wrapNone/>
                <wp:docPr id="346" name="Cub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4C868" id="Cube 346" o:spid="_x0000_s1026" type="#_x0000_t16" style="position:absolute;margin-left:225pt;margin-top:5.1pt;width:18pt;height:18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64770</wp:posOffset>
                </wp:positionV>
                <wp:extent cx="228600" cy="228600"/>
                <wp:effectExtent l="9525" t="8890" r="9525" b="10160"/>
                <wp:wrapNone/>
                <wp:docPr id="345" name="Cub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6B922D" id="Cube 345" o:spid="_x0000_s1026" type="#_x0000_t16" style="position:absolute;margin-left:189pt;margin-top:5.1pt;width:18pt;height:18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MF9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64770</wp:posOffset>
                </wp:positionV>
                <wp:extent cx="228600" cy="228600"/>
                <wp:effectExtent l="9525" t="8890" r="9525" b="10160"/>
                <wp:wrapNone/>
                <wp:docPr id="344" name="Cub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443F4" id="Cube 344" o:spid="_x0000_s1026" type="#_x0000_t16" style="position:absolute;margin-left:-54pt;margin-top:5.1pt;width:18pt;height:18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6JO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64770</wp:posOffset>
                </wp:positionV>
                <wp:extent cx="228600" cy="228600"/>
                <wp:effectExtent l="9525" t="8890" r="9525" b="10160"/>
                <wp:wrapNone/>
                <wp:docPr id="343" name="Cub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E99B1" id="Cube 343" o:spid="_x0000_s1026" type="#_x0000_t16" style="position:absolute;margin-left:126pt;margin-top:5.1pt;width:18pt;height:18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64770</wp:posOffset>
                </wp:positionV>
                <wp:extent cx="228600" cy="228600"/>
                <wp:effectExtent l="9525" t="8890" r="9525" b="10160"/>
                <wp:wrapNone/>
                <wp:docPr id="342" name="Cube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17AA0" id="Cube 342" o:spid="_x0000_s1026" type="#_x0000_t16" style="position:absolute;margin-left:90pt;margin-top:5.1pt;width:18pt;height:18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enl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64770</wp:posOffset>
                </wp:positionV>
                <wp:extent cx="228600" cy="228600"/>
                <wp:effectExtent l="9525" t="8890" r="9525" b="10160"/>
                <wp:wrapNone/>
                <wp:docPr id="341" name="Cub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563FB" id="Cube 341" o:spid="_x0000_s1026" type="#_x0000_t16" style="position:absolute;margin-left:54pt;margin-top:5.1pt;width:18pt;height:18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64770</wp:posOffset>
                </wp:positionV>
                <wp:extent cx="228600" cy="228600"/>
                <wp:effectExtent l="9525" t="8890" r="9525" b="10160"/>
                <wp:wrapNone/>
                <wp:docPr id="340" name="Cub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0B820" id="Cube 340" o:spid="_x0000_s1026" type="#_x0000_t16" style="position:absolute;margin-left:18pt;margin-top:5.1pt;width:18pt;height:18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64770</wp:posOffset>
                </wp:positionV>
                <wp:extent cx="228600" cy="228600"/>
                <wp:effectExtent l="9525" t="8890" r="9525" b="10160"/>
                <wp:wrapNone/>
                <wp:docPr id="339" name="Cub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B2631" id="Cube 339" o:spid="_x0000_s1026" type="#_x0000_t16" style="position:absolute;margin-left:-18pt;margin-top:5.1pt;width:18pt;height:18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"/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15240</wp:posOffset>
                </wp:positionV>
                <wp:extent cx="6972300" cy="1191895"/>
                <wp:effectExtent l="9525" t="8890" r="9525" b="8890"/>
                <wp:wrapNone/>
                <wp:docPr id="338" name="Text Box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cubes by 25% 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8" o:spid="_x0000_s1050" type="#_x0000_t202" style="position:absolute;margin-left:-63pt;margin-top:1.2pt;width:549pt;height:93.8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" filled="f">
                <v:textbox>
                  <w:txbxContent>
                    <w:p w:rsidR="003C373A" w:rsidRDefault="003C373A" w:rsidP="003C373A">
                      <w:r>
                        <w:t>Increase cubes by 25% 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31750</wp:posOffset>
                </wp:positionV>
                <wp:extent cx="228600" cy="228600"/>
                <wp:effectExtent l="9525" t="8890" r="9525" b="10160"/>
                <wp:wrapNone/>
                <wp:docPr id="337" name="Cub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43E42" id="Cube 337" o:spid="_x0000_s1026" type="#_x0000_t16" style="position:absolute;margin-left:378pt;margin-top:2.5pt;width:18pt;height:18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31750</wp:posOffset>
                </wp:positionV>
                <wp:extent cx="228600" cy="228600"/>
                <wp:effectExtent l="9525" t="8890" r="9525" b="10160"/>
                <wp:wrapNone/>
                <wp:docPr id="336" name="Cub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646B3B" id="Cube 336" o:spid="_x0000_s1026" type="#_x0000_t16" style="position:absolute;margin-left:342pt;margin-top:2.5pt;width:18pt;height:18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260350</wp:posOffset>
                </wp:positionV>
                <wp:extent cx="228600" cy="228600"/>
                <wp:effectExtent l="9525" t="8890" r="9525" b="10160"/>
                <wp:wrapNone/>
                <wp:docPr id="335" name="Cub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8BFFE" id="Cube 335" o:spid="_x0000_s1026" type="#_x0000_t16" style="position:absolute;margin-left:396pt;margin-top:20.5pt;width:18pt;height:18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260350</wp:posOffset>
                </wp:positionV>
                <wp:extent cx="228600" cy="228600"/>
                <wp:effectExtent l="9525" t="8890" r="9525" b="10160"/>
                <wp:wrapNone/>
                <wp:docPr id="334" name="Cub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A1DED" id="Cube 334" o:spid="_x0000_s1026" type="#_x0000_t16" style="position:absolute;margin-left:5in;margin-top:20.5pt;width:18pt;height:18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31750</wp:posOffset>
                </wp:positionV>
                <wp:extent cx="228600" cy="228600"/>
                <wp:effectExtent l="9525" t="8890" r="9525" b="10160"/>
                <wp:wrapNone/>
                <wp:docPr id="333" name="Cub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F820D" id="Cube 333" o:spid="_x0000_s1026" type="#_x0000_t16" style="position:absolute;margin-left:306pt;margin-top:2.5pt;width:18pt;height:18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31750</wp:posOffset>
                </wp:positionV>
                <wp:extent cx="228600" cy="228600"/>
                <wp:effectExtent l="9525" t="8890" r="9525" b="10160"/>
                <wp:wrapNone/>
                <wp:docPr id="332" name="Cub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3DB94" id="Cube 332" o:spid="_x0000_s1026" type="#_x0000_t16" style="position:absolute;margin-left:270pt;margin-top:2.5pt;width:18pt;height:1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260350</wp:posOffset>
                </wp:positionV>
                <wp:extent cx="228600" cy="228600"/>
                <wp:effectExtent l="9525" t="8890" r="9525" b="10160"/>
                <wp:wrapNone/>
                <wp:docPr id="331" name="Cub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A2FC7" id="Cube 331" o:spid="_x0000_s1026" type="#_x0000_t16" style="position:absolute;margin-left:324pt;margin-top:20.5pt;width:18pt;height:18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228600" cy="228600"/>
                <wp:effectExtent l="9525" t="8890" r="9525" b="10160"/>
                <wp:wrapNone/>
                <wp:docPr id="330" name="Cub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262DF" id="Cube 330" o:spid="_x0000_s1026" type="#_x0000_t16" style="position:absolute;margin-left:4in;margin-top:20.5pt;width:18pt;height:18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31750</wp:posOffset>
                </wp:positionV>
                <wp:extent cx="228600" cy="228600"/>
                <wp:effectExtent l="9525" t="8890" r="9525" b="10160"/>
                <wp:wrapNone/>
                <wp:docPr id="329" name="Cube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5655A" id="Cube 329" o:spid="_x0000_s1026" type="#_x0000_t16" style="position:absolute;margin-left:198pt;margin-top:2.5pt;width:18pt;height:18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31750</wp:posOffset>
                </wp:positionV>
                <wp:extent cx="228600" cy="228600"/>
                <wp:effectExtent l="9525" t="8890" r="9525" b="10160"/>
                <wp:wrapNone/>
                <wp:docPr id="328" name="Cube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AF879" id="Cube 328" o:spid="_x0000_s1026" type="#_x0000_t16" style="position:absolute;margin-left:234pt;margin-top:2.5pt;width:18pt;height:18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12O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47625</wp:posOffset>
                </wp:positionV>
                <wp:extent cx="228600" cy="228600"/>
                <wp:effectExtent l="9525" t="8890" r="9525" b="10160"/>
                <wp:wrapNone/>
                <wp:docPr id="327" name="Cube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AD048" id="Cube 327" o:spid="_x0000_s1026" type="#_x0000_t16" style="position:absolute;margin-left:252pt;margin-top:3.75pt;width:18pt;height:18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47625</wp:posOffset>
                </wp:positionV>
                <wp:extent cx="228600" cy="228600"/>
                <wp:effectExtent l="9525" t="8890" r="9525" b="10160"/>
                <wp:wrapNone/>
                <wp:docPr id="326" name="Cube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131E4" id="Cube 326" o:spid="_x0000_s1026" type="#_x0000_t16" style="position:absolute;margin-left:3in;margin-top:3.75pt;width:18pt;height:18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"/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210820</wp:posOffset>
                </wp:positionV>
                <wp:extent cx="228600" cy="228600"/>
                <wp:effectExtent l="9525" t="8890" r="9525" b="10160"/>
                <wp:wrapNone/>
                <wp:docPr id="325" name="Cub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D9E963" id="Cube 325" o:spid="_x0000_s1026" type="#_x0000_t16" style="position:absolute;margin-left:6in;margin-top:16.6pt;width:18pt;height:18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210820</wp:posOffset>
                </wp:positionV>
                <wp:extent cx="6972300" cy="1191895"/>
                <wp:effectExtent l="9525" t="8890" r="9525" b="8890"/>
                <wp:wrapNone/>
                <wp:docPr id="324" name="Text 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cubes by 50% 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4" o:spid="_x0000_s1051" type="#_x0000_t202" style="position:absolute;margin-left:-63pt;margin-top:16.6pt;width:549pt;height:93.8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" filled="f">
                <v:textbox>
                  <w:txbxContent>
                    <w:p w:rsidR="003C373A" w:rsidRDefault="003C373A" w:rsidP="003C373A">
                      <w:r>
                        <w:t>Increase cubes by 50% 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113030</wp:posOffset>
                </wp:positionV>
                <wp:extent cx="228600" cy="228600"/>
                <wp:effectExtent l="9525" t="8890" r="9525" b="10160"/>
                <wp:wrapNone/>
                <wp:docPr id="323" name="Cub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2F5A6" id="Cube 323" o:spid="_x0000_s1026" type="#_x0000_t16" style="position:absolute;margin-left:4in;margin-top:8.9pt;width:18pt;height:18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128905</wp:posOffset>
                </wp:positionV>
                <wp:extent cx="228600" cy="228600"/>
                <wp:effectExtent l="9525" t="8890" r="9525" b="10160"/>
                <wp:wrapNone/>
                <wp:docPr id="322" name="Cub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B1AF9" id="Cube 322" o:spid="_x0000_s1026" type="#_x0000_t16" style="position:absolute;margin-left:39pt;margin-top:10.15pt;width:18pt;height:18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/Co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128905</wp:posOffset>
                </wp:positionV>
                <wp:extent cx="228600" cy="228600"/>
                <wp:effectExtent l="9525" t="8890" r="9525" b="10160"/>
                <wp:wrapNone/>
                <wp:docPr id="321" name="Cub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BBDE12" id="Cube 321" o:spid="_x0000_s1026" type="#_x0000_t16" style="position:absolute;margin-left:2in;margin-top:10.15pt;width:18pt;height:18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14605</wp:posOffset>
                </wp:positionV>
                <wp:extent cx="228600" cy="228600"/>
                <wp:effectExtent l="9525" t="8890" r="9525" b="10160"/>
                <wp:wrapNone/>
                <wp:docPr id="320" name="Cube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BD0A0" id="Cube 320" o:spid="_x0000_s1026" type="#_x0000_t16" style="position:absolute;margin-left:351pt;margin-top:1.15pt;width:18pt;height:18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9525" t="8890" r="9525" b="10160"/>
                <wp:wrapNone/>
                <wp:docPr id="319" name="Cub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608F1E" id="Cube 319" o:spid="_x0000_s1026" type="#_x0000_t16" style="position:absolute;margin-left:162pt;margin-top:11.45pt;width:18pt;height:18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31115</wp:posOffset>
                </wp:positionV>
                <wp:extent cx="228600" cy="228600"/>
                <wp:effectExtent l="9525" t="8890" r="9525" b="10160"/>
                <wp:wrapNone/>
                <wp:docPr id="318" name="Cub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FFBF7" id="Cube 318" o:spid="_x0000_s1026" type="#_x0000_t16" style="position:absolute;margin-left:234pt;margin-top:2.45pt;width:18pt;height:18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85090</wp:posOffset>
                </wp:positionV>
                <wp:extent cx="228600" cy="228600"/>
                <wp:effectExtent l="9525" t="8890" r="9525" b="10160"/>
                <wp:wrapNone/>
                <wp:docPr id="317" name="Cub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489CC" id="Cube 317" o:spid="_x0000_s1026" type="#_x0000_t16" style="position:absolute;margin-left:27pt;margin-top:6.7pt;width:18pt;height:18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193675</wp:posOffset>
                </wp:positionV>
                <wp:extent cx="6972300" cy="1191895"/>
                <wp:effectExtent l="9525" t="8890" r="9525" b="8890"/>
                <wp:wrapNone/>
                <wp:docPr id="316" name="Text 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cubes by 25% 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6" o:spid="_x0000_s1052" type="#_x0000_t202" style="position:absolute;margin-left:-63pt;margin-top:15.25pt;width:549pt;height:93.8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" filled="f">
                <v:textbox>
                  <w:txbxContent>
                    <w:p w:rsidR="003C373A" w:rsidRDefault="003C373A" w:rsidP="003C373A">
                      <w:r>
                        <w:t>Increase cubes by 25% 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111760</wp:posOffset>
                </wp:positionV>
                <wp:extent cx="228600" cy="228600"/>
                <wp:effectExtent l="9525" t="8890" r="9525" b="10160"/>
                <wp:wrapNone/>
                <wp:docPr id="315" name="Cub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552ED" id="Cube 315" o:spid="_x0000_s1026" type="#_x0000_t16" style="position:absolute;margin-left:189pt;margin-top:8.8pt;width:18pt;height:18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111760</wp:posOffset>
                </wp:positionV>
                <wp:extent cx="228600" cy="228600"/>
                <wp:effectExtent l="9525" t="8890" r="9525" b="10160"/>
                <wp:wrapNone/>
                <wp:docPr id="314" name="Cub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C65FA7" id="Cube 314" o:spid="_x0000_s1026" type="#_x0000_t16" style="position:absolute;margin-left:171pt;margin-top:8.8pt;width:18pt;height:18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111760</wp:posOffset>
                </wp:positionV>
                <wp:extent cx="228600" cy="228600"/>
                <wp:effectExtent l="9525" t="8890" r="9525" b="10160"/>
                <wp:wrapNone/>
                <wp:docPr id="313" name="Cub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0A83F" id="Cube 313" o:spid="_x0000_s1026" type="#_x0000_t16" style="position:absolute;margin-left:153pt;margin-top:8.8pt;width:18pt;height:18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111760</wp:posOffset>
                </wp:positionV>
                <wp:extent cx="228600" cy="228600"/>
                <wp:effectExtent l="9525" t="8890" r="9525" b="10160"/>
                <wp:wrapNone/>
                <wp:docPr id="312" name="Cub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09C54" id="Cube 312" o:spid="_x0000_s1026" type="#_x0000_t16" style="position:absolute;margin-left:135pt;margin-top:8.8pt;width:18pt;height:18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111760</wp:posOffset>
                </wp:positionV>
                <wp:extent cx="228600" cy="228600"/>
                <wp:effectExtent l="9525" t="8890" r="9525" b="10160"/>
                <wp:wrapNone/>
                <wp:docPr id="311" name="Cub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9EDAC7" id="Cube 311" o:spid="_x0000_s1026" type="#_x0000_t16" style="position:absolute;margin-left:117pt;margin-top:8.8pt;width:18pt;height:18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111760</wp:posOffset>
                </wp:positionV>
                <wp:extent cx="228600" cy="228600"/>
                <wp:effectExtent l="9525" t="8890" r="9525" b="10160"/>
                <wp:wrapNone/>
                <wp:docPr id="310" name="Cub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2B87D" id="Cube 310" o:spid="_x0000_s1026" type="#_x0000_t16" style="position:absolute;margin-left:99pt;margin-top:8.8pt;width:18pt;height:18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111760</wp:posOffset>
                </wp:positionV>
                <wp:extent cx="228600" cy="228600"/>
                <wp:effectExtent l="9525" t="8890" r="9525" b="10160"/>
                <wp:wrapNone/>
                <wp:docPr id="309" name="Cub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72D4FA" id="Cube 309" o:spid="_x0000_s1026" type="#_x0000_t16" style="position:absolute;margin-left:81pt;margin-top:8.8pt;width:18pt;height:18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111760</wp:posOffset>
                </wp:positionV>
                <wp:extent cx="228600" cy="228600"/>
                <wp:effectExtent l="9525" t="8890" r="9525" b="10160"/>
                <wp:wrapNone/>
                <wp:docPr id="308" name="Cub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52EF7" id="Cube 308" o:spid="_x0000_s1026" type="#_x0000_t16" style="position:absolute;margin-left:63pt;margin-top:8.8pt;width:18pt;height:18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VW1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111760</wp:posOffset>
                </wp:positionV>
                <wp:extent cx="228600" cy="228600"/>
                <wp:effectExtent l="9525" t="8890" r="9525" b="10160"/>
                <wp:wrapNone/>
                <wp:docPr id="307" name="Cub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0C4B4" id="Cube 307" o:spid="_x0000_s1026" type="#_x0000_t16" style="position:absolute;margin-left:45pt;margin-top:8.8pt;width:18pt;height:18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111760</wp:posOffset>
                </wp:positionV>
                <wp:extent cx="228600" cy="228600"/>
                <wp:effectExtent l="9525" t="8890" r="9525" b="10160"/>
                <wp:wrapNone/>
                <wp:docPr id="306" name="Cub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BF35A" id="Cube 306" o:spid="_x0000_s1026" type="#_x0000_t16" style="position:absolute;margin-left:27pt;margin-top:8.8pt;width:18pt;height:18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111760</wp:posOffset>
                </wp:positionV>
                <wp:extent cx="228600" cy="228600"/>
                <wp:effectExtent l="9525" t="8890" r="9525" b="10160"/>
                <wp:wrapNone/>
                <wp:docPr id="305" name="Cub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C750F" id="Cube 305" o:spid="_x0000_s1026" type="#_x0000_t16" style="position:absolute;margin-left:9pt;margin-top:8.8pt;width:18pt;height:18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NAL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111760</wp:posOffset>
                </wp:positionV>
                <wp:extent cx="228600" cy="228600"/>
                <wp:effectExtent l="9525" t="8890" r="9525" b="10160"/>
                <wp:wrapNone/>
                <wp:docPr id="304" name="Cub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BB5CE0" id="Cube 304" o:spid="_x0000_s1026" type="#_x0000_t16" style="position:absolute;margin-left:-9pt;margin-top:8.8pt;width:18pt;height:18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7M4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30480</wp:posOffset>
                </wp:positionV>
                <wp:extent cx="228600" cy="228600"/>
                <wp:effectExtent l="9525" t="8890" r="9525" b="10160"/>
                <wp:wrapNone/>
                <wp:docPr id="303" name="Cub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AC43D" id="Cube 303" o:spid="_x0000_s1026" type="#_x0000_t16" style="position:absolute;margin-left:126pt;margin-top:2.4pt;width:18pt;height:18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30480</wp:posOffset>
                </wp:positionV>
                <wp:extent cx="228600" cy="228600"/>
                <wp:effectExtent l="9525" t="8890" r="9525" b="10160"/>
                <wp:wrapNone/>
                <wp:docPr id="302" name="Cub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DD44B" id="Cube 302" o:spid="_x0000_s1026" type="#_x0000_t16" style="position:absolute;margin-left:108pt;margin-top:2.4pt;width:18pt;height:18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fiT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30480</wp:posOffset>
                </wp:positionV>
                <wp:extent cx="228600" cy="228600"/>
                <wp:effectExtent l="9525" t="8890" r="9525" b="10160"/>
                <wp:wrapNone/>
                <wp:docPr id="301" name="Cub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DFC74" id="Cube 301" o:spid="_x0000_s1026" type="#_x0000_t16" style="position:absolute;margin-left:90pt;margin-top:2.4pt;width:18pt;height:18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30480</wp:posOffset>
                </wp:positionV>
                <wp:extent cx="228600" cy="228600"/>
                <wp:effectExtent l="9525" t="8890" r="9525" b="10160"/>
                <wp:wrapNone/>
                <wp:docPr id="300" name="Cub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CE1E1" id="Cube 300" o:spid="_x0000_s1026" type="#_x0000_t16" style="position:absolute;margin-left:1in;margin-top:2.4pt;width:18pt;height:18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30480</wp:posOffset>
                </wp:positionV>
                <wp:extent cx="228600" cy="228600"/>
                <wp:effectExtent l="9525" t="8890" r="9525" b="10160"/>
                <wp:wrapNone/>
                <wp:docPr id="299" name="Cub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26AB2" id="Cube 299" o:spid="_x0000_s1026" type="#_x0000_t16" style="position:absolute;margin-left:54pt;margin-top:2.4pt;width:18pt;height:18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bS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30480</wp:posOffset>
                </wp:positionV>
                <wp:extent cx="228600" cy="228600"/>
                <wp:effectExtent l="9525" t="8890" r="9525" b="10160"/>
                <wp:wrapNone/>
                <wp:docPr id="298" name="Cub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916999" id="Cube 298" o:spid="_x0000_s1026" type="#_x0000_t16" style="position:absolute;margin-left:180pt;margin-top:2.4pt;width:18pt;height:18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uXh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30480</wp:posOffset>
                </wp:positionV>
                <wp:extent cx="228600" cy="228600"/>
                <wp:effectExtent l="9525" t="8890" r="9525" b="10160"/>
                <wp:wrapNone/>
                <wp:docPr id="297" name="Cub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62E7E8" id="Cube 297" o:spid="_x0000_s1026" type="#_x0000_t16" style="position:absolute;margin-left:162pt;margin-top:2.4pt;width:18pt;height:18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30480</wp:posOffset>
                </wp:positionV>
                <wp:extent cx="228600" cy="228600"/>
                <wp:effectExtent l="9525" t="8890" r="9525" b="10160"/>
                <wp:wrapNone/>
                <wp:docPr id="296" name="Cub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F02552" id="Cube 296" o:spid="_x0000_s1026" type="#_x0000_t16" style="position:absolute;margin-left:2in;margin-top:2.4pt;width:18pt;height:18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177165</wp:posOffset>
                </wp:positionV>
                <wp:extent cx="6972300" cy="1191895"/>
                <wp:effectExtent l="9525" t="8890" r="9525" b="8890"/>
                <wp:wrapNone/>
                <wp:docPr id="295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cubes by 50% 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" o:spid="_x0000_s1053" type="#_x0000_t202" style="position:absolute;margin-left:-63pt;margin-top:13.95pt;width:549pt;height:93.8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" filled="f">
                <v:textbox>
                  <w:txbxContent>
                    <w:p w:rsidR="003C373A" w:rsidRDefault="003C373A" w:rsidP="003C373A">
                      <w:r>
                        <w:t>Increase cubes by 50% 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95250</wp:posOffset>
                </wp:positionV>
                <wp:extent cx="228600" cy="228600"/>
                <wp:effectExtent l="9525" t="8890" r="9525" b="10160"/>
                <wp:wrapNone/>
                <wp:docPr id="294" name="Cub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EEA5D2" id="Cube 294" o:spid="_x0000_s1026" type="#_x0000_t16" style="position:absolute;margin-left:45pt;margin-top:7.5pt;width:18pt;height:18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ANs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95250</wp:posOffset>
                </wp:positionV>
                <wp:extent cx="228600" cy="228600"/>
                <wp:effectExtent l="9525" t="8890" r="9525" b="10160"/>
                <wp:wrapNone/>
                <wp:docPr id="293" name="Cub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B0819F" id="Cube 293" o:spid="_x0000_s1026" type="#_x0000_t16" style="position:absolute;margin-left:27pt;margin-top:7.5pt;width:18pt;height:18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95250</wp:posOffset>
                </wp:positionV>
                <wp:extent cx="228600" cy="228600"/>
                <wp:effectExtent l="9525" t="8890" r="9525" b="10160"/>
                <wp:wrapNone/>
                <wp:docPr id="292" name="Cub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4191EE" id="Cube 292" o:spid="_x0000_s1026" type="#_x0000_t16" style="position:absolute;margin-left:9pt;margin-top:7.5pt;width:18pt;height:18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kjH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95250</wp:posOffset>
                </wp:positionV>
                <wp:extent cx="228600" cy="228600"/>
                <wp:effectExtent l="9525" t="8890" r="9525" b="10160"/>
                <wp:wrapNone/>
                <wp:docPr id="291" name="Cub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6D20CF" id="Cube 291" o:spid="_x0000_s1026" type="#_x0000_t16" style="position:absolute;margin-left:171pt;margin-top:7.5pt;width:18pt;height:18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95250</wp:posOffset>
                </wp:positionV>
                <wp:extent cx="228600" cy="228600"/>
                <wp:effectExtent l="9525" t="8890" r="9525" b="10160"/>
                <wp:wrapNone/>
                <wp:docPr id="290" name="Cub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C0E1B" id="Cube 290" o:spid="_x0000_s1026" type="#_x0000_t16" style="position:absolute;margin-left:153pt;margin-top:7.5pt;width:18pt;height:18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95250</wp:posOffset>
                </wp:positionV>
                <wp:extent cx="228600" cy="228600"/>
                <wp:effectExtent l="9525" t="8890" r="9525" b="10160"/>
                <wp:wrapNone/>
                <wp:docPr id="289" name="Cub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4E3D78" id="Cube 289" o:spid="_x0000_s1026" type="#_x0000_t16" style="position:absolute;margin-left:135pt;margin-top:7.5pt;width:18pt;height:18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gLP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95250</wp:posOffset>
                </wp:positionV>
                <wp:extent cx="228600" cy="228600"/>
                <wp:effectExtent l="9525" t="8890" r="9525" b="10160"/>
                <wp:wrapNone/>
                <wp:docPr id="288" name="Cub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5E8CC" id="Cube 288" o:spid="_x0000_s1026" type="#_x0000_t16" style="position:absolute;margin-left:117pt;margin-top:7.5pt;width:18pt;height:18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H8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95250</wp:posOffset>
                </wp:positionV>
                <wp:extent cx="228600" cy="228600"/>
                <wp:effectExtent l="9525" t="8890" r="9525" b="10160"/>
                <wp:wrapNone/>
                <wp:docPr id="287" name="Cub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81D45" id="Cube 287" o:spid="_x0000_s1026" type="#_x0000_t16" style="position:absolute;margin-left:99pt;margin-top:7.5pt;width:18pt;height:18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95250</wp:posOffset>
                </wp:positionV>
                <wp:extent cx="228600" cy="228600"/>
                <wp:effectExtent l="9525" t="8890" r="9525" b="10160"/>
                <wp:wrapNone/>
                <wp:docPr id="286" name="Cub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16FB8" id="Cube 286" o:spid="_x0000_s1026" type="#_x0000_t16" style="position:absolute;margin-left:81pt;margin-top:7.5pt;width:18pt;height:18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UEXMQ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95250</wp:posOffset>
                </wp:positionV>
                <wp:extent cx="228600" cy="228600"/>
                <wp:effectExtent l="9525" t="8890" r="9525" b="10160"/>
                <wp:wrapNone/>
                <wp:docPr id="285" name="Cub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C796E4" id="Cube 285" o:spid="_x0000_s1026" type="#_x0000_t16" style="position:absolute;margin-left:63pt;margin-top:7.5pt;width:18pt;height:18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ORC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9525" t="8890" r="9525" b="10160"/>
                <wp:wrapNone/>
                <wp:docPr id="284" name="Cube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FF52B" id="Cube 284" o:spid="_x0000_s1026" type="#_x0000_t16" style="position:absolute;margin-left:153pt;margin-top:1.05pt;width:18pt;height:18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dx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9525" t="8890" r="9525" b="10160"/>
                <wp:wrapNone/>
                <wp:docPr id="283" name="Cub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9BF8F2" id="Cube 283" o:spid="_x0000_s1026" type="#_x0000_t16" style="position:absolute;margin-left:135pt;margin-top:1.05pt;width:18pt;height:18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q/p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9525" t="8890" r="9525" b="10160"/>
                <wp:wrapNone/>
                <wp:docPr id="282" name="Cub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025067" id="Cube 282" o:spid="_x0000_s1026" type="#_x0000_t16" style="position:absolute;margin-left:117pt;margin-top:1.05pt;width:18pt;height:18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cza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9525" t="8890" r="9525" b="10160"/>
                <wp:wrapNone/>
                <wp:docPr id="281" name="Cub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178BA" id="Cube 281" o:spid="_x0000_s1026" type="#_x0000_t16" style="position:absolute;margin-left:99pt;margin-top:1.05pt;width:18pt;height:18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9525" t="8890" r="9525" b="10160"/>
                <wp:wrapNone/>
                <wp:docPr id="280" name="Cube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17861" id="Cube 280" o:spid="_x0000_s1026" type="#_x0000_t16" style="position:absolute;margin-left:81pt;margin-top:1.05pt;width:18pt;height:18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9525" t="8890" r="9525" b="10160"/>
                <wp:wrapNone/>
                <wp:docPr id="279" name="Cub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FD3EB" id="Cube 279" o:spid="_x0000_s1026" type="#_x0000_t16" style="position:absolute;margin-left:63pt;margin-top:1.05pt;width:18pt;height:18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9525" t="8890" r="9525" b="10160"/>
                <wp:wrapNone/>
                <wp:docPr id="278" name="Cube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22AEC2" id="Cube 278" o:spid="_x0000_s1026" type="#_x0000_t16" style="position:absolute;margin-left:45pt;margin-top:1.05pt;width:18pt;height:18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9525" t="8890" r="9525" b="10160"/>
                <wp:wrapNone/>
                <wp:docPr id="277" name="Cub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AD51DA" id="Cube 277" o:spid="_x0000_s1026" type="#_x0000_t16" style="position:absolute;margin-left:27pt;margin-top:1.05pt;width:18pt;height:18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9525" t="8890" r="9525" b="10160"/>
                <wp:wrapNone/>
                <wp:docPr id="276" name="Cube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44C23" id="Cube 276" o:spid="_x0000_s1026" type="#_x0000_t16" style="position:absolute;margin-left:189pt;margin-top:1.05pt;width:18pt;height:18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9525" t="8890" r="9525" b="10160"/>
                <wp:wrapNone/>
                <wp:docPr id="275" name="Cube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09DA8" id="Cube 275" o:spid="_x0000_s1026" type="#_x0000_t16" style="position:absolute;margin-left:171pt;margin-top:1.05pt;width:18pt;height:18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160020</wp:posOffset>
                </wp:positionV>
                <wp:extent cx="6972300" cy="1191895"/>
                <wp:effectExtent l="9525" t="8890" r="9525" b="8890"/>
                <wp:wrapNone/>
                <wp:docPr id="274" name="Text Box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cubes by 25% 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4" o:spid="_x0000_s1054" type="#_x0000_t202" style="position:absolute;margin-left:-63pt;margin-top:12.6pt;width:549pt;height:93.8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" filled="f">
                <v:textbox>
                  <w:txbxContent>
                    <w:p w:rsidR="003C373A" w:rsidRDefault="003C373A" w:rsidP="003C373A">
                      <w:r>
                        <w:t>Increase cubes by 25% 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192405</wp:posOffset>
                </wp:positionV>
                <wp:extent cx="228600" cy="228600"/>
                <wp:effectExtent l="9525" t="8890" r="9525" b="10160"/>
                <wp:wrapNone/>
                <wp:docPr id="273" name="Cub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021E8" id="Cube 273" o:spid="_x0000_s1026" type="#_x0000_t16" style="position:absolute;margin-left:315pt;margin-top:15.15pt;width:18pt;height:18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78105</wp:posOffset>
                </wp:positionV>
                <wp:extent cx="228600" cy="228600"/>
                <wp:effectExtent l="9525" t="8890" r="9525" b="10160"/>
                <wp:wrapNone/>
                <wp:docPr id="272" name="Cub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60F31" id="Cube 272" o:spid="_x0000_s1026" type="#_x0000_t16" style="position:absolute;margin-left:189pt;margin-top:6.15pt;width:18pt;height:18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18415</wp:posOffset>
                </wp:positionV>
                <wp:extent cx="228600" cy="228600"/>
                <wp:effectExtent l="9525" t="8890" r="9525" b="10160"/>
                <wp:wrapNone/>
                <wp:docPr id="271" name="Cub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FC86F4" id="Cube 271" o:spid="_x0000_s1026" type="#_x0000_t16" style="position:absolute;margin-left:243pt;margin-top:1.45pt;width:18pt;height:18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-3810</wp:posOffset>
                </wp:positionV>
                <wp:extent cx="228600" cy="228600"/>
                <wp:effectExtent l="9525" t="8890" r="9525" b="10160"/>
                <wp:wrapNone/>
                <wp:docPr id="270" name="Cub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21772" id="Cube 270" o:spid="_x0000_s1026" type="#_x0000_t16" style="position:absolute;margin-left:198pt;margin-top:-.3pt;width:18pt;height:18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142875</wp:posOffset>
                </wp:positionV>
                <wp:extent cx="6972300" cy="1191895"/>
                <wp:effectExtent l="9525" t="8890" r="9525" b="8890"/>
                <wp:wrapNone/>
                <wp:docPr id="269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cubes by 50% 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9" o:spid="_x0000_s1055" type="#_x0000_t202" style="position:absolute;margin-left:-63pt;margin-top:11.25pt;width:549pt;height:93.8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" filled="f">
                <v:textbox>
                  <w:txbxContent>
                    <w:p w:rsidR="003C373A" w:rsidRDefault="003C373A" w:rsidP="003C373A">
                      <w:r>
                        <w:t>Increase cubes by 50% 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45085</wp:posOffset>
                </wp:positionV>
                <wp:extent cx="228600" cy="228600"/>
                <wp:effectExtent l="9525" t="8890" r="9525" b="10160"/>
                <wp:wrapNone/>
                <wp:docPr id="268" name="Cube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6565E" id="Cube 268" o:spid="_x0000_s1026" type="#_x0000_t16" style="position:absolute;margin-left:351pt;margin-top:3.55pt;width:18pt;height:18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45085</wp:posOffset>
                </wp:positionV>
                <wp:extent cx="228600" cy="228600"/>
                <wp:effectExtent l="9525" t="8890" r="9525" b="10160"/>
                <wp:wrapNone/>
                <wp:docPr id="267" name="Cub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0C8AF" id="Cube 267" o:spid="_x0000_s1026" type="#_x0000_t16" style="position:absolute;margin-left:225pt;margin-top:3.55pt;width:18pt;height:18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4610100</wp:posOffset>
                </wp:positionH>
                <wp:positionV relativeFrom="paragraph">
                  <wp:posOffset>175260</wp:posOffset>
                </wp:positionV>
                <wp:extent cx="228600" cy="228600"/>
                <wp:effectExtent l="9525" t="8890" r="9525" b="10160"/>
                <wp:wrapNone/>
                <wp:docPr id="266" name="Cube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54784" id="Cube 266" o:spid="_x0000_s1026" type="#_x0000_t16" style="position:absolute;margin-left:363pt;margin-top:13.8pt;width:18pt;height:18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60960</wp:posOffset>
                </wp:positionV>
                <wp:extent cx="228600" cy="228600"/>
                <wp:effectExtent l="9525" t="8890" r="9525" b="10160"/>
                <wp:wrapNone/>
                <wp:docPr id="265" name="Cube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8DEA1" id="Cube 265" o:spid="_x0000_s1026" type="#_x0000_t16" style="position:absolute;margin-left:102pt;margin-top:4.8pt;width:18pt;height:18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60960</wp:posOffset>
                </wp:positionV>
                <wp:extent cx="228600" cy="228600"/>
                <wp:effectExtent l="9525" t="8890" r="9525" b="10160"/>
                <wp:wrapNone/>
                <wp:docPr id="264" name="Cub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18FAC" id="Cube 264" o:spid="_x0000_s1026" type="#_x0000_t16" style="position:absolute;margin-left:279pt;margin-top:4.8pt;width:18pt;height:18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115570</wp:posOffset>
                </wp:positionV>
                <wp:extent cx="228600" cy="228600"/>
                <wp:effectExtent l="9525" t="8890" r="9525" b="10160"/>
                <wp:wrapNone/>
                <wp:docPr id="263" name="Cub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8B881" id="Cube 263" o:spid="_x0000_s1026" type="#_x0000_t16" style="position:absolute;margin-left:414pt;margin-top:9.1pt;width:18pt;height:18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77470</wp:posOffset>
                </wp:positionV>
                <wp:extent cx="228600" cy="228600"/>
                <wp:effectExtent l="9525" t="8890" r="9525" b="10160"/>
                <wp:wrapNone/>
                <wp:docPr id="262" name="Cub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9376B" id="Cube 262" o:spid="_x0000_s1026" type="#_x0000_t16" style="position:absolute;margin-left:234pt;margin-top:6.1pt;width:18pt;height:18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77470</wp:posOffset>
                </wp:positionV>
                <wp:extent cx="228600" cy="228600"/>
                <wp:effectExtent l="9525" t="8890" r="9525" b="10160"/>
                <wp:wrapNone/>
                <wp:docPr id="261" name="Cub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4D6F3" id="Cube 261" o:spid="_x0000_s1026" type="#_x0000_t16" style="position:absolute;margin-left:90pt;margin-top:6.1pt;width:18pt;height:18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77470</wp:posOffset>
                </wp:positionV>
                <wp:extent cx="228600" cy="228600"/>
                <wp:effectExtent l="9525" t="8890" r="9525" b="10160"/>
                <wp:wrapNone/>
                <wp:docPr id="260" name="Cube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73BF1" id="Cube 260" o:spid="_x0000_s1026" type="#_x0000_t16" style="position:absolute;margin-left:180pt;margin-top:6.1pt;width:18pt;height:18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93345</wp:posOffset>
                </wp:positionV>
                <wp:extent cx="228600" cy="228600"/>
                <wp:effectExtent l="9525" t="8890" r="9525" b="10160"/>
                <wp:wrapNone/>
                <wp:docPr id="259" name="Cube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58119B" id="Cube 259" o:spid="_x0000_s1026" type="#_x0000_t16" style="position:absolute;margin-left:114pt;margin-top:7.35pt;width:18pt;height:18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LRI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9525" t="8890" r="9525" b="10160"/>
                <wp:wrapNone/>
                <wp:docPr id="258" name="Cube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70B0B" id="Cube 258" o:spid="_x0000_s1026" type="#_x0000_t16" style="position:absolute;margin-left:351pt;margin-top:9pt;width:18pt;height:18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9525" t="8890" r="9525" b="10160"/>
                <wp:wrapNone/>
                <wp:docPr id="257" name="Cube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C85A3" id="Cube 257" o:spid="_x0000_s1026" type="#_x0000_t16" style="position:absolute;margin-left:324pt;margin-top:9pt;width:18pt;height:18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9525" t="8890" r="9525" b="10160"/>
                <wp:wrapNone/>
                <wp:docPr id="256" name="Cube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79116" id="Cube 256" o:spid="_x0000_s1026" type="#_x0000_t16" style="position:absolute;margin-left:297pt;margin-top:9pt;width:18pt;height:18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9525" t="8890" r="9525" b="10160"/>
                <wp:wrapNone/>
                <wp:docPr id="255" name="Cube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583D7" id="Cube 255" o:spid="_x0000_s1026" type="#_x0000_t16" style="position:absolute;margin-left:270pt;margin-top:9pt;width:18pt;height:18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9525" t="8890" r="9525" b="10160"/>
                <wp:wrapNone/>
                <wp:docPr id="254" name="Cube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202038" id="Cube 254" o:spid="_x0000_s1026" type="#_x0000_t16" style="position:absolute;margin-left:243pt;margin-top:9pt;width:18pt;height:18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9525" t="8890" r="9525" b="10160"/>
                <wp:wrapNone/>
                <wp:docPr id="253" name="Cub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154E9" id="Cube 253" o:spid="_x0000_s1026" type="#_x0000_t16" style="position:absolute;margin-left:3in;margin-top:9pt;width:18pt;height:18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9525" t="8890" r="9525" b="10160"/>
                <wp:wrapNone/>
                <wp:docPr id="252" name="Cube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55F07" id="Cube 252" o:spid="_x0000_s1026" type="#_x0000_t16" style="position:absolute;margin-left:189pt;margin-top:9pt;width:18pt;height:18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9525" t="8890" r="9525" b="10160"/>
                <wp:wrapNone/>
                <wp:docPr id="251" name="Cub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593BD4" id="Cube 251" o:spid="_x0000_s1026" type="#_x0000_t16" style="position:absolute;margin-left:162pt;margin-top:9pt;width:18pt;height:18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9525" t="8890" r="9525" b="10160"/>
                <wp:wrapNone/>
                <wp:docPr id="250" name="Cube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8B480B" id="Cube 250" o:spid="_x0000_s1026" type="#_x0000_t16" style="position:absolute;margin-left:135pt;margin-top:9pt;width:18pt;height:18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9525" t="8890" r="9525" b="10160"/>
                <wp:wrapNone/>
                <wp:docPr id="249" name="Cub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C5F07" id="Cube 249" o:spid="_x0000_s1026" type="#_x0000_t16" style="position:absolute;margin-left:108pt;margin-top:9pt;width:18pt;height:18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9525" t="8890" r="9525" b="10160"/>
                <wp:wrapNone/>
                <wp:docPr id="248" name="Cub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D6715" id="Cube 248" o:spid="_x0000_s1026" type="#_x0000_t16" style="position:absolute;margin-left:81pt;margin-top:9pt;width:18pt;height:18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9525" t="8890" r="9525" b="10160"/>
                <wp:wrapNone/>
                <wp:docPr id="247" name="Cube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44E3A" id="Cube 247" o:spid="_x0000_s1026" type="#_x0000_t16" style="position:absolute;margin-left:54pt;margin-top:9pt;width:18pt;height:18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9525" t="8890" r="9525" b="10160"/>
                <wp:wrapNone/>
                <wp:docPr id="246" name="Cube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8BBBC1" id="Cube 246" o:spid="_x0000_s1026" type="#_x0000_t16" style="position:absolute;margin-left:27pt;margin-top:9pt;width:18pt;height:18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9525" t="8890" r="9525" b="10160"/>
                <wp:wrapNone/>
                <wp:docPr id="245" name="Cube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455556" id="Cube 245" o:spid="_x0000_s1026" type="#_x0000_t16" style="position:absolute;margin-left:0;margin-top:9pt;width:18pt;height:18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-228600</wp:posOffset>
                </wp:positionV>
                <wp:extent cx="6972300" cy="1191895"/>
                <wp:effectExtent l="9525" t="8890" r="9525" b="8890"/>
                <wp:wrapNone/>
                <wp:docPr id="244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green cubes by 50% and blue cubes by 50%(Draw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4" o:spid="_x0000_s1056" type="#_x0000_t202" style="position:absolute;margin-left:-63pt;margin-top:-18pt;width:549pt;height:93.8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" filled="f">
                <v:textbox>
                  <w:txbxContent>
                    <w:p w:rsidR="003C373A" w:rsidRDefault="003C373A" w:rsidP="003C373A">
                      <w:r>
                        <w:t>Increase green cubes by 50% and blue cubes by 50%(Draw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9525" t="8890" r="9525" b="10160"/>
                <wp:wrapNone/>
                <wp:docPr id="243" name="Cube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B43BD" id="Cube 243" o:spid="_x0000_s1026" type="#_x0000_t16" style="position:absolute;margin-left:2in;margin-top:2.55pt;width:18pt;height:18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" fillcolor="aqua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9525" t="8890" r="9525" b="10160"/>
                <wp:wrapNone/>
                <wp:docPr id="242" name="Cub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0C647" id="Cube 242" o:spid="_x0000_s1026" type="#_x0000_t16" style="position:absolute;margin-left:117pt;margin-top:2.55pt;width:18pt;height:18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" fillcolor="aqua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9525" t="8890" r="9525" b="10160"/>
                <wp:wrapNone/>
                <wp:docPr id="241" name="Cub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B058B4" id="Cube 241" o:spid="_x0000_s1026" type="#_x0000_t16" style="position:absolute;margin-left:90pt;margin-top:2.55pt;width:18pt;height:18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" fillcolor="aqua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9525" t="8890" r="9525" b="10160"/>
                <wp:wrapNone/>
                <wp:docPr id="240" name="Cub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10B1FC" id="Cube 240" o:spid="_x0000_s1026" type="#_x0000_t16" style="position:absolute;margin-left:63pt;margin-top:2.55pt;width:18pt;height:18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" fillcolor="aqua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9525" t="8890" r="9525" b="10160"/>
                <wp:wrapNone/>
                <wp:docPr id="239" name="Cube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6C887" id="Cube 239" o:spid="_x0000_s1026" type="#_x0000_t16" style="position:absolute;margin-left:36pt;margin-top:2.55pt;width:18pt;height:18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" fillcolor="aqua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9525" t="8890" r="9525" b="10160"/>
                <wp:wrapNone/>
                <wp:docPr id="238" name="Cub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777AB" id="Cube 238" o:spid="_x0000_s1026" type="#_x0000_t16" style="position:absolute;margin-left:12pt;margin-top:2.55pt;width:18pt;height:18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" fillcolor="aqua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179070</wp:posOffset>
                </wp:positionV>
                <wp:extent cx="6972300" cy="1191895"/>
                <wp:effectExtent l="9525" t="8890" r="9525" b="8890"/>
                <wp:wrapNone/>
                <wp:docPr id="237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red cubes by 50% and yellow cubes by 25%.(Draw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7" o:spid="_x0000_s1057" type="#_x0000_t202" style="position:absolute;margin-left:-63pt;margin-top:14.1pt;width:549pt;height:93.8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" filled="f">
                <v:textbox>
                  <w:txbxContent>
                    <w:p w:rsidR="003C373A" w:rsidRDefault="003C373A" w:rsidP="003C373A">
                      <w:r>
                        <w:t>Increase red cubes by 50% and yellow cubes by 25%.(Draw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36" name="Cube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24A61" id="Cube 236" o:spid="_x0000_s1026" type="#_x0000_t16" style="position:absolute;margin-left:423pt;margin-top:7.65pt;width:18pt;height:18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35" name="Cube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7D1645" id="Cube 235" o:spid="_x0000_s1026" type="#_x0000_t16" style="position:absolute;margin-left:396pt;margin-top:7.65pt;width:18pt;height:18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34" name="Cub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C87B62" id="Cube 234" o:spid="_x0000_s1026" type="#_x0000_t16" style="position:absolute;margin-left:369pt;margin-top:7.65pt;width:18pt;height:18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33" name="Cub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5A7AF2" id="Cube 233" o:spid="_x0000_s1026" type="#_x0000_t16" style="position:absolute;margin-left:342pt;margin-top:7.65pt;width:18pt;height:18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32" name="Cube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BD132" id="Cube 232" o:spid="_x0000_s1026" type="#_x0000_t16" style="position:absolute;margin-left:315pt;margin-top:7.65pt;width:18pt;height:18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31" name="Cub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4022C" id="Cube 231" o:spid="_x0000_s1026" type="#_x0000_t16" style="position:absolute;margin-left:4in;margin-top:7.65pt;width:18pt;height:18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30" name="Cube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44EA88" id="Cube 230" o:spid="_x0000_s1026" type="#_x0000_t16" style="position:absolute;margin-left:261pt;margin-top:7.65pt;width:18pt;height:18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29" name="Cub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A3686" id="Cube 229" o:spid="_x0000_s1026" type="#_x0000_t16" style="position:absolute;margin-left:234pt;margin-top:7.65pt;width:18pt;height:18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28" name="Cube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5E11D" id="Cube 228" o:spid="_x0000_s1026" type="#_x0000_t16" style="position:absolute;margin-left:207pt;margin-top:7.65pt;width:18pt;height:18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27" name="Cub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0B08D" id="Cube 227" o:spid="_x0000_s1026" type="#_x0000_t16" style="position:absolute;margin-left:180pt;margin-top:7.65pt;width:18pt;height:18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26" name="Cub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7BE8FF" id="Cube 226" o:spid="_x0000_s1026" type="#_x0000_t16" style="position:absolute;margin-left:153pt;margin-top:7.65pt;width:18pt;height:18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25" name="Cub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554AD" id="Cube 225" o:spid="_x0000_s1026" type="#_x0000_t16" style="position:absolute;margin-left:126pt;margin-top:7.65pt;width:18pt;height:18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24" name="Cub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18417" id="Cube 224" o:spid="_x0000_s1026" type="#_x0000_t16" style="position:absolute;margin-left:99pt;margin-top:7.65pt;width:18pt;height:18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23" name="Cub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C91B3" id="Cube 223" o:spid="_x0000_s1026" type="#_x0000_t16" style="position:absolute;margin-left:1in;margin-top:7.65pt;width:18pt;height:18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22" name="Cube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7BB20" id="Cube 222" o:spid="_x0000_s1026" type="#_x0000_t16" style="position:absolute;margin-left:45pt;margin-top:7.65pt;width:18pt;height:18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21" name="Cub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8B761" id="Cube 221" o:spid="_x0000_s1026" type="#_x0000_t16" style="position:absolute;margin-left:18pt;margin-top:7.65pt;width:18pt;height:18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20" name="Cube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FF991" id="Cube 220" o:spid="_x0000_s1026" type="#_x0000_t16" style="position:absolute;margin-left:-9pt;margin-top:7.65pt;width:18pt;height:18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97155</wp:posOffset>
                </wp:positionV>
                <wp:extent cx="228600" cy="228600"/>
                <wp:effectExtent l="9525" t="8890" r="9525" b="10160"/>
                <wp:wrapNone/>
                <wp:docPr id="219" name="Cub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D98E1" id="Cube 219" o:spid="_x0000_s1026" type="#_x0000_t16" style="position:absolute;margin-left:-36pt;margin-top:7.65pt;width:18pt;height:18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" fillcolor="red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15240</wp:posOffset>
                </wp:positionV>
                <wp:extent cx="228600" cy="228600"/>
                <wp:effectExtent l="9525" t="8890" r="9525" b="10160"/>
                <wp:wrapNone/>
                <wp:docPr id="218" name="Cub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B8434" id="Cube 218" o:spid="_x0000_s1026" type="#_x0000_t16" style="position:absolute;margin-left:261pt;margin-top:1.2pt;width:18pt;height:18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15240</wp:posOffset>
                </wp:positionV>
                <wp:extent cx="228600" cy="228600"/>
                <wp:effectExtent l="9525" t="8890" r="9525" b="10160"/>
                <wp:wrapNone/>
                <wp:docPr id="217" name="Cub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74DEE" id="Cube 217" o:spid="_x0000_s1026" type="#_x0000_t16" style="position:absolute;margin-left:234pt;margin-top:1.2pt;width:18pt;height:18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15240</wp:posOffset>
                </wp:positionV>
                <wp:extent cx="228600" cy="228600"/>
                <wp:effectExtent l="9525" t="8890" r="9525" b="10160"/>
                <wp:wrapNone/>
                <wp:docPr id="216" name="Cub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29C07D" id="Cube 216" o:spid="_x0000_s1026" type="#_x0000_t16" style="position:absolute;margin-left:207pt;margin-top:1.2pt;width:18pt;height:18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15240</wp:posOffset>
                </wp:positionV>
                <wp:extent cx="228600" cy="228600"/>
                <wp:effectExtent l="9525" t="8890" r="9525" b="10160"/>
                <wp:wrapNone/>
                <wp:docPr id="215" name="Cub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987C66" id="Cube 215" o:spid="_x0000_s1026" type="#_x0000_t16" style="position:absolute;margin-left:180pt;margin-top:1.2pt;width:18pt;height:18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15240</wp:posOffset>
                </wp:positionV>
                <wp:extent cx="228600" cy="228600"/>
                <wp:effectExtent l="9525" t="8890" r="9525" b="10160"/>
                <wp:wrapNone/>
                <wp:docPr id="214" name="Cub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D1691" id="Cube 214" o:spid="_x0000_s1026" type="#_x0000_t16" style="position:absolute;margin-left:153pt;margin-top:1.2pt;width:18pt;height:18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15240</wp:posOffset>
                </wp:positionV>
                <wp:extent cx="228600" cy="228600"/>
                <wp:effectExtent l="9525" t="8890" r="9525" b="10160"/>
                <wp:wrapNone/>
                <wp:docPr id="213" name="Cub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0E793" id="Cube 213" o:spid="_x0000_s1026" type="#_x0000_t16" style="position:absolute;margin-left:126pt;margin-top:1.2pt;width:18pt;height:18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15240</wp:posOffset>
                </wp:positionV>
                <wp:extent cx="228600" cy="228600"/>
                <wp:effectExtent l="9525" t="8890" r="9525" b="10160"/>
                <wp:wrapNone/>
                <wp:docPr id="212" name="Cub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A62D3" id="Cube 212" o:spid="_x0000_s1026" type="#_x0000_t16" style="position:absolute;margin-left:99pt;margin-top:1.2pt;width:18pt;height:18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15240</wp:posOffset>
                </wp:positionV>
                <wp:extent cx="228600" cy="228600"/>
                <wp:effectExtent l="9525" t="8890" r="9525" b="10160"/>
                <wp:wrapNone/>
                <wp:docPr id="211" name="Cub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670C9" id="Cube 211" o:spid="_x0000_s1026" type="#_x0000_t16" style="position:absolute;margin-left:1in;margin-top:1.2pt;width:18pt;height:18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15240</wp:posOffset>
                </wp:positionV>
                <wp:extent cx="228600" cy="228600"/>
                <wp:effectExtent l="9525" t="8890" r="9525" b="10160"/>
                <wp:wrapNone/>
                <wp:docPr id="210" name="Cub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FB9161" id="Cube 210" o:spid="_x0000_s1026" type="#_x0000_t16" style="position:absolute;margin-left:45pt;margin-top:1.2pt;width:18pt;height:18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15240</wp:posOffset>
                </wp:positionV>
                <wp:extent cx="228600" cy="228600"/>
                <wp:effectExtent l="9525" t="8890" r="9525" b="10160"/>
                <wp:wrapNone/>
                <wp:docPr id="209" name="Cub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182B4A" id="Cube 209" o:spid="_x0000_s1026" type="#_x0000_t16" style="position:absolute;margin-left:18pt;margin-top:1.2pt;width:18pt;height:18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lcV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15240</wp:posOffset>
                </wp:positionV>
                <wp:extent cx="228600" cy="228600"/>
                <wp:effectExtent l="9525" t="8890" r="9525" b="10160"/>
                <wp:wrapNone/>
                <wp:docPr id="208" name="Cub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39FBD0" id="Cube 208" o:spid="_x0000_s1026" type="#_x0000_t16" style="position:absolute;margin-left:-9pt;margin-top:1.2pt;width:18pt;height:18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TQm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15240</wp:posOffset>
                </wp:positionV>
                <wp:extent cx="228600" cy="228600"/>
                <wp:effectExtent l="9525" t="8890" r="9525" b="10160"/>
                <wp:wrapNone/>
                <wp:docPr id="207" name="Cub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6640C" id="Cube 207" o:spid="_x0000_s1026" type="#_x0000_t16" style="position:absolute;margin-left:-36pt;margin-top:1.2pt;width:18pt;height:18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" fillcolor="yellow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161925</wp:posOffset>
                </wp:positionV>
                <wp:extent cx="6972300" cy="1191895"/>
                <wp:effectExtent l="9525" t="8890" r="9525" b="8890"/>
                <wp:wrapNone/>
                <wp:docPr id="206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yellow cubes by 50% and grey cubes by 50%.(Draw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6" o:spid="_x0000_s1058" type="#_x0000_t202" style="position:absolute;margin-left:-63pt;margin-top:12.75pt;width:549pt;height:93.85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" filled="f">
                <v:textbox>
                  <w:txbxContent>
                    <w:p w:rsidR="003C373A" w:rsidRDefault="003C373A" w:rsidP="003C373A">
                      <w:r>
                        <w:t>Increase yellow cubes by 50% and grey cubes by 50%.(Draw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320768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80645</wp:posOffset>
                </wp:positionV>
                <wp:extent cx="228600" cy="228600"/>
                <wp:effectExtent l="9525" t="8890" r="9525" b="10160"/>
                <wp:wrapNone/>
                <wp:docPr id="205" name="Cub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01F3BF" id="Cube 205" o:spid="_x0000_s1026" type="#_x0000_t16" style="position:absolute;margin-left:333pt;margin-top:6.35pt;width:18pt;height:18pt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LGY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3695700</wp:posOffset>
                </wp:positionH>
                <wp:positionV relativeFrom="paragraph">
                  <wp:posOffset>80645</wp:posOffset>
                </wp:positionV>
                <wp:extent cx="228600" cy="228600"/>
                <wp:effectExtent l="9525" t="8890" r="9525" b="10160"/>
                <wp:wrapNone/>
                <wp:docPr id="204" name="Cub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A1D4B" id="Cube 204" o:spid="_x0000_s1026" type="#_x0000_t16" style="position:absolute;margin-left:291pt;margin-top:6.35pt;width:18pt;height:18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9Kr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80645</wp:posOffset>
                </wp:positionV>
                <wp:extent cx="228600" cy="228600"/>
                <wp:effectExtent l="9525" t="8890" r="9525" b="10160"/>
                <wp:wrapNone/>
                <wp:docPr id="203" name="Cub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3FF406" id="Cube 203" o:spid="_x0000_s1026" type="#_x0000_t16" style="position:absolute;margin-left:219pt;margin-top:6.35pt;width:18pt;height:18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vozMgIAAGY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80645</wp:posOffset>
                </wp:positionV>
                <wp:extent cx="228600" cy="228600"/>
                <wp:effectExtent l="9525" t="8890" r="9525" b="10160"/>
                <wp:wrapNone/>
                <wp:docPr id="202" name="Cub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5A871" id="Cube 202" o:spid="_x0000_s1026" type="#_x0000_t16" style="position:absolute;margin-left:129pt;margin-top:6.35pt;width:18pt;height:18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ZkAMg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80645</wp:posOffset>
                </wp:positionV>
                <wp:extent cx="228600" cy="228600"/>
                <wp:effectExtent l="9525" t="8890" r="9525" b="10160"/>
                <wp:wrapNone/>
                <wp:docPr id="201" name="Cub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DA2A04" id="Cube 201" o:spid="_x0000_s1026" type="#_x0000_t16" style="position:absolute;margin-left:48pt;margin-top:6.35pt;width:18pt;height:18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80645</wp:posOffset>
                </wp:positionV>
                <wp:extent cx="228600" cy="228600"/>
                <wp:effectExtent l="9525" t="8890" r="9525" b="10160"/>
                <wp:wrapNone/>
                <wp:docPr id="200" name="Cub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540B9" id="Cube 200" o:spid="_x0000_s1026" type="#_x0000_t16" style="position:absolute;margin-left:-36pt;margin-top:6.35pt;width:18pt;height:18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" fillcolor="yellow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3848100</wp:posOffset>
                </wp:positionH>
                <wp:positionV relativeFrom="paragraph">
                  <wp:posOffset>96520</wp:posOffset>
                </wp:positionV>
                <wp:extent cx="228600" cy="228600"/>
                <wp:effectExtent l="9525" t="8890" r="9525" b="10160"/>
                <wp:wrapNone/>
                <wp:docPr id="199" name="Cub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63A1B6" id="Cube 199" o:spid="_x0000_s1026" type="#_x0000_t16" style="position:absolute;margin-left:303pt;margin-top:7.6pt;width:18pt;height:18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" fillcolor="silver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2933700</wp:posOffset>
                </wp:positionH>
                <wp:positionV relativeFrom="paragraph">
                  <wp:posOffset>96520</wp:posOffset>
                </wp:positionV>
                <wp:extent cx="228600" cy="228600"/>
                <wp:effectExtent l="9525" t="8890" r="9525" b="10160"/>
                <wp:wrapNone/>
                <wp:docPr id="198" name="Cub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23354" id="Cube 198" o:spid="_x0000_s1026" type="#_x0000_t16" style="position:absolute;margin-left:231pt;margin-top:7.6pt;width:18pt;height:18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" fillcolor="silver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96520</wp:posOffset>
                </wp:positionV>
                <wp:extent cx="228600" cy="228600"/>
                <wp:effectExtent l="9525" t="8890" r="9525" b="10160"/>
                <wp:wrapNone/>
                <wp:docPr id="197" name="Cub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F1C95" id="Cube 197" o:spid="_x0000_s1026" type="#_x0000_t16" style="position:absolute;margin-left:141pt;margin-top:7.6pt;width:18pt;height:18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" fillcolor="silver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96520</wp:posOffset>
                </wp:positionV>
                <wp:extent cx="228600" cy="228600"/>
                <wp:effectExtent l="9525" t="8890" r="9525" b="10160"/>
                <wp:wrapNone/>
                <wp:docPr id="196" name="Cub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463F6" id="Cube 196" o:spid="_x0000_s1026" type="#_x0000_t16" style="position:absolute;margin-left:60pt;margin-top:7.6pt;width:18pt;height:18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96520</wp:posOffset>
                </wp:positionV>
                <wp:extent cx="228600" cy="228600"/>
                <wp:effectExtent l="9525" t="8890" r="9525" b="10160"/>
                <wp:wrapNone/>
                <wp:docPr id="195" name="Cub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29AD2" id="Cube 195" o:spid="_x0000_s1026" type="#_x0000_t16" style="position:absolute;margin-left:-24pt;margin-top:7.6pt;width:18pt;height:18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5d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" fillcolor="yellow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113030</wp:posOffset>
                </wp:positionV>
                <wp:extent cx="228600" cy="228600"/>
                <wp:effectExtent l="9525" t="8890" r="9525" b="10160"/>
                <wp:wrapNone/>
                <wp:docPr id="194" name="Cub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E8076" id="Cube 194" o:spid="_x0000_s1026" type="#_x0000_t16" style="position:absolute;margin-left:-12pt;margin-top:8.9pt;width:18pt;height:18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" fillcolor="silver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145415</wp:posOffset>
                </wp:positionV>
                <wp:extent cx="6972300" cy="1191895"/>
                <wp:effectExtent l="9525" t="8890" r="9525" b="8890"/>
                <wp:wrapNone/>
                <wp:docPr id="193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orange cubes by 50% and blue cubes by 25%.(Draw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3" o:spid="_x0000_s1059" type="#_x0000_t202" style="position:absolute;margin-left:-63pt;margin-top:11.45pt;width:549pt;height:93.8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" filled="f">
                <v:textbox>
                  <w:txbxContent>
                    <w:p w:rsidR="003C373A" w:rsidRDefault="003C373A" w:rsidP="003C373A">
                      <w:r>
                        <w:t>Increase orange cubes by 50% and blue cubes by 25%.(Draw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520700</wp:posOffset>
                </wp:positionV>
                <wp:extent cx="228600" cy="228600"/>
                <wp:effectExtent l="9525" t="8890" r="9525" b="10160"/>
                <wp:wrapNone/>
                <wp:docPr id="192" name="Cub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D4D58" id="Cube 192" o:spid="_x0000_s1026" type="#_x0000_t16" style="position:absolute;margin-left:237pt;margin-top:41pt;width:18pt;height:18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" fillcolor="#36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292100</wp:posOffset>
                </wp:positionV>
                <wp:extent cx="228600" cy="228600"/>
                <wp:effectExtent l="9525" t="8890" r="9525" b="10160"/>
                <wp:wrapNone/>
                <wp:docPr id="191" name="Cub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26D6E" id="Cube 191" o:spid="_x0000_s1026" type="#_x0000_t16" style="position:absolute;margin-left:228pt;margin-top:23pt;width:18pt;height:18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63500</wp:posOffset>
                </wp:positionV>
                <wp:extent cx="228600" cy="228600"/>
                <wp:effectExtent l="9525" t="8890" r="9525" b="10160"/>
                <wp:wrapNone/>
                <wp:docPr id="190" name="Cub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074D31" id="Cube 190" o:spid="_x0000_s1026" type="#_x0000_t16" style="position:absolute;margin-left:219pt;margin-top:5pt;width:18pt;height:18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63500</wp:posOffset>
                </wp:positionV>
                <wp:extent cx="228600" cy="228600"/>
                <wp:effectExtent l="9525" t="8890" r="9525" b="10160"/>
                <wp:wrapNone/>
                <wp:docPr id="189" name="Cub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2B34E" id="Cube 189" o:spid="_x0000_s1026" type="#_x0000_t16" style="position:absolute;margin-left:261pt;margin-top:5pt;width:18pt;height:18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292100</wp:posOffset>
                </wp:positionV>
                <wp:extent cx="228600" cy="228600"/>
                <wp:effectExtent l="9525" t="8890" r="9525" b="10160"/>
                <wp:wrapNone/>
                <wp:docPr id="188" name="Cub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E3C95" id="Cube 188" o:spid="_x0000_s1026" type="#_x0000_t16" style="position:absolute;margin-left:249pt;margin-top:23pt;width:18pt;height:18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" fillcolor="#36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520700</wp:posOffset>
                </wp:positionV>
                <wp:extent cx="228600" cy="228600"/>
                <wp:effectExtent l="9525" t="8890" r="9525" b="10160"/>
                <wp:wrapNone/>
                <wp:docPr id="187" name="Cub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B3821" id="Cube 187" o:spid="_x0000_s1026" type="#_x0000_t16" style="position:absolute;margin-left:174pt;margin-top:41pt;width:18pt;height:18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" fillcolor="#36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292100</wp:posOffset>
                </wp:positionV>
                <wp:extent cx="228600" cy="228600"/>
                <wp:effectExtent l="9525" t="8890" r="9525" b="10160"/>
                <wp:wrapNone/>
                <wp:docPr id="186" name="Cub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F81A8" id="Cube 186" o:spid="_x0000_s1026" type="#_x0000_t16" style="position:absolute;margin-left:165pt;margin-top:23pt;width:18pt;height:18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63500</wp:posOffset>
                </wp:positionV>
                <wp:extent cx="228600" cy="228600"/>
                <wp:effectExtent l="9525" t="8890" r="9525" b="10160"/>
                <wp:wrapNone/>
                <wp:docPr id="185" name="Cub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DDC92" id="Cube 185" o:spid="_x0000_s1026" type="#_x0000_t16" style="position:absolute;margin-left:156pt;margin-top:5pt;width:18pt;height:18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" fillcolor="#36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63500</wp:posOffset>
                </wp:positionV>
                <wp:extent cx="228600" cy="228600"/>
                <wp:effectExtent l="9525" t="8890" r="9525" b="10160"/>
                <wp:wrapNone/>
                <wp:docPr id="184" name="Cub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2BBCEB" id="Cube 184" o:spid="_x0000_s1026" type="#_x0000_t16" style="position:absolute;margin-left:198pt;margin-top:5pt;width:18pt;height:18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" fillcolor="#36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292100</wp:posOffset>
                </wp:positionV>
                <wp:extent cx="228600" cy="228600"/>
                <wp:effectExtent l="9525" t="8890" r="9525" b="10160"/>
                <wp:wrapNone/>
                <wp:docPr id="183" name="Cub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703AB" id="Cube 183" o:spid="_x0000_s1026" type="#_x0000_t16" style="position:absolute;margin-left:186pt;margin-top:23pt;width:18pt;height:18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" fillcolor="#36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520700</wp:posOffset>
                </wp:positionV>
                <wp:extent cx="228600" cy="228600"/>
                <wp:effectExtent l="9525" t="8890" r="9525" b="10160"/>
                <wp:wrapNone/>
                <wp:docPr id="182" name="Cub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E6264" id="Cube 182" o:spid="_x0000_s1026" type="#_x0000_t16" style="position:absolute;margin-left:111pt;margin-top:41pt;width:18pt;height:18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292100</wp:posOffset>
                </wp:positionV>
                <wp:extent cx="228600" cy="228600"/>
                <wp:effectExtent l="9525" t="8890" r="9525" b="10160"/>
                <wp:wrapNone/>
                <wp:docPr id="181" name="Cub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5BDA77" id="Cube 181" o:spid="_x0000_s1026" type="#_x0000_t16" style="position:absolute;margin-left:102pt;margin-top:23pt;width:18pt;height:18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" fillcolor="#36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63500</wp:posOffset>
                </wp:positionV>
                <wp:extent cx="228600" cy="228600"/>
                <wp:effectExtent l="9525" t="8890" r="9525" b="10160"/>
                <wp:wrapNone/>
                <wp:docPr id="180" name="Cub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1FB5D" id="Cube 180" o:spid="_x0000_s1026" type="#_x0000_t16" style="position:absolute;margin-left:93pt;margin-top:5pt;width:18pt;height:18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" fillcolor="#36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63500</wp:posOffset>
                </wp:positionV>
                <wp:extent cx="228600" cy="228600"/>
                <wp:effectExtent l="9525" t="8890" r="9525" b="10160"/>
                <wp:wrapNone/>
                <wp:docPr id="179" name="Cub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77728A" id="Cube 179" o:spid="_x0000_s1026" type="#_x0000_t16" style="position:absolute;margin-left:135pt;margin-top:5pt;width:18pt;height:18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292100</wp:posOffset>
                </wp:positionV>
                <wp:extent cx="228600" cy="228600"/>
                <wp:effectExtent l="9525" t="8890" r="9525" b="10160"/>
                <wp:wrapNone/>
                <wp:docPr id="178" name="Cub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600C3D" id="Cube 178" o:spid="_x0000_s1026" type="#_x0000_t16" style="position:absolute;margin-left:123pt;margin-top:23pt;width:18pt;height:18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520700</wp:posOffset>
                </wp:positionV>
                <wp:extent cx="228600" cy="228600"/>
                <wp:effectExtent l="9525" t="8890" r="9525" b="10160"/>
                <wp:wrapNone/>
                <wp:docPr id="177" name="Cub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8F4CF" id="Cube 177" o:spid="_x0000_s1026" type="#_x0000_t16" style="position:absolute;margin-left:48pt;margin-top:41pt;width:18pt;height:18pt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" fillcolor="#36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292100</wp:posOffset>
                </wp:positionV>
                <wp:extent cx="228600" cy="228600"/>
                <wp:effectExtent l="9525" t="8890" r="9525" b="10160"/>
                <wp:wrapNone/>
                <wp:docPr id="176" name="Cub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A4720" id="Cube 176" o:spid="_x0000_s1026" type="#_x0000_t16" style="position:absolute;margin-left:39pt;margin-top:23pt;width:18pt;height:18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" fillcolor="#36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63500</wp:posOffset>
                </wp:positionV>
                <wp:extent cx="228600" cy="228600"/>
                <wp:effectExtent l="9525" t="8890" r="9525" b="10160"/>
                <wp:wrapNone/>
                <wp:docPr id="175" name="Cub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01C6E" id="Cube 175" o:spid="_x0000_s1026" type="#_x0000_t16" style="position:absolute;margin-left:30pt;margin-top:5pt;width:18pt;height:18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63500</wp:posOffset>
                </wp:positionV>
                <wp:extent cx="228600" cy="228600"/>
                <wp:effectExtent l="9525" t="8890" r="9525" b="10160"/>
                <wp:wrapNone/>
                <wp:docPr id="174" name="Cub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C4133" id="Cube 174" o:spid="_x0000_s1026" type="#_x0000_t16" style="position:absolute;margin-left:1in;margin-top:5pt;width:18pt;height:18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" fillcolor="#36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292100</wp:posOffset>
                </wp:positionV>
                <wp:extent cx="228600" cy="228600"/>
                <wp:effectExtent l="9525" t="8890" r="9525" b="10160"/>
                <wp:wrapNone/>
                <wp:docPr id="173" name="Cub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406F2" id="Cube 173" o:spid="_x0000_s1026" type="#_x0000_t16" style="position:absolute;margin-left:60pt;margin-top:23pt;width:18pt;height:18pt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63500</wp:posOffset>
                </wp:positionV>
                <wp:extent cx="228600" cy="228600"/>
                <wp:effectExtent l="9525" t="8890" r="9525" b="10160"/>
                <wp:wrapNone/>
                <wp:docPr id="172" name="Cub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5A8BF" id="Cube 172" o:spid="_x0000_s1026" type="#_x0000_t16" style="position:absolute;margin-left:6pt;margin-top:5pt;width:18pt;height:18pt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" fillcolor="#36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63500</wp:posOffset>
                </wp:positionV>
                <wp:extent cx="228600" cy="228600"/>
                <wp:effectExtent l="9525" t="8890" r="9525" b="10160"/>
                <wp:wrapNone/>
                <wp:docPr id="171" name="Cub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24047" id="Cube 171" o:spid="_x0000_s1026" type="#_x0000_t16" style="position:absolute;margin-left:-36pt;margin-top:5pt;width:18pt;height:18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" fillcolor="#f60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79375</wp:posOffset>
                </wp:positionV>
                <wp:extent cx="228600" cy="228600"/>
                <wp:effectExtent l="9525" t="8890" r="9525" b="10160"/>
                <wp:wrapNone/>
                <wp:docPr id="170" name="Cub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853F61" id="Cube 170" o:spid="_x0000_s1026" type="#_x0000_t16" style="position:absolute;margin-left:-6pt;margin-top:6.25pt;width:18pt;height:18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79375</wp:posOffset>
                </wp:positionV>
                <wp:extent cx="228600" cy="228600"/>
                <wp:effectExtent l="9525" t="8890" r="9525" b="10160"/>
                <wp:wrapNone/>
                <wp:docPr id="169" name="Cub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4FC8E" id="Cube 169" o:spid="_x0000_s1026" type="#_x0000_t16" style="position:absolute;margin-left:-27pt;margin-top:6.25pt;width:18pt;height:18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" fillcolor="yellow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95885</wp:posOffset>
                </wp:positionV>
                <wp:extent cx="228600" cy="228600"/>
                <wp:effectExtent l="9525" t="8890" r="9525" b="10160"/>
                <wp:wrapNone/>
                <wp:docPr id="168" name="Cub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263BBB" id="Cube 168" o:spid="_x0000_s1026" type="#_x0000_t16" style="position:absolute;margin-left:-18pt;margin-top:7.55pt;width:18pt;height:18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" fillcolor="yellow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128270</wp:posOffset>
                </wp:positionV>
                <wp:extent cx="6972300" cy="1191895"/>
                <wp:effectExtent l="9525" t="8890" r="9525" b="8890"/>
                <wp:wrapNone/>
                <wp:docPr id="167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orange cubes by 50% and yellow cubes by 50%. 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7" o:spid="_x0000_s1060" type="#_x0000_t202" style="position:absolute;margin-left:-63pt;margin-top:10.1pt;width:549pt;height:93.8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" filled="f">
                <v:textbox>
                  <w:txbxContent>
                    <w:p w:rsidR="003C373A" w:rsidRDefault="003C373A" w:rsidP="003C373A">
                      <w:r>
                        <w:t>Increase orange cubes by 50% and yellow cubes by 50%. 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9525" t="8890" r="9525" b="10160"/>
                <wp:wrapNone/>
                <wp:docPr id="166" name="Cub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6BD91A" id="Cube 166" o:spid="_x0000_s1026" type="#_x0000_t16" style="position:absolute;margin-left:330pt;margin-top:30.65pt;width:18pt;height:18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46355</wp:posOffset>
                </wp:positionV>
                <wp:extent cx="228600" cy="228600"/>
                <wp:effectExtent l="9525" t="8890" r="9525" b="10160"/>
                <wp:wrapNone/>
                <wp:docPr id="165" name="Cub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DFD7E4" id="Cube 165" o:spid="_x0000_s1026" type="#_x0000_t16" style="position:absolute;margin-left:330pt;margin-top:3.65pt;width:18pt;height:18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4025900</wp:posOffset>
                </wp:positionH>
                <wp:positionV relativeFrom="paragraph">
                  <wp:posOffset>192405</wp:posOffset>
                </wp:positionV>
                <wp:extent cx="228600" cy="228600"/>
                <wp:effectExtent l="6350" t="12065" r="12700" b="6985"/>
                <wp:wrapNone/>
                <wp:docPr id="164" name="Cub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851AF" id="Cube 164" o:spid="_x0000_s1026" type="#_x0000_t16" style="position:absolute;margin-left:317pt;margin-top:15.15pt;width:18pt;height:18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3854450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6350" t="8890" r="12700" b="10160"/>
                <wp:wrapNone/>
                <wp:docPr id="163" name="Cub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2AE047" id="Cube 163" o:spid="_x0000_s1026" type="#_x0000_t16" style="position:absolute;margin-left:303.5pt;margin-top:30.65pt;width:18pt;height:18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3854450</wp:posOffset>
                </wp:positionH>
                <wp:positionV relativeFrom="paragraph">
                  <wp:posOffset>46355</wp:posOffset>
                </wp:positionV>
                <wp:extent cx="228600" cy="228600"/>
                <wp:effectExtent l="6350" t="8890" r="12700" b="10160"/>
                <wp:wrapNone/>
                <wp:docPr id="162" name="Cub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7AD3C0" id="Cube 162" o:spid="_x0000_s1026" type="#_x0000_t16" style="position:absolute;margin-left:303.5pt;margin-top:3.65pt;width:18pt;height:18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3346450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12700" t="8890" r="6350" b="10160"/>
                <wp:wrapNone/>
                <wp:docPr id="161" name="Cub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72EDE" id="Cube 161" o:spid="_x0000_s1026" type="#_x0000_t16" style="position:absolute;margin-left:263.5pt;margin-top:30.65pt;width:18pt;height:18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3346450</wp:posOffset>
                </wp:positionH>
                <wp:positionV relativeFrom="paragraph">
                  <wp:posOffset>46355</wp:posOffset>
                </wp:positionV>
                <wp:extent cx="228600" cy="228600"/>
                <wp:effectExtent l="12700" t="8890" r="6350" b="10160"/>
                <wp:wrapNone/>
                <wp:docPr id="160" name="Cub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3B619" id="Cube 160" o:spid="_x0000_s1026" type="#_x0000_t16" style="position:absolute;margin-left:263.5pt;margin-top:3.65pt;width:18pt;height:18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3683000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6350" t="8890" r="12700" b="10160"/>
                <wp:wrapNone/>
                <wp:docPr id="159" name="Cub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CB3BC3" id="Cube 159" o:spid="_x0000_s1026" type="#_x0000_t16" style="position:absolute;margin-left:290pt;margin-top:30.65pt;width:18pt;height:18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3683000</wp:posOffset>
                </wp:positionH>
                <wp:positionV relativeFrom="paragraph">
                  <wp:posOffset>46355</wp:posOffset>
                </wp:positionV>
                <wp:extent cx="228600" cy="228600"/>
                <wp:effectExtent l="6350" t="8890" r="12700" b="10160"/>
                <wp:wrapNone/>
                <wp:docPr id="158" name="Cub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591F6" id="Cube 158" o:spid="_x0000_s1026" type="#_x0000_t16" style="position:absolute;margin-left:290pt;margin-top:3.65pt;width:18pt;height:18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+l5MQIAAGY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3517900</wp:posOffset>
                </wp:positionH>
                <wp:positionV relativeFrom="paragraph">
                  <wp:posOffset>192405</wp:posOffset>
                </wp:positionV>
                <wp:extent cx="228600" cy="228600"/>
                <wp:effectExtent l="12700" t="12065" r="6350" b="6985"/>
                <wp:wrapNone/>
                <wp:docPr id="157" name="Cub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6C8D9" id="Cube 157" o:spid="_x0000_s1026" type="#_x0000_t16" style="position:absolute;margin-left:277pt;margin-top:15.15pt;width:18pt;height:18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9525" t="8890" r="9525" b="10160"/>
                <wp:wrapNone/>
                <wp:docPr id="156" name="Cub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A9F92" id="Cube 156" o:spid="_x0000_s1026" type="#_x0000_t16" style="position:absolute;margin-left:223.5pt;margin-top:30.65pt;width:18pt;height:18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46355</wp:posOffset>
                </wp:positionV>
                <wp:extent cx="228600" cy="228600"/>
                <wp:effectExtent l="9525" t="8890" r="9525" b="10160"/>
                <wp:wrapNone/>
                <wp:docPr id="155" name="Cub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2D4FD" id="Cube 155" o:spid="_x0000_s1026" type="#_x0000_t16" style="position:absolute;margin-left:223.5pt;margin-top:3.65pt;width:18pt;height:18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3175000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12700" t="8890" r="6350" b="10160"/>
                <wp:wrapNone/>
                <wp:docPr id="154" name="Cub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6A641" id="Cube 154" o:spid="_x0000_s1026" type="#_x0000_t16" style="position:absolute;margin-left:250pt;margin-top:30.65pt;width:18pt;height:18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3175000</wp:posOffset>
                </wp:positionH>
                <wp:positionV relativeFrom="paragraph">
                  <wp:posOffset>46355</wp:posOffset>
                </wp:positionV>
                <wp:extent cx="228600" cy="228600"/>
                <wp:effectExtent l="12700" t="8890" r="6350" b="10160"/>
                <wp:wrapNone/>
                <wp:docPr id="153" name="Cub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0B1B2" id="Cube 153" o:spid="_x0000_s1026" type="#_x0000_t16" style="position:absolute;margin-left:250pt;margin-top:3.65pt;width:18pt;height:18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192405</wp:posOffset>
                </wp:positionV>
                <wp:extent cx="228600" cy="228600"/>
                <wp:effectExtent l="9525" t="12065" r="9525" b="6985"/>
                <wp:wrapNone/>
                <wp:docPr id="152" name="Cub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3C41D" id="Cube 152" o:spid="_x0000_s1026" type="#_x0000_t16" style="position:absolute;margin-left:237pt;margin-top:15.15pt;width:18pt;height:18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9525" t="8890" r="9525" b="10160"/>
                <wp:wrapNone/>
                <wp:docPr id="151" name="Cub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05B31" id="Cube 151" o:spid="_x0000_s1026" type="#_x0000_t16" style="position:absolute;margin-left:210pt;margin-top:30.65pt;width:18pt;height:18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46355</wp:posOffset>
                </wp:positionV>
                <wp:extent cx="228600" cy="228600"/>
                <wp:effectExtent l="9525" t="8890" r="9525" b="10160"/>
                <wp:wrapNone/>
                <wp:docPr id="150" name="Cub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697EE" id="Cube 150" o:spid="_x0000_s1026" type="#_x0000_t16" style="position:absolute;margin-left:210pt;margin-top:3.65pt;width:18pt;height:18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2501900</wp:posOffset>
                </wp:positionH>
                <wp:positionV relativeFrom="paragraph">
                  <wp:posOffset>192405</wp:posOffset>
                </wp:positionV>
                <wp:extent cx="228600" cy="228600"/>
                <wp:effectExtent l="6350" t="12065" r="12700" b="6985"/>
                <wp:wrapNone/>
                <wp:docPr id="149" name="Cub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D16D2" id="Cube 149" o:spid="_x0000_s1026" type="#_x0000_t16" style="position:absolute;margin-left:197pt;margin-top:15.15pt;width:18pt;height:18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2330450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6350" t="8890" r="12700" b="10160"/>
                <wp:wrapNone/>
                <wp:docPr id="148" name="Cub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7D451" id="Cube 148" o:spid="_x0000_s1026" type="#_x0000_t16" style="position:absolute;margin-left:183.5pt;margin-top:30.65pt;width:18pt;height:18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2330450</wp:posOffset>
                </wp:positionH>
                <wp:positionV relativeFrom="paragraph">
                  <wp:posOffset>46355</wp:posOffset>
                </wp:positionV>
                <wp:extent cx="228600" cy="228600"/>
                <wp:effectExtent l="6350" t="8890" r="12700" b="10160"/>
                <wp:wrapNone/>
                <wp:docPr id="147" name="Cub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7FA67" id="Cube 147" o:spid="_x0000_s1026" type="#_x0000_t16" style="position:absolute;margin-left:183.5pt;margin-top:3.65pt;width:18pt;height:18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2159000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6350" t="8890" r="12700" b="10160"/>
                <wp:wrapNone/>
                <wp:docPr id="146" name="Cub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807BF" id="Cube 146" o:spid="_x0000_s1026" type="#_x0000_t16" style="position:absolute;margin-left:170pt;margin-top:30.65pt;width:18pt;height:18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2159000</wp:posOffset>
                </wp:positionH>
                <wp:positionV relativeFrom="paragraph">
                  <wp:posOffset>46355</wp:posOffset>
                </wp:positionV>
                <wp:extent cx="228600" cy="228600"/>
                <wp:effectExtent l="6350" t="8890" r="12700" b="10160"/>
                <wp:wrapNone/>
                <wp:docPr id="145" name="Cub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A7E8B" id="Cube 145" o:spid="_x0000_s1026" type="#_x0000_t16" style="position:absolute;margin-left:170pt;margin-top:3.65pt;width:18pt;height:18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192405</wp:posOffset>
                </wp:positionV>
                <wp:extent cx="228600" cy="228600"/>
                <wp:effectExtent l="12700" t="12065" r="6350" b="6985"/>
                <wp:wrapNone/>
                <wp:docPr id="144" name="Cub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E060D" id="Cube 144" o:spid="_x0000_s1026" type="#_x0000_t16" style="position:absolute;margin-left:157pt;margin-top:15.15pt;width:18pt;height:18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1822450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12700" t="8890" r="6350" b="10160"/>
                <wp:wrapNone/>
                <wp:docPr id="143" name="Cub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486F5" id="Cube 143" o:spid="_x0000_s1026" type="#_x0000_t16" style="position:absolute;margin-left:143.5pt;margin-top:30.65pt;width:18pt;height:18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1822450</wp:posOffset>
                </wp:positionH>
                <wp:positionV relativeFrom="paragraph">
                  <wp:posOffset>46355</wp:posOffset>
                </wp:positionV>
                <wp:extent cx="228600" cy="228600"/>
                <wp:effectExtent l="12700" t="8890" r="6350" b="10160"/>
                <wp:wrapNone/>
                <wp:docPr id="142" name="Cub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26676A" id="Cube 142" o:spid="_x0000_s1026" type="#_x0000_t16" style="position:absolute;margin-left:143.5pt;margin-top:3.65pt;width:18pt;height:18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1492250</wp:posOffset>
                </wp:positionH>
                <wp:positionV relativeFrom="paragraph">
                  <wp:posOffset>192405</wp:posOffset>
                </wp:positionV>
                <wp:extent cx="228600" cy="228600"/>
                <wp:effectExtent l="6350" t="12065" r="12700" b="6985"/>
                <wp:wrapNone/>
                <wp:docPr id="141" name="Cub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56E0C" id="Cube 141" o:spid="_x0000_s1026" type="#_x0000_t16" style="position:absolute;margin-left:117.5pt;margin-top:15.15pt;width:18pt;height:18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1320800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6350" t="8890" r="12700" b="10160"/>
                <wp:wrapNone/>
                <wp:docPr id="140" name="Cub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A605B" id="Cube 140" o:spid="_x0000_s1026" type="#_x0000_t16" style="position:absolute;margin-left:104pt;margin-top:30.65pt;width:18pt;height:18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1320800</wp:posOffset>
                </wp:positionH>
                <wp:positionV relativeFrom="paragraph">
                  <wp:posOffset>46355</wp:posOffset>
                </wp:positionV>
                <wp:extent cx="228600" cy="228600"/>
                <wp:effectExtent l="6350" t="8890" r="12700" b="10160"/>
                <wp:wrapNone/>
                <wp:docPr id="139" name="Cub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22615" id="Cube 139" o:spid="_x0000_s1026" type="#_x0000_t16" style="position:absolute;margin-left:104pt;margin-top:3.65pt;width:18pt;height:18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9525" t="8890" r="9525" b="10160"/>
                <wp:wrapNone/>
                <wp:docPr id="138" name="Cub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7FADF" id="Cube 138" o:spid="_x0000_s1026" type="#_x0000_t16" style="position:absolute;margin-left:130.5pt;margin-top:30.65pt;width:18pt;height:18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46355</wp:posOffset>
                </wp:positionV>
                <wp:extent cx="228600" cy="228600"/>
                <wp:effectExtent l="9525" t="8890" r="9525" b="10160"/>
                <wp:wrapNone/>
                <wp:docPr id="137" name="Cub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8DA0F5" id="Cube 137" o:spid="_x0000_s1026" type="#_x0000_t16" style="position:absolute;margin-left:130.5pt;margin-top:3.65pt;width:18pt;height:18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46355</wp:posOffset>
                </wp:positionV>
                <wp:extent cx="228600" cy="228600"/>
                <wp:effectExtent l="9525" t="8890" r="9525" b="10160"/>
                <wp:wrapNone/>
                <wp:docPr id="136" name="Cub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1F558" id="Cube 136" o:spid="_x0000_s1026" type="#_x0000_t16" style="position:absolute;margin-left:64.5pt;margin-top:3.65pt;width:18pt;height:18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1155700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12700" t="8890" r="6350" b="10160"/>
                <wp:wrapNone/>
                <wp:docPr id="135" name="Cub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C7374" id="Cube 135" o:spid="_x0000_s1026" type="#_x0000_t16" style="position:absolute;margin-left:91pt;margin-top:30.65pt;width:18pt;height:18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1155700</wp:posOffset>
                </wp:positionH>
                <wp:positionV relativeFrom="paragraph">
                  <wp:posOffset>46355</wp:posOffset>
                </wp:positionV>
                <wp:extent cx="228600" cy="228600"/>
                <wp:effectExtent l="12700" t="8890" r="6350" b="10160"/>
                <wp:wrapNone/>
                <wp:docPr id="134" name="Cub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0ECD0" id="Cube 134" o:spid="_x0000_s1026" type="#_x0000_t16" style="position:absolute;margin-left:91pt;margin-top:3.65pt;width:18pt;height:18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192405</wp:posOffset>
                </wp:positionV>
                <wp:extent cx="228600" cy="228600"/>
                <wp:effectExtent l="9525" t="12065" r="9525" b="6985"/>
                <wp:wrapNone/>
                <wp:docPr id="133" name="Cub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69C51" id="Cube 133" o:spid="_x0000_s1026" type="#_x0000_t16" style="position:absolute;margin-left:78pt;margin-top:15.15pt;width:18pt;height:18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9525" t="8890" r="9525" b="10160"/>
                <wp:wrapNone/>
                <wp:docPr id="132" name="Cub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EC01D0" id="Cube 132" o:spid="_x0000_s1026" type="#_x0000_t16" style="position:absolute;margin-left:64.5pt;margin-top:30.65pt;width:18pt;height:18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46355</wp:posOffset>
                </wp:positionV>
                <wp:extent cx="228600" cy="228600"/>
                <wp:effectExtent l="6350" t="8890" r="12700" b="10160"/>
                <wp:wrapNone/>
                <wp:docPr id="131" name="Cub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04296" id="Cube 131" o:spid="_x0000_s1026" type="#_x0000_t16" style="position:absolute;margin-left:51.5pt;margin-top:3.65pt;width:18pt;height:18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488950</wp:posOffset>
                </wp:positionH>
                <wp:positionV relativeFrom="paragraph">
                  <wp:posOffset>192405</wp:posOffset>
                </wp:positionV>
                <wp:extent cx="228600" cy="228600"/>
                <wp:effectExtent l="12700" t="12065" r="6350" b="6985"/>
                <wp:wrapNone/>
                <wp:docPr id="130" name="Cub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EDD03" id="Cube 130" o:spid="_x0000_s1026" type="#_x0000_t16" style="position:absolute;margin-left:38.5pt;margin-top:15.15pt;width:18pt;height:18pt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317500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12700" t="8890" r="6350" b="10160"/>
                <wp:wrapNone/>
                <wp:docPr id="129" name="Cub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D5EA6" id="Cube 129" o:spid="_x0000_s1026" type="#_x0000_t16" style="position:absolute;margin-left:25pt;margin-top:30.65pt;width:18pt;height:18pt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317500</wp:posOffset>
                </wp:positionH>
                <wp:positionV relativeFrom="paragraph">
                  <wp:posOffset>46355</wp:posOffset>
                </wp:positionV>
                <wp:extent cx="228600" cy="228600"/>
                <wp:effectExtent l="12700" t="8890" r="6350" b="10160"/>
                <wp:wrapNone/>
                <wp:docPr id="128" name="Cub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BE9F9" id="Cube 128" o:spid="_x0000_s1026" type="#_x0000_t16" style="position:absolute;margin-left:25pt;margin-top:3.65pt;width:18pt;height:18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6350" t="8890" r="12700" b="10160"/>
                <wp:wrapNone/>
                <wp:docPr id="127" name="Cub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5ED67" id="Cube 127" o:spid="_x0000_s1026" type="#_x0000_t16" style="position:absolute;margin-left:51.5pt;margin-top:30.65pt;width:18pt;height:18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-184150</wp:posOffset>
                </wp:positionH>
                <wp:positionV relativeFrom="paragraph">
                  <wp:posOffset>46355</wp:posOffset>
                </wp:positionV>
                <wp:extent cx="228600" cy="228600"/>
                <wp:effectExtent l="6350" t="8890" r="12700" b="10160"/>
                <wp:wrapNone/>
                <wp:docPr id="126" name="Cub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B0ABA0" id="Cube 126" o:spid="_x0000_s1026" type="#_x0000_t16" style="position:absolute;margin-left:-14.5pt;margin-top:3.65pt;width:18pt;height:18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9525" t="8890" r="9525" b="10160"/>
                <wp:wrapNone/>
                <wp:docPr id="125" name="Cub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C91DE" id="Cube 125" o:spid="_x0000_s1026" type="#_x0000_t16" style="position:absolute;margin-left:12pt;margin-top:30.65pt;width:18pt;height:18pt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46355</wp:posOffset>
                </wp:positionV>
                <wp:extent cx="228600" cy="228600"/>
                <wp:effectExtent l="9525" t="8890" r="9525" b="10160"/>
                <wp:wrapNone/>
                <wp:docPr id="124" name="Cub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2CF707" id="Cube 124" o:spid="_x0000_s1026" type="#_x0000_t16" style="position:absolute;margin-left:12pt;margin-top:3.65pt;width:18pt;height:18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-12700</wp:posOffset>
                </wp:positionH>
                <wp:positionV relativeFrom="paragraph">
                  <wp:posOffset>192405</wp:posOffset>
                </wp:positionV>
                <wp:extent cx="228600" cy="228600"/>
                <wp:effectExtent l="6350" t="12065" r="12700" b="6985"/>
                <wp:wrapNone/>
                <wp:docPr id="123" name="Cub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540D5" id="Cube 123" o:spid="_x0000_s1026" type="#_x0000_t16" style="position:absolute;margin-left:-1pt;margin-top:15.15pt;width:18pt;height:18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-184150</wp:posOffset>
                </wp:positionH>
                <wp:positionV relativeFrom="paragraph">
                  <wp:posOffset>389255</wp:posOffset>
                </wp:positionV>
                <wp:extent cx="228600" cy="228600"/>
                <wp:effectExtent l="6350" t="8890" r="12700" b="10160"/>
                <wp:wrapNone/>
                <wp:docPr id="122" name="Cub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EAC50" id="Cube 122" o:spid="_x0000_s1026" type="#_x0000_t16" style="position:absolute;margin-left:-14.5pt;margin-top:30.65pt;width:18pt;height:18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-349250</wp:posOffset>
                </wp:positionH>
                <wp:positionV relativeFrom="paragraph">
                  <wp:posOffset>46355</wp:posOffset>
                </wp:positionV>
                <wp:extent cx="228600" cy="228600"/>
                <wp:effectExtent l="12700" t="8890" r="6350" b="10160"/>
                <wp:wrapNone/>
                <wp:docPr id="121" name="Cub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6A388C" id="Cube 121" o:spid="_x0000_s1026" type="#_x0000_t16" style="position:absolute;margin-left:-27.5pt;margin-top:3.65pt;width:18pt;height:18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-514350</wp:posOffset>
                </wp:positionH>
                <wp:positionV relativeFrom="paragraph">
                  <wp:posOffset>192405</wp:posOffset>
                </wp:positionV>
                <wp:extent cx="228600" cy="228600"/>
                <wp:effectExtent l="9525" t="12065" r="9525" b="6985"/>
                <wp:wrapNone/>
                <wp:docPr id="120" name="Cub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033B3" id="Cube 120" o:spid="_x0000_s1026" type="#_x0000_t16" style="position:absolute;margin-left:-40.5pt;margin-top:15.15pt;width:18pt;height:18pt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-683895</wp:posOffset>
                </wp:positionH>
                <wp:positionV relativeFrom="paragraph">
                  <wp:posOffset>46355</wp:posOffset>
                </wp:positionV>
                <wp:extent cx="228600" cy="228600"/>
                <wp:effectExtent l="11430" t="8890" r="7620" b="10160"/>
                <wp:wrapNone/>
                <wp:docPr id="119" name="Cub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D8B1D4" id="Cube 119" o:spid="_x0000_s1026" type="#_x0000_t16" style="position:absolute;margin-left:-53.85pt;margin-top:3.65pt;width:18pt;height:18pt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" fillcolor="#f60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-349250</wp:posOffset>
                </wp:positionH>
                <wp:positionV relativeFrom="paragraph">
                  <wp:posOffset>177165</wp:posOffset>
                </wp:positionV>
                <wp:extent cx="228600" cy="228600"/>
                <wp:effectExtent l="12700" t="8890" r="6350" b="10160"/>
                <wp:wrapNone/>
                <wp:docPr id="118" name="Cub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926FF" id="Cube 118" o:spid="_x0000_s1026" type="#_x0000_t16" style="position:absolute;margin-left:-27.5pt;margin-top:13.95pt;width:18pt;height:18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177165</wp:posOffset>
                </wp:positionV>
                <wp:extent cx="228600" cy="228600"/>
                <wp:effectExtent l="9525" t="8890" r="9525" b="10160"/>
                <wp:wrapNone/>
                <wp:docPr id="117" name="Cub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7EFC2" id="Cube 117" o:spid="_x0000_s1026" type="#_x0000_t16" style="position:absolute;margin-left:-54pt;margin-top:13.95pt;width:18pt;height:18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" fillcolor="#f60"/>
            </w:pict>
          </mc:Fallback>
        </mc:AlternateContent>
      </w:r>
    </w:p>
    <w:p w:rsidR="003C373A" w:rsidRDefault="003C373A" w:rsidP="003C373A"/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g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4016375</wp:posOffset>
                </wp:positionH>
                <wp:positionV relativeFrom="paragraph">
                  <wp:posOffset>241300</wp:posOffset>
                </wp:positionV>
                <wp:extent cx="1168400" cy="857250"/>
                <wp:effectExtent l="247650" t="0" r="24765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7941271">
                          <a:off x="0" y="0"/>
                          <a:ext cx="1168400" cy="857250"/>
                          <a:chOff x="2900" y="10949"/>
                          <a:chExt cx="1840" cy="1350"/>
                        </a:xfrm>
                      </wpg:grpSpPr>
                      <wps:wsp>
                        <wps:cNvPr id="107" name="AutoShape 1014"/>
                        <wps:cNvSpPr>
                          <a:spLocks noChangeArrowheads="1"/>
                        </wps:cNvSpPr>
                        <wps:spPr bwMode="auto">
                          <a:xfrm rot="9292023">
                            <a:off x="2900" y="1097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15"/>
                        <wps:cNvSpPr>
                          <a:spLocks noChangeArrowheads="1"/>
                        </wps:cNvSpPr>
                        <wps:spPr bwMode="auto">
                          <a:xfrm rot="9292023">
                            <a:off x="3140" y="1121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16"/>
                        <wps:cNvSpPr>
                          <a:spLocks noChangeArrowheads="1"/>
                        </wps:cNvSpPr>
                        <wps:spPr bwMode="auto">
                          <a:xfrm rot="9292023">
                            <a:off x="3380" y="1145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AutoShape 1017"/>
                        <wps:cNvSpPr>
                          <a:spLocks noChangeArrowheads="1"/>
                        </wps:cNvSpPr>
                        <wps:spPr bwMode="auto">
                          <a:xfrm rot="9292023">
                            <a:off x="3620" y="1169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018"/>
                        <wps:cNvSpPr>
                          <a:spLocks noChangeArrowheads="1"/>
                        </wps:cNvSpPr>
                        <wps:spPr bwMode="auto">
                          <a:xfrm rot="9292023">
                            <a:off x="3860" y="1193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AutoShape 1019"/>
                        <wps:cNvSpPr>
                          <a:spLocks noChangeArrowheads="1"/>
                        </wps:cNvSpPr>
                        <wps:spPr bwMode="auto">
                          <a:xfrm rot="9292023">
                            <a:off x="3420" y="1094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020"/>
                        <wps:cNvSpPr>
                          <a:spLocks noChangeArrowheads="1"/>
                        </wps:cNvSpPr>
                        <wps:spPr bwMode="auto">
                          <a:xfrm rot="9292023">
                            <a:off x="3660" y="1118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021"/>
                        <wps:cNvSpPr>
                          <a:spLocks noChangeArrowheads="1"/>
                        </wps:cNvSpPr>
                        <wps:spPr bwMode="auto">
                          <a:xfrm rot="9292023">
                            <a:off x="3900" y="1142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AutoShape 1022"/>
                        <wps:cNvSpPr>
                          <a:spLocks noChangeArrowheads="1"/>
                        </wps:cNvSpPr>
                        <wps:spPr bwMode="auto">
                          <a:xfrm rot="9292023">
                            <a:off x="4140" y="1166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1023"/>
                        <wps:cNvSpPr>
                          <a:spLocks noChangeArrowheads="1"/>
                        </wps:cNvSpPr>
                        <wps:spPr bwMode="auto">
                          <a:xfrm rot="9292023">
                            <a:off x="4380" y="11909"/>
                            <a:ext cx="360" cy="36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66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4D02D9" id="Group 106" o:spid="_x0000_s1026" style="position:absolute;margin-left:316.25pt;margin-top:19pt;width:92pt;height:67.5pt;rotation:8673986fd;z-index:252246016" coordorigin="2900,10949" coordsize="1840,1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">
                <v:shape id="AutoShape 1014" o:spid="_x0000_s1027" type="#_x0000_t16" style="position:absolute;left:2900;top:10979;width:360;height:360;rotation:1014936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" fillcolor="#f60"/>
                <v:shape id="AutoShape 1015" o:spid="_x0000_s1028" type="#_x0000_t16" style="position:absolute;left:3140;top:11219;width:360;height:360;rotation:1014936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" fillcolor="#f60"/>
                <v:shape id="AutoShape 1016" o:spid="_x0000_s1029" type="#_x0000_t16" style="position:absolute;left:3380;top:11459;width:360;height:360;rotation:1014936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" fillcolor="#f60"/>
                <v:shape id="AutoShape 1017" o:spid="_x0000_s1030" type="#_x0000_t16" style="position:absolute;left:3620;top:11699;width:360;height:360;rotation:1014936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" fillcolor="#f60"/>
                <v:shape id="AutoShape 1018" o:spid="_x0000_s1031" type="#_x0000_t16" style="position:absolute;left:3860;top:11939;width:360;height:360;rotation:1014936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" fillcolor="#f60"/>
                <v:shape id="AutoShape 1019" o:spid="_x0000_s1032" type="#_x0000_t16" style="position:absolute;left:3420;top:10949;width:360;height:360;rotation:1014936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" fillcolor="#f60"/>
                <v:shape id="AutoShape 1020" o:spid="_x0000_s1033" type="#_x0000_t16" style="position:absolute;left:3660;top:11189;width:360;height:360;rotation:1014936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" fillcolor="#f60"/>
                <v:shape id="AutoShape 1021" o:spid="_x0000_s1034" type="#_x0000_t16" style="position:absolute;left:3900;top:11429;width:360;height:360;rotation:1014936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" fillcolor="#f60"/>
                <v:shape id="AutoShape 1022" o:spid="_x0000_s1035" type="#_x0000_t16" style="position:absolute;left:4140;top:11669;width:360;height:360;rotation:1014936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" fillcolor="#f60"/>
                <v:shape id="AutoShape 1023" o:spid="_x0000_s1036" type="#_x0000_t16" style="position:absolute;left:4380;top:11909;width:360;height:360;rotation:1014936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" fillcolor="#f60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111125</wp:posOffset>
                </wp:positionV>
                <wp:extent cx="6972300" cy="1191895"/>
                <wp:effectExtent l="9525" t="8890" r="9525" b="8890"/>
                <wp:wrapNone/>
                <wp:docPr id="105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orange cubes by 50% 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5" o:spid="_x0000_s1061" type="#_x0000_t202" style="position:absolute;margin-left:-63pt;margin-top:8.75pt;width:549pt;height:93.8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" filled="f">
                <v:textbox>
                  <w:txbxContent>
                    <w:p w:rsidR="003C373A" w:rsidRDefault="003C373A" w:rsidP="003C373A">
                      <w:r>
                        <w:t>Increase orange cubes by 50% 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2832100</wp:posOffset>
                </wp:positionH>
                <wp:positionV relativeFrom="paragraph">
                  <wp:posOffset>603885</wp:posOffset>
                </wp:positionV>
                <wp:extent cx="228600" cy="228600"/>
                <wp:effectExtent l="41275" t="27940" r="44450" b="29210"/>
                <wp:wrapNone/>
                <wp:docPr id="104" name="Cub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29730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9AB22" id="Cube 104" o:spid="_x0000_s1026" type="#_x0000_t16" style="position:absolute;margin-left:223pt;margin-top:47.55pt;width:18pt;height:18pt;rotation:1124740fd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2679700</wp:posOffset>
                </wp:positionH>
                <wp:positionV relativeFrom="paragraph">
                  <wp:posOffset>451485</wp:posOffset>
                </wp:positionV>
                <wp:extent cx="228600" cy="228600"/>
                <wp:effectExtent l="41275" t="27940" r="44450" b="29210"/>
                <wp:wrapNone/>
                <wp:docPr id="103" name="Cub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29730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AB979" id="Cube 103" o:spid="_x0000_s1026" type="#_x0000_t16" style="position:absolute;margin-left:211pt;margin-top:35.55pt;width:18pt;height:18pt;rotation:1124740fd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2527300</wp:posOffset>
                </wp:positionH>
                <wp:positionV relativeFrom="paragraph">
                  <wp:posOffset>299085</wp:posOffset>
                </wp:positionV>
                <wp:extent cx="228600" cy="228600"/>
                <wp:effectExtent l="41275" t="27940" r="44450" b="29210"/>
                <wp:wrapNone/>
                <wp:docPr id="102" name="Cub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29730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03F1E" id="Cube 102" o:spid="_x0000_s1026" type="#_x0000_t16" style="position:absolute;margin-left:199pt;margin-top:23.55pt;width:18pt;height:18pt;rotation:1124740fd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2374900</wp:posOffset>
                </wp:positionH>
                <wp:positionV relativeFrom="paragraph">
                  <wp:posOffset>146685</wp:posOffset>
                </wp:positionV>
                <wp:extent cx="228600" cy="228600"/>
                <wp:effectExtent l="41275" t="27940" r="44450" b="29210"/>
                <wp:wrapNone/>
                <wp:docPr id="101" name="Cub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29730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F2736B" id="Cube 101" o:spid="_x0000_s1026" type="#_x0000_t16" style="position:absolute;margin-left:187pt;margin-top:11.55pt;width:18pt;height:18pt;rotation:1124740fd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737235</wp:posOffset>
                </wp:positionV>
                <wp:extent cx="228600" cy="228600"/>
                <wp:effectExtent l="47625" t="27940" r="47625" b="29210"/>
                <wp:wrapNone/>
                <wp:docPr id="100" name="Cub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29730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F7FA74" id="Cube 100" o:spid="_x0000_s1026" type="#_x0000_t16" style="position:absolute;margin-left:261pt;margin-top:58.05pt;width:18pt;height:18pt;rotation:1124740fd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584835</wp:posOffset>
                </wp:positionV>
                <wp:extent cx="228600" cy="228600"/>
                <wp:effectExtent l="47625" t="27940" r="47625" b="29210"/>
                <wp:wrapNone/>
                <wp:docPr id="99" name="Cub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29730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857A8" id="Cube 99" o:spid="_x0000_s1026" type="#_x0000_t16" style="position:absolute;margin-left:249pt;margin-top:46.05pt;width:18pt;height:18pt;rotation:1124740fd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432435</wp:posOffset>
                </wp:positionV>
                <wp:extent cx="228600" cy="228600"/>
                <wp:effectExtent l="47625" t="27940" r="47625" b="29210"/>
                <wp:wrapNone/>
                <wp:docPr id="98" name="Cub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29730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59920" id="Cube 98" o:spid="_x0000_s1026" type="#_x0000_t16" style="position:absolute;margin-left:237pt;margin-top:34.05pt;width:18pt;height:18pt;rotation:1124740fd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280035</wp:posOffset>
                </wp:positionV>
                <wp:extent cx="228600" cy="228600"/>
                <wp:effectExtent l="47625" t="27940" r="47625" b="29210"/>
                <wp:wrapNone/>
                <wp:docPr id="97" name="Cub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29730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65BDB" id="Cube 97" o:spid="_x0000_s1026" type="#_x0000_t16" style="position:absolute;margin-left:225pt;margin-top:22.05pt;width:18pt;height:18pt;rotation:1124740fd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2705100</wp:posOffset>
                </wp:positionH>
                <wp:positionV relativeFrom="paragraph">
                  <wp:posOffset>127635</wp:posOffset>
                </wp:positionV>
                <wp:extent cx="228600" cy="228600"/>
                <wp:effectExtent l="47625" t="27940" r="47625" b="29210"/>
                <wp:wrapNone/>
                <wp:docPr id="96" name="Cub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29730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2D332" id="Cube 96" o:spid="_x0000_s1026" type="#_x0000_t16" style="position:absolute;margin-left:213pt;margin-top:10.05pt;width:18pt;height:18pt;rotation:1124740fd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2984500</wp:posOffset>
                </wp:positionH>
                <wp:positionV relativeFrom="paragraph">
                  <wp:posOffset>756285</wp:posOffset>
                </wp:positionV>
                <wp:extent cx="228600" cy="228600"/>
                <wp:effectExtent l="41275" t="27940" r="44450" b="29210"/>
                <wp:wrapNone/>
                <wp:docPr id="95" name="Cub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29730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AA19B6" id="Cube 95" o:spid="_x0000_s1026" type="#_x0000_t16" style="position:absolute;margin-left:235pt;margin-top:59.55pt;width:18pt;height:18pt;rotation:1124740fd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1003300</wp:posOffset>
                </wp:positionH>
                <wp:positionV relativeFrom="paragraph">
                  <wp:posOffset>661035</wp:posOffset>
                </wp:positionV>
                <wp:extent cx="228600" cy="228600"/>
                <wp:effectExtent l="31750" t="56515" r="25400" b="57785"/>
                <wp:wrapNone/>
                <wp:docPr id="94" name="Cub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292023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F94EB" id="Cube 94" o:spid="_x0000_s1026" type="#_x0000_t16" style="position:absolute;margin-left:79pt;margin-top:52.05pt;width:18pt;height:18pt;rotation:10149367fd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850900</wp:posOffset>
                </wp:positionH>
                <wp:positionV relativeFrom="paragraph">
                  <wp:posOffset>508635</wp:posOffset>
                </wp:positionV>
                <wp:extent cx="228600" cy="228600"/>
                <wp:effectExtent l="31750" t="56515" r="25400" b="57785"/>
                <wp:wrapNone/>
                <wp:docPr id="93" name="Cub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292023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207DE" id="Cube 93" o:spid="_x0000_s1026" type="#_x0000_t16" style="position:absolute;margin-left:67pt;margin-top:40.05pt;width:18pt;height:18pt;rotation:10149367fd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698500</wp:posOffset>
                </wp:positionH>
                <wp:positionV relativeFrom="paragraph">
                  <wp:posOffset>356235</wp:posOffset>
                </wp:positionV>
                <wp:extent cx="228600" cy="228600"/>
                <wp:effectExtent l="31750" t="56515" r="25400" b="57785"/>
                <wp:wrapNone/>
                <wp:docPr id="92" name="Cub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292023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7B5F6D" id="Cube 92" o:spid="_x0000_s1026" type="#_x0000_t16" style="position:absolute;margin-left:55pt;margin-top:28.05pt;width:18pt;height:18pt;rotation:10149367fd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546100</wp:posOffset>
                </wp:positionH>
                <wp:positionV relativeFrom="paragraph">
                  <wp:posOffset>203835</wp:posOffset>
                </wp:positionV>
                <wp:extent cx="228600" cy="228600"/>
                <wp:effectExtent l="31750" t="56515" r="25400" b="57785"/>
                <wp:wrapNone/>
                <wp:docPr id="91" name="Cub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292023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6F92B" id="Cube 91" o:spid="_x0000_s1026" type="#_x0000_t16" style="position:absolute;margin-left:43pt;margin-top:16.05pt;width:18pt;height:18pt;rotation:10149367fd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794385</wp:posOffset>
                </wp:positionV>
                <wp:extent cx="228600" cy="228600"/>
                <wp:effectExtent l="28575" t="56515" r="28575" b="57785"/>
                <wp:wrapNone/>
                <wp:docPr id="90" name="Cub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292023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444E6" id="Cube 90" o:spid="_x0000_s1026" type="#_x0000_t16" style="position:absolute;margin-left:117pt;margin-top:62.55pt;width:18pt;height:18pt;rotation:10149367fd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641985</wp:posOffset>
                </wp:positionV>
                <wp:extent cx="228600" cy="228600"/>
                <wp:effectExtent l="28575" t="56515" r="28575" b="57785"/>
                <wp:wrapNone/>
                <wp:docPr id="89" name="Cub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292023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8B61F" id="Cube 89" o:spid="_x0000_s1026" type="#_x0000_t16" style="position:absolute;margin-left:105pt;margin-top:50.55pt;width:18pt;height:18pt;rotation:10149367fd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489585</wp:posOffset>
                </wp:positionV>
                <wp:extent cx="228600" cy="228600"/>
                <wp:effectExtent l="28575" t="56515" r="28575" b="57785"/>
                <wp:wrapNone/>
                <wp:docPr id="88" name="Cub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292023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3E4C0A" id="Cube 88" o:spid="_x0000_s1026" type="#_x0000_t16" style="position:absolute;margin-left:93pt;margin-top:38.55pt;width:18pt;height:18pt;rotation:10149367fd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184785</wp:posOffset>
                </wp:positionV>
                <wp:extent cx="228600" cy="228600"/>
                <wp:effectExtent l="28575" t="56515" r="28575" b="57785"/>
                <wp:wrapNone/>
                <wp:docPr id="87" name="Cub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292023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697BE" id="Cube 87" o:spid="_x0000_s1026" type="#_x0000_t16" style="position:absolute;margin-left:69pt;margin-top:14.55pt;width:18pt;height:18pt;rotation:10149367fd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1155700</wp:posOffset>
                </wp:positionH>
                <wp:positionV relativeFrom="paragraph">
                  <wp:posOffset>813435</wp:posOffset>
                </wp:positionV>
                <wp:extent cx="228600" cy="228600"/>
                <wp:effectExtent l="31750" t="56515" r="25400" b="57785"/>
                <wp:wrapNone/>
                <wp:docPr id="86" name="Cub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292023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2264B" id="Cube 86" o:spid="_x0000_s1026" type="#_x0000_t16" style="position:absolute;margin-left:91pt;margin-top:64.05pt;width:18pt;height:18pt;rotation:10149367fd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" fillcolor="#f60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124460</wp:posOffset>
                </wp:positionV>
                <wp:extent cx="228600" cy="228600"/>
                <wp:effectExtent l="28575" t="56515" r="28575" b="57785"/>
                <wp:wrapNone/>
                <wp:docPr id="85" name="Cub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292023"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B1D87" id="Cube 85" o:spid="_x0000_s1026" type="#_x0000_t16" style="position:absolute;margin-left:81pt;margin-top:9.8pt;width:18pt;height:18pt;rotation:10149367fd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-50800</wp:posOffset>
                </wp:positionH>
                <wp:positionV relativeFrom="paragraph">
                  <wp:posOffset>314960</wp:posOffset>
                </wp:positionV>
                <wp:extent cx="228600" cy="228600"/>
                <wp:effectExtent l="6350" t="8890" r="12700" b="10160"/>
                <wp:wrapNone/>
                <wp:docPr id="84" name="Cub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EC489" id="Cube 84" o:spid="_x0000_s1026" type="#_x0000_t16" style="position:absolute;margin-left:-4pt;margin-top:24.8pt;width:18pt;height:18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-203200</wp:posOffset>
                </wp:positionH>
                <wp:positionV relativeFrom="paragraph">
                  <wp:posOffset>162560</wp:posOffset>
                </wp:positionV>
                <wp:extent cx="228600" cy="228600"/>
                <wp:effectExtent l="6350" t="8890" r="12700" b="10160"/>
                <wp:wrapNone/>
                <wp:docPr id="83" name="Cub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F90E4" id="Cube 83" o:spid="_x0000_s1026" type="#_x0000_t16" style="position:absolute;margin-left:-16pt;margin-top:12.8pt;width:18pt;height:18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-355600</wp:posOffset>
                </wp:positionH>
                <wp:positionV relativeFrom="paragraph">
                  <wp:posOffset>10160</wp:posOffset>
                </wp:positionV>
                <wp:extent cx="228600" cy="228600"/>
                <wp:effectExtent l="6350" t="8890" r="12700" b="10160"/>
                <wp:wrapNone/>
                <wp:docPr id="82" name="Cub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D2D21" id="Cube 82" o:spid="_x0000_s1026" type="#_x0000_t16" style="position:absolute;margin-left:-28pt;margin-top:.8pt;width:18pt;height:18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254000</wp:posOffset>
                </wp:positionH>
                <wp:positionV relativeFrom="paragraph">
                  <wp:posOffset>619760</wp:posOffset>
                </wp:positionV>
                <wp:extent cx="228600" cy="228600"/>
                <wp:effectExtent l="6350" t="8890" r="12700" b="10160"/>
                <wp:wrapNone/>
                <wp:docPr id="81" name="Cub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0F4A4" id="Cube 81" o:spid="_x0000_s1026" type="#_x0000_t16" style="position:absolute;margin-left:20pt;margin-top:48.8pt;width:18pt;height:18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467360</wp:posOffset>
                </wp:positionV>
                <wp:extent cx="228600" cy="228600"/>
                <wp:effectExtent l="6350" t="8890" r="12700" b="10160"/>
                <wp:wrapNone/>
                <wp:docPr id="80" name="Cub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77B73" id="Cube 80" o:spid="_x0000_s1026" type="#_x0000_t16" style="position:absolute;margin-left:8pt;margin-top:36.8pt;width:18pt;height:18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-533400</wp:posOffset>
                </wp:positionH>
                <wp:positionV relativeFrom="paragraph">
                  <wp:posOffset>181610</wp:posOffset>
                </wp:positionV>
                <wp:extent cx="228600" cy="228600"/>
                <wp:effectExtent l="9525" t="8890" r="9525" b="10160"/>
                <wp:wrapNone/>
                <wp:docPr id="79" name="Cub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331E9" id="Cube 79" o:spid="_x0000_s1026" type="#_x0000_t16" style="position:absolute;margin-left:-42pt;margin-top:14.3pt;width:18pt;height:18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" fillcolor="#f6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29210</wp:posOffset>
                </wp:positionV>
                <wp:extent cx="228600" cy="228600"/>
                <wp:effectExtent l="9525" t="8890" r="9525" b="10160"/>
                <wp:wrapNone/>
                <wp:docPr id="78" name="Cub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23CAE0" id="Cube 78" o:spid="_x0000_s1026" type="#_x0000_t16" style="position:absolute;margin-left:-54pt;margin-top:2.3pt;width:18pt;height:18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" fillcolor="#f60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45720</wp:posOffset>
                </wp:positionV>
                <wp:extent cx="228600" cy="228600"/>
                <wp:effectExtent l="9525" t="8890" r="9525" b="10160"/>
                <wp:wrapNone/>
                <wp:docPr id="77" name="Cub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E4B10E" id="Cube 77" o:spid="_x0000_s1026" type="#_x0000_t16" style="position:absolute;margin-left:414pt;margin-top:3.6pt;width:18pt;height:18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45720</wp:posOffset>
                </wp:positionV>
                <wp:extent cx="228600" cy="228600"/>
                <wp:effectExtent l="9525" t="8890" r="9525" b="10160"/>
                <wp:wrapNone/>
                <wp:docPr id="76" name="Cub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DECC09" id="Cube 76" o:spid="_x0000_s1026" type="#_x0000_t16" style="position:absolute;margin-left:279pt;margin-top:3.6pt;width:18pt;height:18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45720</wp:posOffset>
                </wp:positionV>
                <wp:extent cx="228600" cy="228600"/>
                <wp:effectExtent l="9525" t="8890" r="9525" b="10160"/>
                <wp:wrapNone/>
                <wp:docPr id="75" name="Cub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17EE4" id="Cube 75" o:spid="_x0000_s1026" type="#_x0000_t16" style="position:absolute;margin-left:2in;margin-top:3.6pt;width:18pt;height:18pt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45720</wp:posOffset>
                </wp:positionV>
                <wp:extent cx="228600" cy="228600"/>
                <wp:effectExtent l="9525" t="8890" r="9525" b="10160"/>
                <wp:wrapNone/>
                <wp:docPr id="74" name="Cub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E4BD1" id="Cube 74" o:spid="_x0000_s1026" type="#_x0000_t16" style="position:absolute;margin-left:27pt;margin-top:3.6pt;width:18pt;height:18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121920</wp:posOffset>
                </wp:positionV>
                <wp:extent cx="228600" cy="228600"/>
                <wp:effectExtent l="9525" t="8890" r="9525" b="10160"/>
                <wp:wrapNone/>
                <wp:docPr id="73" name="Cub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B037C7" id="Cube 73" o:spid="_x0000_s1026" type="#_x0000_t16" style="position:absolute;margin-left:-30pt;margin-top:9.6pt;width:18pt;height:18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" fillcolor="#f60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62230</wp:posOffset>
                </wp:positionV>
                <wp:extent cx="228600" cy="228600"/>
                <wp:effectExtent l="9525" t="8890" r="9525" b="10160"/>
                <wp:wrapNone/>
                <wp:docPr id="72" name="Cub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1EA7A7" id="Cube 72" o:spid="_x0000_s1026" type="#_x0000_t16" style="position:absolute;margin-left:-18pt;margin-top:4.9pt;width:18pt;height:18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" fillcolor="#f60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1905</wp:posOffset>
                </wp:positionV>
                <wp:extent cx="228600" cy="228600"/>
                <wp:effectExtent l="9525" t="8890" r="9525" b="10160"/>
                <wp:wrapNone/>
                <wp:docPr id="71" name="Cub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F28A5" id="Cube 71" o:spid="_x0000_s1026" type="#_x0000_t16" style="position:absolute;margin-left:-6pt;margin-top:.15pt;width:18pt;height:18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" fillcolor="#f60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5943600</wp:posOffset>
                </wp:positionH>
                <wp:positionV relativeFrom="paragraph">
                  <wp:posOffset>94615</wp:posOffset>
                </wp:positionV>
                <wp:extent cx="228600" cy="228600"/>
                <wp:effectExtent l="9525" t="8890" r="9525" b="10160"/>
                <wp:wrapNone/>
                <wp:docPr id="70" name="Cub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30DC2D" id="Cube 70" o:spid="_x0000_s1026" type="#_x0000_t16" style="position:absolute;margin-left:468pt;margin-top:7.45pt;width:18pt;height:18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94615</wp:posOffset>
                </wp:positionV>
                <wp:extent cx="6972300" cy="1191895"/>
                <wp:effectExtent l="9525" t="8890" r="9525" b="8890"/>
                <wp:wrapNone/>
                <wp:docPr id="69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grey cubes by 25%, blue cubes by 50% and brown cubes by 50% 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62" type="#_x0000_t202" style="position:absolute;margin-left:-63pt;margin-top:7.45pt;width:549pt;height:93.8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" filled="f">
                <v:textbox>
                  <w:txbxContent>
                    <w:p w:rsidR="003C373A" w:rsidRDefault="003C373A" w:rsidP="003C373A">
                      <w:r>
                        <w:t>Increase grey cubes by 25%, blue cubes by 50% and brown cubes by 50% 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110490</wp:posOffset>
                </wp:positionV>
                <wp:extent cx="228600" cy="228600"/>
                <wp:effectExtent l="9525" t="8890" r="9525" b="10160"/>
                <wp:wrapNone/>
                <wp:docPr id="68" name="Cub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B9DA8" id="Cube 68" o:spid="_x0000_s1026" type="#_x0000_t16" style="position:absolute;margin-left:366pt;margin-top:8.7pt;width:18pt;height:18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" fillcolor="maroon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110490</wp:posOffset>
                </wp:positionV>
                <wp:extent cx="228600" cy="228600"/>
                <wp:effectExtent l="9525" t="8890" r="9525" b="10160"/>
                <wp:wrapNone/>
                <wp:docPr id="67" name="Cub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386B1E" id="Cube 67" o:spid="_x0000_s1026" type="#_x0000_t16" style="position:absolute;margin-left:342pt;margin-top:8.7pt;width:18pt;height:18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" fillcolor="maroon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186690</wp:posOffset>
                </wp:positionV>
                <wp:extent cx="228600" cy="228600"/>
                <wp:effectExtent l="9525" t="8890" r="9525" b="10160"/>
                <wp:wrapNone/>
                <wp:docPr id="66" name="Cub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9E8994" id="Cube 66" o:spid="_x0000_s1026" type="#_x0000_t16" style="position:absolute;margin-left:3in;margin-top:14.7pt;width:18pt;height:18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148590</wp:posOffset>
                </wp:positionV>
                <wp:extent cx="228600" cy="228600"/>
                <wp:effectExtent l="9525" t="8890" r="9525" b="10160"/>
                <wp:wrapNone/>
                <wp:docPr id="65" name="Cub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E80CC" id="Cube 65" o:spid="_x0000_s1026" type="#_x0000_t16" style="position:absolute;margin-left:261pt;margin-top:11.7pt;width:18pt;height:18pt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" fillcolor="blue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12700</wp:posOffset>
                </wp:positionV>
                <wp:extent cx="228600" cy="228600"/>
                <wp:effectExtent l="9525" t="8890" r="9525" b="10160"/>
                <wp:wrapNone/>
                <wp:docPr id="64" name="Cub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67A90" id="Cube 64" o:spid="_x0000_s1026" type="#_x0000_t16" style="position:absolute;margin-left:405pt;margin-top:1pt;width:18pt;height:18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127000</wp:posOffset>
                </wp:positionV>
                <wp:extent cx="228600" cy="228600"/>
                <wp:effectExtent l="9525" t="8890" r="9525" b="10160"/>
                <wp:wrapNone/>
                <wp:docPr id="63" name="Cub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BA21D4" id="Cube 63" o:spid="_x0000_s1026" type="#_x0000_t16" style="position:absolute;margin-left:207pt;margin-top:10pt;width:18pt;height:18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165100</wp:posOffset>
                </wp:positionV>
                <wp:extent cx="228600" cy="228600"/>
                <wp:effectExtent l="9525" t="8890" r="9525" b="10160"/>
                <wp:wrapNone/>
                <wp:docPr id="62" name="Cub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05D235" id="Cube 62" o:spid="_x0000_s1026" type="#_x0000_t16" style="position:absolute;margin-left:243pt;margin-top:13pt;width:18pt;height:18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" fillcolor="maroon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12700</wp:posOffset>
                </wp:positionV>
                <wp:extent cx="228600" cy="228600"/>
                <wp:effectExtent l="9525" t="8890" r="9525" b="10160"/>
                <wp:wrapNone/>
                <wp:docPr id="61" name="Cub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EDB465" id="Cube 61" o:spid="_x0000_s1026" type="#_x0000_t16" style="position:absolute;margin-left:192pt;margin-top:1pt;width:18pt;height:18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" fillcolor="maroon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165100</wp:posOffset>
                </wp:positionV>
                <wp:extent cx="228600" cy="228600"/>
                <wp:effectExtent l="9525" t="8890" r="9525" b="10160"/>
                <wp:wrapNone/>
                <wp:docPr id="60" name="Cub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1B97C1" id="Cube 60" o:spid="_x0000_s1026" type="#_x0000_t16" style="position:absolute;margin-left:117pt;margin-top:13pt;width:18pt;height:18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12700</wp:posOffset>
                </wp:positionV>
                <wp:extent cx="228600" cy="228600"/>
                <wp:effectExtent l="9525" t="8890" r="9525" b="10160"/>
                <wp:wrapNone/>
                <wp:docPr id="59" name="Cub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A69DB" id="Cube 59" o:spid="_x0000_s1026" type="#_x0000_t16" style="position:absolute;margin-left:3pt;margin-top:1pt;width:18pt;height:18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127000</wp:posOffset>
                </wp:positionV>
                <wp:extent cx="228600" cy="228600"/>
                <wp:effectExtent l="9525" t="8890" r="9525" b="10160"/>
                <wp:wrapNone/>
                <wp:docPr id="58" name="Cub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97827" id="Cube 58" o:spid="_x0000_s1026" type="#_x0000_t16" style="position:absolute;margin-left:279pt;margin-top:10pt;width:18pt;height:18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12700</wp:posOffset>
                </wp:positionV>
                <wp:extent cx="228600" cy="228600"/>
                <wp:effectExtent l="9525" t="8890" r="9525" b="10160"/>
                <wp:wrapNone/>
                <wp:docPr id="57" name="Cub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4B64F" id="Cube 57" o:spid="_x0000_s1026" type="#_x0000_t16" style="position:absolute;margin-left:441pt;margin-top:1pt;width:18pt;height:18pt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88900</wp:posOffset>
                </wp:positionV>
                <wp:extent cx="228600" cy="228600"/>
                <wp:effectExtent l="9525" t="8890" r="9525" b="10160"/>
                <wp:wrapNone/>
                <wp:docPr id="56" name="Cub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B122E" id="Cube 56" o:spid="_x0000_s1026" type="#_x0000_t16" style="position:absolute;margin-left:-27pt;margin-top:7pt;width:18pt;height:18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" fillcolor="blue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142875</wp:posOffset>
                </wp:positionV>
                <wp:extent cx="228600" cy="228600"/>
                <wp:effectExtent l="9525" t="8890" r="9525" b="10160"/>
                <wp:wrapNone/>
                <wp:docPr id="55" name="Cub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C3B22" id="Cube 55" o:spid="_x0000_s1026" type="#_x0000_t16" style="position:absolute;margin-left:261pt;margin-top:11.25pt;width:18pt;height:18pt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" fillcolor="maroon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142875</wp:posOffset>
                </wp:positionV>
                <wp:extent cx="228600" cy="228600"/>
                <wp:effectExtent l="9525" t="8890" r="9525" b="10160"/>
                <wp:wrapNone/>
                <wp:docPr id="54" name="Cub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7FF48" id="Cube 54" o:spid="_x0000_s1026" type="#_x0000_t16" style="position:absolute;margin-left:423pt;margin-top:11.25pt;width:18pt;height:18pt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" fillcolor="maroon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28575</wp:posOffset>
                </wp:positionV>
                <wp:extent cx="228600" cy="228600"/>
                <wp:effectExtent l="9525" t="8890" r="9525" b="10160"/>
                <wp:wrapNone/>
                <wp:docPr id="53" name="Cub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A0795C" id="Cube 53" o:spid="_x0000_s1026" type="#_x0000_t16" style="position:absolute;margin-left:378pt;margin-top:2.25pt;width:18pt;height:18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" fillcolor="maroon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28575</wp:posOffset>
                </wp:positionV>
                <wp:extent cx="228600" cy="228600"/>
                <wp:effectExtent l="9525" t="8890" r="9525" b="10160"/>
                <wp:wrapNone/>
                <wp:docPr id="52" name="Cub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1927B" id="Cube 52" o:spid="_x0000_s1026" type="#_x0000_t16" style="position:absolute;margin-left:354pt;margin-top:2.25pt;width:18pt;height:18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" fillcolor="maroon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104775</wp:posOffset>
                </wp:positionV>
                <wp:extent cx="228600" cy="228600"/>
                <wp:effectExtent l="9525" t="8890" r="9525" b="10160"/>
                <wp:wrapNone/>
                <wp:docPr id="51" name="Cub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5F3D2" id="Cube 51" o:spid="_x0000_s1026" type="#_x0000_t16" style="position:absolute;margin-left:129pt;margin-top:8.25pt;width:18pt;height:18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" fillcolor="maroon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66675</wp:posOffset>
                </wp:positionV>
                <wp:extent cx="228600" cy="228600"/>
                <wp:effectExtent l="9525" t="8890" r="9525" b="10160"/>
                <wp:wrapNone/>
                <wp:docPr id="50" name="Cub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77D34" id="Cube 50" o:spid="_x0000_s1026" type="#_x0000_t16" style="position:absolute;margin-left:225pt;margin-top:5.25pt;width:18pt;height:18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180975</wp:posOffset>
                </wp:positionV>
                <wp:extent cx="228600" cy="228600"/>
                <wp:effectExtent l="9525" t="8890" r="9525" b="10160"/>
                <wp:wrapNone/>
                <wp:docPr id="49" name="Cub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F1BEC" id="Cube 49" o:spid="_x0000_s1026" type="#_x0000_t16" style="position:absolute;margin-left:243pt;margin-top:14.25pt;width:18pt;height:18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28575</wp:posOffset>
                </wp:positionV>
                <wp:extent cx="228600" cy="228600"/>
                <wp:effectExtent l="9525" t="8890" r="9525" b="10160"/>
                <wp:wrapNone/>
                <wp:docPr id="48" name="Cub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B21B35" id="Cube 48" o:spid="_x0000_s1026" type="#_x0000_t16" style="position:absolute;margin-left:81pt;margin-top:2.25pt;width:18pt;height:18pt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" fillcolor="blue"/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45085</wp:posOffset>
                </wp:positionV>
                <wp:extent cx="228600" cy="228600"/>
                <wp:effectExtent l="9525" t="8890" r="9525" b="10160"/>
                <wp:wrapNone/>
                <wp:docPr id="47" name="Cub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8B62E" id="Cube 47" o:spid="_x0000_s1026" type="#_x0000_t16" style="position:absolute;margin-left:180pt;margin-top:3.55pt;width:18pt;height:18pt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" fillcolor="maroon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6985</wp:posOffset>
                </wp:positionV>
                <wp:extent cx="228600" cy="228600"/>
                <wp:effectExtent l="9525" t="8890" r="9525" b="10160"/>
                <wp:wrapNone/>
                <wp:docPr id="46" name="Cub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CCEC7" id="Cube 46" o:spid="_x0000_s1026" type="#_x0000_t16" style="position:absolute;margin-left:-9pt;margin-top:.55pt;width:18pt;height:18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" fillcolor="gray"/>
            </w:pict>
          </mc:Fallback>
        </mc:AlternateContent>
      </w:r>
    </w:p>
    <w:p w:rsidR="003C373A" w:rsidRDefault="003C373A" w:rsidP="003C373A"/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77470</wp:posOffset>
                </wp:positionV>
                <wp:extent cx="6972300" cy="1191895"/>
                <wp:effectExtent l="9525" t="8890" r="9525" b="889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191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373A" w:rsidRDefault="003C373A" w:rsidP="003C373A">
                            <w:r>
                              <w:t>Increase yellow cubes by 50%, green cubes by 25% and  red cubes by 50%.(Draw your answer).</w:t>
                            </w:r>
                          </w:p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/>
                          <w:p w:rsidR="003C373A" w:rsidRDefault="003C373A" w:rsidP="003C373A">
                            <w:pPr>
                              <w:jc w:val="right"/>
                            </w:pPr>
                            <w:r>
                              <w:t>Total number of cubes  =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63" type="#_x0000_t202" style="position:absolute;margin-left:-63pt;margin-top:6.1pt;width:549pt;height:93.8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" filled="f">
                <v:textbox>
                  <w:txbxContent>
                    <w:p w:rsidR="003C373A" w:rsidRDefault="003C373A" w:rsidP="003C373A">
                      <w:r>
                        <w:t>Increase yellow cubes by 50%, green cubes by 25% and  red cubes by 50%.(Draw your answer).</w:t>
                      </w:r>
                    </w:p>
                    <w:p w:rsidR="003C373A" w:rsidRDefault="003C373A" w:rsidP="003C373A"/>
                    <w:p w:rsidR="003C373A" w:rsidRDefault="003C373A" w:rsidP="003C373A"/>
                    <w:p w:rsidR="003C373A" w:rsidRDefault="003C373A" w:rsidP="003C373A"/>
                    <w:p w:rsidR="003C373A" w:rsidRDefault="003C373A" w:rsidP="003C373A">
                      <w:pPr>
                        <w:jc w:val="right"/>
                      </w:pPr>
                      <w:r>
                        <w:t>Total number of cubes  =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373A" w:rsidRDefault="003C373A" w:rsidP="003C373A">
      <w:r>
        <w:rPr>
          <w:noProof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44" name="Cub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C48BF" id="Cube 44" o:spid="_x0000_s1026" type="#_x0000_t16" style="position:absolute;margin-left:186pt;margin-top:16.35pt;width:18pt;height:18pt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3okMQIAAGQ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5867400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43" name="Cub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E022B6" id="Cube 43" o:spid="_x0000_s1026" type="#_x0000_t16" style="position:absolute;margin-left:462pt;margin-top:16.35pt;width:18pt;height:18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8720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42" name="Cub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9E01A" id="Cube 42" o:spid="_x0000_s1026" type="#_x0000_t16" style="position:absolute;margin-left:450pt;margin-top:16.35pt;width:18pt;height:18pt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5562600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41" name="Cub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762CC" id="Cube 41" o:spid="_x0000_s1026" type="#_x0000_t16" style="position:absolute;margin-left:438pt;margin-top:16.35pt;width:18pt;height:18pt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5410200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40" name="Cub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22EFB7" id="Cube 40" o:spid="_x0000_s1026" type="#_x0000_t16" style="position:absolute;margin-left:426pt;margin-top:16.35pt;width:18pt;height:18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39" name="Cub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655F5" id="Cube 39" o:spid="_x0000_s1026" type="#_x0000_t16" style="position:absolute;margin-left:414pt;margin-top:16.35pt;width:18pt;height:18pt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38" name="Cub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35E0C" id="Cube 38" o:spid="_x0000_s1026" type="#_x0000_t16" style="position:absolute;margin-left:402pt;margin-top:16.35pt;width:18pt;height:18pt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4953000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37" name="Cub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0AFF51" id="Cube 37" o:spid="_x0000_s1026" type="#_x0000_t16" style="position:absolute;margin-left:390pt;margin-top:16.35pt;width:18pt;height:18pt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2576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36" name="Cub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53EC3" id="Cube 36" o:spid="_x0000_s1026" type="#_x0000_t16" style="position:absolute;margin-left:378pt;margin-top:16.35pt;width:18pt;height:18pt;z-index:2523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35" name="Cub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E13FF2" id="Cube 35" o:spid="_x0000_s1026" type="#_x0000_t16" style="position:absolute;margin-left:366pt;margin-top:16.35pt;width:18pt;height:18pt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34" name="Cub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94917" id="Cube 34" o:spid="_x0000_s1026" type="#_x0000_t16" style="position:absolute;margin-left:354pt;margin-top:16.35pt;width:18pt;height:18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9504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33" name="Cub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BB997" id="Cube 33" o:spid="_x0000_s1026" type="#_x0000_t16" style="position:absolute;margin-left:342pt;margin-top:16.35pt;width:18pt;height:18pt;z-index:25230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32" name="Cub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215DC2" id="Cube 32" o:spid="_x0000_s1026" type="#_x0000_t16" style="position:absolute;margin-left:330pt;margin-top:16.35pt;width:18pt;height:18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7456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31" name="Cub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F4437" id="Cube 31" o:spid="_x0000_s1026" type="#_x0000_t16" style="position:absolute;margin-left:318pt;margin-top:16.35pt;width:18pt;height:18pt;z-index:25230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6432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30" name="Cub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0CF70" id="Cube 30" o:spid="_x0000_s1026" type="#_x0000_t16" style="position:absolute;margin-left:306pt;margin-top:16.35pt;width:18pt;height:18pt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29" name="Cub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DD5BA" id="Cube 29" o:spid="_x0000_s1026" type="#_x0000_t16" style="position:absolute;margin-left:294pt;margin-top:16.35pt;width:18pt;height:18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438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28" name="Cub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B2CF0F" id="Cube 28" o:spid="_x0000_s1026" type="#_x0000_t16" style="position:absolute;margin-left:282pt;margin-top:16.35pt;width:18pt;height:18pt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27" name="Cub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DA1FC" id="Cube 27" o:spid="_x0000_s1026" type="#_x0000_t16" style="position:absolute;margin-left:270pt;margin-top:16.35pt;width:18pt;height:18pt;z-index:25230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26" name="Cub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30D5A" id="Cube 26" o:spid="_x0000_s1026" type="#_x0000_t16" style="position:absolute;margin-left:258pt;margin-top:16.35pt;width:18pt;height:18pt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1312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25" name="Cub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E3A71" id="Cube 25" o:spid="_x0000_s1026" type="#_x0000_t16" style="position:absolute;margin-left:246pt;margin-top:16.35pt;width:18pt;height:18pt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24" name="Cub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654BAB" id="Cube 24" o:spid="_x0000_s1026" type="#_x0000_t16" style="position:absolute;margin-left:234pt;margin-top:16.35pt;width:18pt;height:18pt;z-index:25230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9264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23" name="Cub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35550" id="Cube 23" o:spid="_x0000_s1026" type="#_x0000_t16" style="position:absolute;margin-left:222pt;margin-top:16.35pt;width:18pt;height:18pt;z-index:25229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22" name="Cub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485BCE" id="Cube 22" o:spid="_x0000_s1026" type="#_x0000_t16" style="position:absolute;margin-left:210pt;margin-top:16.35pt;width:18pt;height:18pt;z-index:25229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21" name="Cub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3DA27" id="Cube 21" o:spid="_x0000_s1026" type="#_x0000_t16" style="position:absolute;margin-left:198pt;margin-top:16.35pt;width:18pt;height:18pt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5168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20" name="Cub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22BF8" id="Cube 20" o:spid="_x0000_s1026" type="#_x0000_t16" style="position:absolute;margin-left:174pt;margin-top:16.35pt;width:18pt;height:18pt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19" name="Cub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1E08D" id="Cube 19" o:spid="_x0000_s1026" type="#_x0000_t16" style="position:absolute;margin-left:162pt;margin-top:16.35pt;width:18pt;height:18pt;z-index:25229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18" name="Cub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E7A1D" id="Cube 18" o:spid="_x0000_s1026" type="#_x0000_t16" style="position:absolute;margin-left:150pt;margin-top:16.35pt;width:18pt;height:18pt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17" name="Cub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455C8" id="Cube 17" o:spid="_x0000_s1026" type="#_x0000_t16" style="position:absolute;margin-left:138pt;margin-top:16.35pt;width:18pt;height:18pt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16" name="Cub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19181" id="Cube 16" o:spid="_x0000_s1026" type="#_x0000_t16" style="position:absolute;margin-left:126pt;margin-top:16.35pt;width:18pt;height:18pt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15" name="Cub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5D520B" id="Cube 15" o:spid="_x0000_s1026" type="#_x0000_t16" style="position:absolute;margin-left:114pt;margin-top:16.35pt;width:18pt;height:18pt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14" name="Cub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F49786" id="Cube 14" o:spid="_x0000_s1026" type="#_x0000_t16" style="position:absolute;margin-left:102pt;margin-top:16.35pt;width:18pt;height:18pt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13" name="Cub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FDBF2" id="Cube 13" o:spid="_x0000_s1026" type="#_x0000_t16" style="position:absolute;margin-left:90pt;margin-top:16.35pt;width:18pt;height:18pt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12" name="Cub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7652F" id="Cube 12" o:spid="_x0000_s1026" type="#_x0000_t16" style="position:absolute;margin-left:78pt;margin-top:16.35pt;width:18pt;height:18pt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11" name="Cub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887CAE" id="Cube 11" o:spid="_x0000_s1026" type="#_x0000_t16" style="position:absolute;margin-left:66pt;margin-top:16.35pt;width:18pt;height:18pt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10" name="Cub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B10C0" id="Cube 10" o:spid="_x0000_s1026" type="#_x0000_t16" style="position:absolute;margin-left:54pt;margin-top:16.35pt;width:18pt;height:18pt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9" name="Cub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19A53B" id="Cube 9" o:spid="_x0000_s1026" type="#_x0000_t16" style="position:absolute;margin-left:42pt;margin-top:16.35pt;width:18pt;height:18pt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8" name="Cub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67D70A" id="Cube 8" o:spid="_x0000_s1026" type="#_x0000_t16" style="position:absolute;margin-left:30pt;margin-top:16.35pt;width:18pt;height:18pt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7" name="Cub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1CD2E" id="Cube 7" o:spid="_x0000_s1026" type="#_x0000_t16" style="position:absolute;margin-left:18pt;margin-top:16.35pt;width:18pt;height:18pt;z-index:25228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6" name="Cub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99EE3" id="Cube 6" o:spid="_x0000_s1026" type="#_x0000_t16" style="position:absolute;margin-left:6pt;margin-top:16.35pt;width:18pt;height:18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9808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5" name="Cub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FAB943" id="Cube 5" o:spid="_x0000_s1026" type="#_x0000_t16" style="position:absolute;margin-left:-6pt;margin-top:16.35pt;width:18pt;height:18pt;z-index:25227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4" name="Cub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7ADD9" id="Cube 4" o:spid="_x0000_s1026" type="#_x0000_t16" style="position:absolute;margin-left:-18pt;margin-top:16.35pt;width:18pt;height:18pt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" fill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3" name="Cub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ECA7E" id="Cube 3" o:spid="_x0000_s1026" type="#_x0000_t16" style="position:absolute;margin-left:-30pt;margin-top:16.35pt;width:18pt;height:18pt;z-index:25227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-533400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2" name="Cub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6CEC5" id="Cube 2" o:spid="_x0000_s1026" type="#_x0000_t16" style="position:absolute;margin-left:-42pt;margin-top:16.35pt;width:18pt;height:18pt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" fillcolor="lim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207645</wp:posOffset>
                </wp:positionV>
                <wp:extent cx="228600" cy="228600"/>
                <wp:effectExtent l="9525" t="8890" r="9525" b="10160"/>
                <wp:wrapNone/>
                <wp:docPr id="1" name="Cub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A0DE6" id="Cube 1" o:spid="_x0000_s1026" type="#_x0000_t16" style="position:absolute;margin-left:-54pt;margin-top:16.35pt;width:18pt;height:18pt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" fillcolor="yellow"/>
            </w:pict>
          </mc:Fallback>
        </mc:AlternateContent>
      </w:r>
    </w:p>
    <w:p w:rsidR="003C373A" w:rsidRDefault="003C373A" w:rsidP="003C373A"/>
    <w:p w:rsidR="003768A2" w:rsidRDefault="003768A2"/>
    <w:sectPr w:rsidR="003768A2" w:rsidSect="00BE268E">
      <w:footerReference w:type="even" r:id="rId6"/>
      <w:footerReference w:type="default" r:id="rId7"/>
      <w:pgSz w:w="11906" w:h="16838"/>
      <w:pgMar w:top="71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E66" w:rsidRDefault="003C373A" w:rsidP="00A811B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84E66" w:rsidRDefault="003C373A" w:rsidP="00F204C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E66" w:rsidRDefault="003C373A" w:rsidP="00A811B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84E66" w:rsidRDefault="003C373A" w:rsidP="00F204C3">
    <w:pPr>
      <w:pStyle w:val="Footer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73A"/>
    <w:rsid w:val="003768A2"/>
    <w:rsid w:val="003C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1"/>
    <o:shapelayout v:ext="edit">
      <o:idmap v:ext="edit" data="1,2"/>
    </o:shapelayout>
  </w:shapeDefaults>
  <w:decimalSymbol w:val="."/>
  <w:listSeparator w:val=","/>
  <w14:docId w14:val="0F79224F"/>
  <w15:chartTrackingRefBased/>
  <w15:docId w15:val="{B8D49949-A507-40CA-A679-66FCECA8B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73A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C373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3C373A"/>
    <w:rPr>
      <w:rFonts w:ascii="Comic Sans MS" w:eastAsia="Times New Roman" w:hAnsi="Comic Sans MS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rsid w:val="003C3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image" Target="http://www.dest.gov.au/literacynumeracy/innovativeprojects/Baturo_Train_Maths_Tutor/images/Blank100Board.gif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DB3F0151</Template>
  <TotalTime>1</TotalTime>
  <Pages>7</Pages>
  <Words>164</Words>
  <Characters>938</Characters>
  <Application>Microsoft Office Word</Application>
  <DocSecurity>0</DocSecurity>
  <Lines>7</Lines>
  <Paragraphs>2</Paragraphs>
  <ScaleCrop>false</ScaleCrop>
  <Company>C2k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MASSEY</dc:creator>
  <cp:keywords/>
  <dc:description/>
  <cp:lastModifiedBy>C MASSEY</cp:lastModifiedBy>
  <cp:revision>1</cp:revision>
  <dcterms:created xsi:type="dcterms:W3CDTF">2020-03-19T08:28:00Z</dcterms:created>
  <dcterms:modified xsi:type="dcterms:W3CDTF">2020-03-19T08:29:00Z</dcterms:modified>
</cp:coreProperties>
</file>