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577" w:rsidRPr="00C64585" w:rsidRDefault="00C64585">
      <w:pPr>
        <w:rPr>
          <w:b/>
          <w:sz w:val="24"/>
          <w:u w:val="single"/>
        </w:rPr>
      </w:pPr>
      <w:r w:rsidRPr="00C64585">
        <w:rPr>
          <w:b/>
          <w:sz w:val="24"/>
          <w:u w:val="single"/>
        </w:rPr>
        <w:t xml:space="preserve">P6 </w:t>
      </w:r>
      <w:r w:rsidR="004D2577" w:rsidRPr="00C64585">
        <w:rPr>
          <w:b/>
          <w:sz w:val="24"/>
          <w:u w:val="single"/>
        </w:rPr>
        <w:t>Literacy</w:t>
      </w:r>
      <w:r w:rsidRPr="00C64585">
        <w:rPr>
          <w:b/>
          <w:sz w:val="24"/>
          <w:u w:val="single"/>
        </w:rPr>
        <w:t xml:space="preserve"> activities – Monday 23</w:t>
      </w:r>
      <w:r w:rsidRPr="00C64585">
        <w:rPr>
          <w:b/>
          <w:sz w:val="24"/>
          <w:u w:val="single"/>
          <w:vertAlign w:val="superscript"/>
        </w:rPr>
        <w:t>rd</w:t>
      </w:r>
      <w:r w:rsidRPr="00C64585">
        <w:rPr>
          <w:b/>
          <w:sz w:val="24"/>
          <w:u w:val="single"/>
        </w:rPr>
        <w:t xml:space="preserve"> – Friday 27</w:t>
      </w:r>
      <w:r w:rsidRPr="00C64585">
        <w:rPr>
          <w:b/>
          <w:sz w:val="24"/>
          <w:u w:val="single"/>
          <w:vertAlign w:val="superscript"/>
        </w:rPr>
        <w:t>th</w:t>
      </w:r>
      <w:r w:rsidRPr="00C64585">
        <w:rPr>
          <w:b/>
          <w:sz w:val="24"/>
          <w:u w:val="single"/>
        </w:rPr>
        <w:t xml:space="preserve"> March</w:t>
      </w:r>
    </w:p>
    <w:p w:rsidR="00263EBD" w:rsidRDefault="00263EBD">
      <w:r>
        <w:t>BugClub –</w:t>
      </w:r>
      <w:r w:rsidR="00C64585">
        <w:t xml:space="preserve"> remember</w:t>
      </w:r>
      <w:r>
        <w:t xml:space="preserve"> to do some reading each day!  Don’t forget to click on the bugs to challenge your comprehension skills and earn rewards.</w:t>
      </w:r>
    </w:p>
    <w:p w:rsidR="00263EBD" w:rsidRDefault="00263EBD">
      <w:r>
        <w:t>Spellings – download the PowerPoint and the Words for Sorting.  This week’s sound is”</w:t>
      </w:r>
      <w:r w:rsidR="00404ED2">
        <w:t>r</w:t>
      </w:r>
      <w:bookmarkStart w:id="0" w:name="_GoBack"/>
      <w:bookmarkEnd w:id="0"/>
      <w:r>
        <w:t>”.  Remember to think about the meaning of each word.</w:t>
      </w:r>
    </w:p>
    <w:p w:rsidR="00C64585" w:rsidRDefault="00263EBD">
      <w:r>
        <w:t xml:space="preserve">Newsdesk – </w:t>
      </w:r>
      <w:r w:rsidR="00337356">
        <w:t>don’t forget</w:t>
      </w:r>
      <w:r>
        <w:t xml:space="preserve"> to log on each day and</w:t>
      </w:r>
      <w:r w:rsidR="00C64585">
        <w:t xml:space="preserve"> read the latest stories.  Add </w:t>
      </w:r>
      <w:r>
        <w:t>a comment</w:t>
      </w:r>
      <w:r w:rsidR="00C64585">
        <w:t xml:space="preserve"> too.</w:t>
      </w:r>
    </w:p>
    <w:p w:rsidR="00AF2586" w:rsidRPr="004D2577" w:rsidRDefault="00943C58">
      <w:pPr>
        <w:rPr>
          <w:u w:val="single"/>
        </w:rPr>
      </w:pPr>
      <w:r w:rsidRPr="004D2577">
        <w:rPr>
          <w:u w:val="single"/>
        </w:rPr>
        <w:t>Florence Nightingale (2 days)</w:t>
      </w:r>
    </w:p>
    <w:p w:rsidR="00943C58" w:rsidRDefault="00943C58">
      <w:r>
        <w:t>Day 1</w:t>
      </w:r>
    </w:p>
    <w:p w:rsidR="00943C58" w:rsidRDefault="00943C58" w:rsidP="00943C58">
      <w:pPr>
        <w:pStyle w:val="ListParagraph"/>
        <w:numPr>
          <w:ilvl w:val="0"/>
          <w:numId w:val="1"/>
        </w:numPr>
      </w:pPr>
      <w:r>
        <w:t>What do you already know about Florence Nightingale?  Why is she famous? Talk with your family and share your previous knowledge.</w:t>
      </w:r>
    </w:p>
    <w:p w:rsidR="00943C58" w:rsidRPr="00943C58" w:rsidRDefault="00943C58" w:rsidP="00943C58">
      <w:pPr>
        <w:pStyle w:val="ListParagraph"/>
        <w:numPr>
          <w:ilvl w:val="0"/>
          <w:numId w:val="2"/>
        </w:numPr>
        <w:spacing w:after="0" w:line="240" w:lineRule="auto"/>
        <w:contextualSpacing w:val="0"/>
      </w:pPr>
      <w:r>
        <w:t>Watch</w:t>
      </w:r>
      <w:r w:rsidRPr="00BF092C">
        <w:rPr>
          <w:rFonts w:ascii="Comic Sans MS" w:hAnsi="Comic Sans MS"/>
          <w:color w:val="000000"/>
          <w:sz w:val="17"/>
          <w:szCs w:val="17"/>
        </w:rPr>
        <w:t xml:space="preserve"> </w:t>
      </w:r>
      <w:r w:rsidRPr="00943C58">
        <w:rPr>
          <w:rFonts w:cstheme="minorHAnsi"/>
          <w:color w:val="000000"/>
        </w:rPr>
        <w:t xml:space="preserve">BBC Learning Zone “True Stories” clip </w:t>
      </w:r>
      <w:hyperlink r:id="rId7" w:history="1">
        <w:r w:rsidRPr="00943C58">
          <w:rPr>
            <w:rStyle w:val="Hyperlink"/>
            <w:rFonts w:cstheme="minorHAnsi"/>
          </w:rPr>
          <w:t>http://www.bbc.co.uk/programmes/p015j6sc</w:t>
        </w:r>
      </w:hyperlink>
      <w:r w:rsidRPr="00943C58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>all about the life of Florence Nightingale.</w:t>
      </w:r>
    </w:p>
    <w:p w:rsidR="00943C58" w:rsidRPr="00943C58" w:rsidRDefault="00943C58" w:rsidP="00943C58">
      <w:pPr>
        <w:pStyle w:val="ListParagraph"/>
        <w:numPr>
          <w:ilvl w:val="0"/>
          <w:numId w:val="2"/>
        </w:numPr>
        <w:spacing w:after="0" w:line="240" w:lineRule="auto"/>
        <w:contextualSpacing w:val="0"/>
      </w:pPr>
      <w:r>
        <w:rPr>
          <w:rFonts w:cstheme="minorHAnsi"/>
          <w:color w:val="000000"/>
        </w:rPr>
        <w:t>Download and r</w:t>
      </w:r>
      <w:r w:rsidRPr="00943C58">
        <w:rPr>
          <w:rFonts w:cstheme="minorHAnsi"/>
          <w:color w:val="000000"/>
        </w:rPr>
        <w:t>ead “Lady with a Lamp” comprehension text to find out more about her life.</w:t>
      </w:r>
    </w:p>
    <w:p w:rsidR="00943C58" w:rsidRPr="00943C58" w:rsidRDefault="00337356" w:rsidP="00943C58">
      <w:pPr>
        <w:pStyle w:val="ListParagraph"/>
        <w:numPr>
          <w:ilvl w:val="0"/>
          <w:numId w:val="2"/>
        </w:numPr>
        <w:spacing w:after="0" w:line="240" w:lineRule="auto"/>
        <w:contextualSpacing w:val="0"/>
      </w:pPr>
      <w:r>
        <w:t>Clarify</w:t>
      </w:r>
      <w:r w:rsidR="00943C58">
        <w:t xml:space="preserve"> </w:t>
      </w:r>
      <w:r w:rsidR="00943C58" w:rsidRPr="00943C58">
        <w:rPr>
          <w:rFonts w:cstheme="minorHAnsi"/>
          <w:color w:val="000000"/>
        </w:rPr>
        <w:t xml:space="preserve">the meaning of key words </w:t>
      </w:r>
      <w:r>
        <w:rPr>
          <w:rFonts w:cstheme="minorHAnsi"/>
          <w:color w:val="000000"/>
        </w:rPr>
        <w:t xml:space="preserve">e.g. scores, anaesthetics, companion, criticise (use your dictionary) </w:t>
      </w:r>
      <w:r w:rsidR="00943C58" w:rsidRPr="00943C58">
        <w:rPr>
          <w:rFonts w:cstheme="minorHAnsi"/>
          <w:color w:val="000000"/>
        </w:rPr>
        <w:t>and phrases e.g. “her voice beat about the doctors like a whip”</w:t>
      </w:r>
      <w:r>
        <w:rPr>
          <w:rFonts w:cstheme="minorHAnsi"/>
          <w:color w:val="000000"/>
        </w:rPr>
        <w:t xml:space="preserve"> – what does this mean?</w:t>
      </w:r>
    </w:p>
    <w:p w:rsidR="00943C58" w:rsidRDefault="00943C58" w:rsidP="00943C58">
      <w:pPr>
        <w:spacing w:after="0" w:line="240" w:lineRule="auto"/>
      </w:pPr>
    </w:p>
    <w:p w:rsidR="00943C58" w:rsidRDefault="00943C58" w:rsidP="00943C58">
      <w:pPr>
        <w:spacing w:after="0" w:line="240" w:lineRule="auto"/>
      </w:pPr>
      <w:r>
        <w:t>Day 2</w:t>
      </w:r>
    </w:p>
    <w:p w:rsidR="002E0C45" w:rsidRPr="002E0C45" w:rsidRDefault="00943C58" w:rsidP="002E0C45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  <w:color w:val="000000"/>
        </w:rPr>
        <w:t>Re</w:t>
      </w:r>
      <w:r w:rsidR="004B6865">
        <w:rPr>
          <w:rFonts w:cstheme="minorHAnsi"/>
          <w:color w:val="000000"/>
        </w:rPr>
        <w:t>read</w:t>
      </w:r>
      <w:r>
        <w:rPr>
          <w:rFonts w:cstheme="minorHAnsi"/>
          <w:color w:val="000000"/>
        </w:rPr>
        <w:t xml:space="preserve"> </w:t>
      </w:r>
      <w:r w:rsidR="004B6865">
        <w:rPr>
          <w:rFonts w:cstheme="minorHAnsi"/>
          <w:color w:val="000000"/>
        </w:rPr>
        <w:t>“Lady with a Lamp”</w:t>
      </w:r>
      <w:r w:rsidR="004D2577">
        <w:rPr>
          <w:rFonts w:cstheme="minorHAnsi"/>
          <w:color w:val="000000"/>
        </w:rPr>
        <w:t xml:space="preserve"> comprehension text</w:t>
      </w:r>
    </w:p>
    <w:p w:rsidR="00943C58" w:rsidRDefault="004D2577" w:rsidP="00943C58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Written activity – multiple-choice answers</w:t>
      </w:r>
    </w:p>
    <w:p w:rsidR="002E0C45" w:rsidRDefault="002E0C45" w:rsidP="00943C58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Constantinople is now known by a different name.  Can you find out what it is now called and locate it on a map?</w:t>
      </w:r>
    </w:p>
    <w:p w:rsidR="004D2577" w:rsidRDefault="004D2577" w:rsidP="004D2577">
      <w:pPr>
        <w:rPr>
          <w:rFonts w:cstheme="minorHAnsi"/>
        </w:rPr>
      </w:pPr>
    </w:p>
    <w:p w:rsidR="004D2577" w:rsidRDefault="004D2577" w:rsidP="004D2577">
      <w:pPr>
        <w:rPr>
          <w:rFonts w:cstheme="minorHAnsi"/>
          <w:u w:val="single"/>
        </w:rPr>
      </w:pPr>
      <w:r w:rsidRPr="004D2577">
        <w:rPr>
          <w:rFonts w:cstheme="minorHAnsi"/>
          <w:u w:val="single"/>
        </w:rPr>
        <w:t>Apostrophes</w:t>
      </w:r>
      <w:r>
        <w:rPr>
          <w:rFonts w:cstheme="minorHAnsi"/>
          <w:u w:val="single"/>
        </w:rPr>
        <w:t xml:space="preserve"> (2 days)</w:t>
      </w:r>
    </w:p>
    <w:p w:rsidR="004D2577" w:rsidRPr="004D2577" w:rsidRDefault="004D2577" w:rsidP="004D2577">
      <w:pPr>
        <w:rPr>
          <w:rFonts w:cstheme="minorHAnsi"/>
        </w:rPr>
      </w:pPr>
      <w:r>
        <w:rPr>
          <w:rFonts w:cstheme="minorHAnsi"/>
        </w:rPr>
        <w:t>Day 1</w:t>
      </w:r>
    </w:p>
    <w:p w:rsidR="004D2577" w:rsidRPr="004D2577" w:rsidRDefault="004D2577" w:rsidP="004D2577">
      <w:pPr>
        <w:pStyle w:val="ListParagraph"/>
        <w:numPr>
          <w:ilvl w:val="0"/>
          <w:numId w:val="4"/>
        </w:numPr>
        <w:rPr>
          <w:rFonts w:cstheme="minorHAnsi"/>
          <w:u w:val="single"/>
        </w:rPr>
      </w:pPr>
      <w:r>
        <w:rPr>
          <w:rFonts w:cstheme="minorHAnsi"/>
        </w:rPr>
        <w:t>Log in to Education City and open the “Apostrophes” city in the Classwork section.  Try each activity and see if you can score 100% in any of the challenges!</w:t>
      </w:r>
    </w:p>
    <w:p w:rsidR="004D2577" w:rsidRDefault="004D2577" w:rsidP="004D2577">
      <w:pPr>
        <w:pStyle w:val="ListParagraph"/>
        <w:numPr>
          <w:ilvl w:val="0"/>
          <w:numId w:val="4"/>
        </w:numPr>
        <w:rPr>
          <w:rFonts w:cstheme="minorHAnsi"/>
        </w:rPr>
      </w:pPr>
      <w:r w:rsidRPr="004D2577">
        <w:rPr>
          <w:rFonts w:cstheme="minorHAnsi"/>
        </w:rPr>
        <w:t>Written activity</w:t>
      </w:r>
      <w:r>
        <w:rPr>
          <w:rFonts w:cstheme="minorHAnsi"/>
        </w:rPr>
        <w:t xml:space="preserve"> – Apostrophes part A - </w:t>
      </w:r>
      <w:r w:rsidRPr="004D2577">
        <w:rPr>
          <w:rFonts w:cstheme="minorHAnsi"/>
        </w:rPr>
        <w:t xml:space="preserve">write out the sentences, inserting the apostrophes where they are needed (singular possession).  </w:t>
      </w:r>
    </w:p>
    <w:p w:rsidR="004D2577" w:rsidRDefault="004D2577" w:rsidP="004D2577">
      <w:pPr>
        <w:rPr>
          <w:rFonts w:cstheme="minorHAnsi"/>
        </w:rPr>
      </w:pPr>
      <w:r>
        <w:rPr>
          <w:rFonts w:cstheme="minorHAnsi"/>
        </w:rPr>
        <w:t>Day 2</w:t>
      </w:r>
    </w:p>
    <w:p w:rsidR="004D2577" w:rsidRPr="004B6865" w:rsidRDefault="004B6865" w:rsidP="004D2577">
      <w:pPr>
        <w:pStyle w:val="ListParagraph"/>
        <w:numPr>
          <w:ilvl w:val="0"/>
          <w:numId w:val="5"/>
        </w:numPr>
        <w:rPr>
          <w:rStyle w:val="Hyperlink"/>
          <w:rFonts w:cstheme="minorHAnsi"/>
          <w:color w:val="auto"/>
          <w:u w:val="none"/>
        </w:rPr>
      </w:pPr>
      <w:r w:rsidRPr="004B6865">
        <w:rPr>
          <w:rFonts w:cstheme="minorHAnsi"/>
        </w:rPr>
        <w:t xml:space="preserve">Watch </w:t>
      </w:r>
      <w:hyperlink r:id="rId8" w:history="1">
        <w:r w:rsidRPr="004B6865">
          <w:rPr>
            <w:rStyle w:val="Hyperlink"/>
            <w:rFonts w:cstheme="minorHAnsi"/>
          </w:rPr>
          <w:t>https://www.youtube.com/watch?v=zNFPnVz7JB4</w:t>
        </w:r>
      </w:hyperlink>
    </w:p>
    <w:p w:rsidR="004B6865" w:rsidRDefault="004B6865" w:rsidP="004D2577">
      <w:pPr>
        <w:pStyle w:val="ListParagraph"/>
        <w:numPr>
          <w:ilvl w:val="0"/>
          <w:numId w:val="5"/>
        </w:numPr>
        <w:rPr>
          <w:rStyle w:val="Hyperlink"/>
          <w:rFonts w:cstheme="minorHAnsi"/>
          <w:color w:val="000000" w:themeColor="text1"/>
          <w:u w:val="none"/>
        </w:rPr>
      </w:pPr>
      <w:r w:rsidRPr="004B6865">
        <w:rPr>
          <w:rStyle w:val="Hyperlink"/>
          <w:rFonts w:cstheme="minorHAnsi"/>
          <w:color w:val="000000" w:themeColor="text1"/>
          <w:u w:val="none"/>
        </w:rPr>
        <w:t>Written</w:t>
      </w:r>
      <w:r>
        <w:rPr>
          <w:rStyle w:val="Hyperlink"/>
          <w:rFonts w:cstheme="minorHAnsi"/>
          <w:color w:val="000000" w:themeColor="text1"/>
          <w:u w:val="none"/>
        </w:rPr>
        <w:t xml:space="preserve"> activity – Apostrophes part B (plural possession)</w:t>
      </w:r>
    </w:p>
    <w:p w:rsidR="00C64585" w:rsidRDefault="00C64585" w:rsidP="00C64585">
      <w:pPr>
        <w:rPr>
          <w:rFonts w:cstheme="minorHAnsi"/>
          <w:color w:val="000000" w:themeColor="text1"/>
        </w:rPr>
      </w:pPr>
    </w:p>
    <w:p w:rsidR="00C64585" w:rsidRDefault="00C64585" w:rsidP="00C64585">
      <w:pPr>
        <w:rPr>
          <w:rFonts w:cstheme="minorHAnsi"/>
          <w:color w:val="000000" w:themeColor="text1"/>
          <w:u w:val="single"/>
        </w:rPr>
      </w:pPr>
      <w:r w:rsidRPr="00C64585">
        <w:rPr>
          <w:rFonts w:cstheme="minorHAnsi"/>
          <w:color w:val="000000" w:themeColor="text1"/>
          <w:u w:val="single"/>
        </w:rPr>
        <w:t>Practice paper</w:t>
      </w:r>
      <w:r w:rsidR="002E0C45">
        <w:rPr>
          <w:rFonts w:cstheme="minorHAnsi"/>
          <w:color w:val="000000" w:themeColor="text1"/>
          <w:u w:val="single"/>
        </w:rPr>
        <w:t xml:space="preserve"> – Heinemann Paper 1</w:t>
      </w:r>
    </w:p>
    <w:p w:rsidR="00943C58" w:rsidRPr="0056337F" w:rsidRDefault="00C64585" w:rsidP="0056337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Make sure that you have </w:t>
      </w:r>
      <w:r w:rsidR="00751C5F">
        <w:rPr>
          <w:rFonts w:cstheme="minorHAnsi"/>
          <w:color w:val="000000" w:themeColor="text1"/>
        </w:rPr>
        <w:t>completed all the English sections from this week’s paper.  If you’ve finished it, log in to the Classwork section in EducationCity and have a go at the “Punctuation and Grammar Assessment”</w:t>
      </w:r>
      <w:r w:rsidR="0056337F">
        <w:rPr>
          <w:rFonts w:cstheme="minorHAnsi"/>
          <w:color w:val="000000" w:themeColor="text1"/>
        </w:rPr>
        <w:t xml:space="preserve"> to revise some key skills.</w:t>
      </w:r>
    </w:p>
    <w:sectPr w:rsidR="00943C58" w:rsidRPr="0056337F" w:rsidSect="002E0C45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C58" w:rsidRDefault="00943C58" w:rsidP="00943C58">
      <w:pPr>
        <w:spacing w:after="0" w:line="240" w:lineRule="auto"/>
      </w:pPr>
      <w:r>
        <w:separator/>
      </w:r>
    </w:p>
  </w:endnote>
  <w:endnote w:type="continuationSeparator" w:id="0">
    <w:p w:rsidR="00943C58" w:rsidRDefault="00943C58" w:rsidP="00943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C58" w:rsidRDefault="00943C58" w:rsidP="00943C58">
      <w:pPr>
        <w:spacing w:after="0" w:line="240" w:lineRule="auto"/>
      </w:pPr>
      <w:r>
        <w:separator/>
      </w:r>
    </w:p>
  </w:footnote>
  <w:footnote w:type="continuationSeparator" w:id="0">
    <w:p w:rsidR="00943C58" w:rsidRDefault="00943C58" w:rsidP="00943C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95C61"/>
    <w:multiLevelType w:val="hybridMultilevel"/>
    <w:tmpl w:val="76C62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92F68"/>
    <w:multiLevelType w:val="hybridMultilevel"/>
    <w:tmpl w:val="CCC08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A27E25"/>
    <w:multiLevelType w:val="hybridMultilevel"/>
    <w:tmpl w:val="6A7A3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F1EFB"/>
    <w:multiLevelType w:val="hybridMultilevel"/>
    <w:tmpl w:val="5ADAC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282E78"/>
    <w:multiLevelType w:val="hybridMultilevel"/>
    <w:tmpl w:val="EA36C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C58"/>
    <w:rsid w:val="00263EBD"/>
    <w:rsid w:val="002E0C45"/>
    <w:rsid w:val="00337356"/>
    <w:rsid w:val="00404ED2"/>
    <w:rsid w:val="004B6865"/>
    <w:rsid w:val="004D2577"/>
    <w:rsid w:val="0056337F"/>
    <w:rsid w:val="00751C5F"/>
    <w:rsid w:val="00943C58"/>
    <w:rsid w:val="00AF2586"/>
    <w:rsid w:val="00C64585"/>
    <w:rsid w:val="00E83913"/>
    <w:rsid w:val="00F7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5BE42"/>
  <w15:chartTrackingRefBased/>
  <w15:docId w15:val="{D2A45DC9-1EEB-44A5-BAB4-53195BC65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C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3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C58"/>
  </w:style>
  <w:style w:type="paragraph" w:styleId="Footer">
    <w:name w:val="footer"/>
    <w:basedOn w:val="Normal"/>
    <w:link w:val="FooterChar"/>
    <w:uiPriority w:val="99"/>
    <w:unhideWhenUsed/>
    <w:rsid w:val="00943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C58"/>
  </w:style>
  <w:style w:type="table" w:styleId="TableGrid">
    <w:name w:val="Table Grid"/>
    <w:basedOn w:val="TableNormal"/>
    <w:uiPriority w:val="59"/>
    <w:rsid w:val="00943C58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43C5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3E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NFPnVz7JB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bc.co.uk/programmes/p015j6s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6C5CB12E</Template>
  <TotalTime>133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BELL</dc:creator>
  <cp:keywords/>
  <dc:description/>
  <cp:lastModifiedBy>A BELL</cp:lastModifiedBy>
  <cp:revision>4</cp:revision>
  <dcterms:created xsi:type="dcterms:W3CDTF">2020-03-19T14:40:00Z</dcterms:created>
  <dcterms:modified xsi:type="dcterms:W3CDTF">2020-03-22T15:28:00Z</dcterms:modified>
</cp:coreProperties>
</file>