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EA7" w:rsidRDefault="007326EF" w:rsidP="007326EF">
      <w:pPr>
        <w:jc w:val="center"/>
        <w:rPr>
          <w:b/>
          <w:sz w:val="5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2700" w14:cap="flat" w14:cmpd="sng" w14:algn="ctr">
            <w14:solidFill>
              <w14:schemeClr w14:val="accent5"/>
            </w14:solidFill>
            <w14:prstDash w14:val="solid"/>
            <w14:round/>
          </w14:textOutline>
        </w:rPr>
      </w:pPr>
      <w:r w:rsidRPr="007326EF">
        <w:rPr>
          <w:b/>
          <w:sz w:val="5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2700" w14:cap="flat" w14:cmpd="sng" w14:algn="ctr">
            <w14:solidFill>
              <w14:schemeClr w14:val="accent5"/>
            </w14:solidFill>
            <w14:prstDash w14:val="solid"/>
            <w14:round/>
          </w14:textOutline>
        </w:rPr>
        <w:t>Reciprocal Reading</w:t>
      </w:r>
    </w:p>
    <w:tbl>
      <w:tblPr>
        <w:tblStyle w:val="TableGrid"/>
        <w:tblW w:w="10488" w:type="dxa"/>
        <w:tblLook w:val="04A0" w:firstRow="1" w:lastRow="0" w:firstColumn="1" w:lastColumn="0" w:noHBand="0" w:noVBand="1"/>
      </w:tblPr>
      <w:tblGrid>
        <w:gridCol w:w="5244"/>
        <w:gridCol w:w="5244"/>
      </w:tblGrid>
      <w:tr w:rsidR="007326EF" w:rsidTr="00030C21">
        <w:trPr>
          <w:trHeight w:val="7053"/>
        </w:trPr>
        <w:tc>
          <w:tcPr>
            <w:tcW w:w="5244" w:type="dxa"/>
          </w:tcPr>
          <w:p w:rsidR="007326EF" w:rsidRPr="007326EF" w:rsidRDefault="007326EF" w:rsidP="007326EF">
            <w:pPr>
              <w:jc w:val="center"/>
              <w:rPr>
                <w:b/>
                <w:sz w:val="52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2700" w14:cap="flat" w14:cmpd="sng" w14:algn="ctr">
                  <w14:solidFill>
                    <w14:schemeClr w14:val="accent5"/>
                  </w14:solidFill>
                  <w14:prstDash w14:val="solid"/>
                  <w14:round/>
                </w14:textOutline>
              </w:rPr>
            </w:pPr>
            <w:r>
              <w:rPr>
                <w:noProof/>
                <w:color w:val="000000" w:themeColor="text1"/>
                <w:sz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2519570</wp:posOffset>
                      </wp:positionH>
                      <wp:positionV relativeFrom="paragraph">
                        <wp:posOffset>60352</wp:posOffset>
                      </wp:positionV>
                      <wp:extent cx="659765" cy="381000"/>
                      <wp:effectExtent l="19050" t="0" r="26035" b="190500"/>
                      <wp:wrapNone/>
                      <wp:docPr id="1" name="Cloud Callou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9765" cy="381000"/>
                              </a:xfrm>
                              <a:prstGeom prst="cloudCallout">
                                <a:avLst>
                                  <a:gd name="adj1" fmla="val -42526"/>
                                  <a:gd name="adj2" fmla="val 87543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326EF" w:rsidRDefault="007326EF" w:rsidP="007326E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Cloud Callout 1" o:spid="_x0000_s1026" type="#_x0000_t106" style="position:absolute;left:0;text-align:left;margin-left:198.4pt;margin-top:4.75pt;width:51.95pt;height:3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" adj="1614,29709" fillcolor="white [3201]" strokecolor="black [3213]" strokeweight="1pt">
                      <v:stroke joinstyle="miter"/>
                      <v:textbox>
                        <w:txbxContent>
                          <w:p w:rsidR="007326EF" w:rsidRDefault="007326EF" w:rsidP="007326E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6EF">
              <w:rPr>
                <w:color w:val="000000" w:themeColor="text1"/>
                <w:sz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Predictor</w:t>
            </w:r>
          </w:p>
        </w:tc>
        <w:tc>
          <w:tcPr>
            <w:tcW w:w="5244" w:type="dxa"/>
          </w:tcPr>
          <w:p w:rsidR="007326EF" w:rsidRDefault="007326EF" w:rsidP="007326EF">
            <w:pPr>
              <w:jc w:val="center"/>
              <w:rPr>
                <w:b/>
                <w:sz w:val="52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2700" w14:cap="flat" w14:cmpd="sng" w14:algn="ctr">
                  <w14:solidFill>
                    <w14:schemeClr w14:val="accent5"/>
                  </w14:solidFill>
                  <w14:prstDash w14:val="solid"/>
                  <w14:round/>
                </w14:textOutline>
              </w:rPr>
            </w:pPr>
            <w:r>
              <w:rPr>
                <w:b/>
                <w:noProof/>
                <w:sz w:val="52"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2696154</wp:posOffset>
                  </wp:positionH>
                  <wp:positionV relativeFrom="paragraph">
                    <wp:posOffset>60601</wp:posOffset>
                  </wp:positionV>
                  <wp:extent cx="500683" cy="500683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agnifying-glass-150x150[1]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683" cy="500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color w:val="000000" w:themeColor="text1"/>
                <w:sz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Clarifier </w:t>
            </w:r>
          </w:p>
        </w:tc>
      </w:tr>
      <w:tr w:rsidR="007326EF" w:rsidTr="00D072A4">
        <w:trPr>
          <w:trHeight w:val="6900"/>
        </w:trPr>
        <w:tc>
          <w:tcPr>
            <w:tcW w:w="5244" w:type="dxa"/>
          </w:tcPr>
          <w:p w:rsidR="007326EF" w:rsidRDefault="007326EF" w:rsidP="007326EF">
            <w:pPr>
              <w:jc w:val="center"/>
              <w:rPr>
                <w:b/>
                <w:sz w:val="52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2700" w14:cap="flat" w14:cmpd="sng" w14:algn="ctr">
                  <w14:solidFill>
                    <w14:schemeClr w14:val="accent5"/>
                  </w14:solidFill>
                  <w14:prstDash w14:val="solid"/>
                  <w14:round/>
                </w14:textOutline>
              </w:rPr>
            </w:pPr>
            <w:r>
              <w:rPr>
                <w:b/>
                <w:noProof/>
                <w:sz w:val="52"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2551596</wp:posOffset>
                  </wp:positionH>
                  <wp:positionV relativeFrom="paragraph">
                    <wp:posOffset>20955</wp:posOffset>
                  </wp:positionV>
                  <wp:extent cx="673873" cy="545844"/>
                  <wp:effectExtent l="0" t="0" r="0" b="698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question-marks22[1]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873" cy="545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color w:val="000000" w:themeColor="text1"/>
                <w:sz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Questioner</w:t>
            </w:r>
          </w:p>
        </w:tc>
        <w:tc>
          <w:tcPr>
            <w:tcW w:w="5244" w:type="dxa"/>
          </w:tcPr>
          <w:p w:rsidR="007326EF" w:rsidRDefault="007326EF" w:rsidP="007326EF">
            <w:pPr>
              <w:jc w:val="center"/>
              <w:rPr>
                <w:b/>
                <w:sz w:val="52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2700" w14:cap="flat" w14:cmpd="sng" w14:algn="ctr">
                  <w14:solidFill>
                    <w14:schemeClr w14:val="accent5"/>
                  </w14:solidFill>
                  <w14:prstDash w14:val="solid"/>
                  <w14:round/>
                </w14:textOutline>
              </w:rPr>
            </w:pPr>
            <w:r>
              <w:rPr>
                <w:b/>
                <w:noProof/>
                <w:sz w:val="52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2546599</wp:posOffset>
                  </wp:positionH>
                  <wp:positionV relativeFrom="paragraph">
                    <wp:posOffset>51187</wp:posOffset>
                  </wp:positionV>
                  <wp:extent cx="689975" cy="620202"/>
                  <wp:effectExtent l="0" t="0" r="0" b="889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tock-vector-vector-icon-of-book-and-pen-on-white-background-257786053[1]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975" cy="620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color w:val="000000" w:themeColor="text1"/>
                <w:sz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Summariser</w:t>
            </w:r>
          </w:p>
        </w:tc>
      </w:tr>
    </w:tbl>
    <w:p w:rsidR="007326EF" w:rsidRPr="007326EF" w:rsidRDefault="007326EF" w:rsidP="007326EF">
      <w:pPr>
        <w:rPr>
          <w:b/>
          <w:sz w:val="5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2700" w14:cap="flat" w14:cmpd="sng" w14:algn="ctr">
            <w14:solidFill>
              <w14:schemeClr w14:val="accent5"/>
            </w14:solidFill>
            <w14:prstDash w14:val="solid"/>
            <w14:round/>
          </w14:textOutline>
        </w:rPr>
      </w:pPr>
      <w:bookmarkStart w:id="0" w:name="_GoBack"/>
      <w:bookmarkEnd w:id="0"/>
    </w:p>
    <w:sectPr w:rsidR="007326EF" w:rsidRPr="007326EF" w:rsidSect="00030C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6EF"/>
    <w:rsid w:val="00030C21"/>
    <w:rsid w:val="007326EF"/>
    <w:rsid w:val="009B60CA"/>
    <w:rsid w:val="00D072A4"/>
    <w:rsid w:val="00EE0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C54B0"/>
  <w15:chartTrackingRefBased/>
  <w15:docId w15:val="{F1F3011A-C3DA-4DD2-8C5A-ADFEC3EC6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26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60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0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621DF283</Template>
  <TotalTime>0</TotalTime>
  <Pages>2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BELL</dc:creator>
  <cp:keywords/>
  <dc:description/>
  <cp:lastModifiedBy>A BELL</cp:lastModifiedBy>
  <cp:revision>2</cp:revision>
  <cp:lastPrinted>2018-01-25T08:22:00Z</cp:lastPrinted>
  <dcterms:created xsi:type="dcterms:W3CDTF">2020-03-27T11:49:00Z</dcterms:created>
  <dcterms:modified xsi:type="dcterms:W3CDTF">2020-03-27T11:49:00Z</dcterms:modified>
</cp:coreProperties>
</file>