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15DCDB" w14:textId="61C5DF26" w:rsidR="0015537B" w:rsidRDefault="0032228F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0795AD1" wp14:editId="2A9DDB38">
            <wp:simplePos x="0" y="0"/>
            <wp:positionH relativeFrom="column">
              <wp:posOffset>-441960</wp:posOffset>
            </wp:positionH>
            <wp:positionV relativeFrom="paragraph">
              <wp:posOffset>0</wp:posOffset>
            </wp:positionV>
            <wp:extent cx="4206875" cy="6394450"/>
            <wp:effectExtent l="0" t="0" r="3175" b="6350"/>
            <wp:wrapTight wrapText="bothSides">
              <wp:wrapPolygon edited="0">
                <wp:start x="0" y="0"/>
                <wp:lineTo x="0" y="21557"/>
                <wp:lineTo x="21518" y="21557"/>
                <wp:lineTo x="21518" y="0"/>
                <wp:lineTo x="0" y="0"/>
              </wp:wrapPolygon>
            </wp:wrapTight>
            <wp:docPr id="1" name="Picture 1" descr="https://theswaddle.com/wp-content/uploads/2016/03/Born-To-Run-Michael-Morpurgo-books-reviews-story-for-kids-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eswaddle.com/wp-content/uploads/2016/03/Born-To-Run-Michael-Morpurgo-books-reviews-story-for-kids-cov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875" cy="639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15537B" w:rsidSect="00A308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071062" w14:textId="77777777" w:rsidR="0032228F" w:rsidRDefault="0032228F" w:rsidP="0032228F">
      <w:pPr>
        <w:spacing w:after="0" w:line="240" w:lineRule="auto"/>
      </w:pPr>
      <w:r>
        <w:separator/>
      </w:r>
    </w:p>
  </w:endnote>
  <w:endnote w:type="continuationSeparator" w:id="0">
    <w:p w14:paraId="64D68381" w14:textId="77777777" w:rsidR="0032228F" w:rsidRDefault="0032228F" w:rsidP="00322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EFBE47" w14:textId="77777777" w:rsidR="0032228F" w:rsidRDefault="0032228F" w:rsidP="0032228F">
      <w:pPr>
        <w:spacing w:after="0" w:line="240" w:lineRule="auto"/>
      </w:pPr>
      <w:r>
        <w:separator/>
      </w:r>
    </w:p>
  </w:footnote>
  <w:footnote w:type="continuationSeparator" w:id="0">
    <w:p w14:paraId="08ED098A" w14:textId="77777777" w:rsidR="0032228F" w:rsidRDefault="0032228F" w:rsidP="003222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28F"/>
    <w:rsid w:val="0015537B"/>
    <w:rsid w:val="0032228F"/>
    <w:rsid w:val="00A3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F39BE"/>
  <w15:chartTrackingRefBased/>
  <w15:docId w15:val="{640C1435-EADB-42AB-9535-44926783F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2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8F"/>
  </w:style>
  <w:style w:type="paragraph" w:styleId="Footer">
    <w:name w:val="footer"/>
    <w:basedOn w:val="Normal"/>
    <w:link w:val="FooterChar"/>
    <w:uiPriority w:val="99"/>
    <w:unhideWhenUsed/>
    <w:rsid w:val="003222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621DF283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Bell</dc:creator>
  <cp:keywords/>
  <dc:description/>
  <cp:lastModifiedBy>A BELL</cp:lastModifiedBy>
  <cp:revision>2</cp:revision>
  <dcterms:created xsi:type="dcterms:W3CDTF">2020-03-27T11:37:00Z</dcterms:created>
  <dcterms:modified xsi:type="dcterms:W3CDTF">2020-03-27T11:37:00Z</dcterms:modified>
</cp:coreProperties>
</file>