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CDF" w:rsidRDefault="00CD6C56" w:rsidP="00CD6C56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CD6C56">
        <w:rPr>
          <w:rFonts w:ascii="Comic Sans MS" w:hAnsi="Comic Sans MS"/>
          <w:b/>
          <w:sz w:val="32"/>
          <w:szCs w:val="32"/>
          <w:u w:val="single"/>
        </w:rPr>
        <w:t xml:space="preserve">Roald Dahl at </w:t>
      </w:r>
      <w:proofErr w:type="spellStart"/>
      <w:r w:rsidRPr="00CD6C56">
        <w:rPr>
          <w:rFonts w:ascii="Comic Sans MS" w:hAnsi="Comic Sans MS"/>
          <w:b/>
          <w:sz w:val="32"/>
          <w:szCs w:val="32"/>
          <w:u w:val="single"/>
        </w:rPr>
        <w:t>Repton</w:t>
      </w:r>
      <w:proofErr w:type="spellEnd"/>
    </w:p>
    <w:p w:rsidR="00CD6C56" w:rsidRDefault="00CD6C56" w:rsidP="00CD6C56">
      <w:pPr>
        <w:rPr>
          <w:rFonts w:ascii="Comic Sans MS" w:hAnsi="Comic Sans MS"/>
          <w:b/>
          <w:sz w:val="32"/>
          <w:szCs w:val="32"/>
          <w:u w:val="single"/>
        </w:rPr>
      </w:pPr>
    </w:p>
    <w:p w:rsidR="00CD6C56" w:rsidRPr="00CD6C56" w:rsidRDefault="00CD6C56" w:rsidP="00CD6C56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CD6C56">
        <w:rPr>
          <w:rFonts w:ascii="Comic Sans MS" w:hAnsi="Comic Sans MS"/>
          <w:sz w:val="32"/>
          <w:szCs w:val="32"/>
        </w:rPr>
        <w:t xml:space="preserve">At </w:t>
      </w:r>
      <w:proofErr w:type="spellStart"/>
      <w:r w:rsidRPr="00CD6C56">
        <w:rPr>
          <w:rFonts w:ascii="Comic Sans MS" w:hAnsi="Comic Sans MS"/>
          <w:sz w:val="32"/>
          <w:szCs w:val="32"/>
        </w:rPr>
        <w:t>Repton</w:t>
      </w:r>
      <w:proofErr w:type="spellEnd"/>
      <w:r w:rsidRPr="00CD6C56">
        <w:rPr>
          <w:rFonts w:ascii="Comic Sans MS" w:hAnsi="Comic Sans MS"/>
          <w:sz w:val="32"/>
          <w:szCs w:val="32"/>
        </w:rPr>
        <w:t xml:space="preserve">, who were allowed to beat the younger boys? </w:t>
      </w:r>
    </w:p>
    <w:p w:rsidR="00CD6C56" w:rsidRDefault="00CD6C56" w:rsidP="00CD6C56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Which word in paragraph one tells you that these beatings </w:t>
      </w:r>
      <w:r w:rsidRPr="00CD6C56">
        <w:rPr>
          <w:rFonts w:ascii="Comic Sans MS" w:hAnsi="Comic Sans MS"/>
          <w:b/>
          <w:sz w:val="32"/>
          <w:szCs w:val="32"/>
        </w:rPr>
        <w:t>disgusted</w:t>
      </w:r>
      <w:r>
        <w:rPr>
          <w:rFonts w:ascii="Comic Sans MS" w:hAnsi="Comic Sans MS"/>
          <w:sz w:val="32"/>
          <w:szCs w:val="32"/>
        </w:rPr>
        <w:t xml:space="preserve"> the young Roald Dahl?</w:t>
      </w:r>
    </w:p>
    <w:p w:rsidR="00CD6C56" w:rsidRDefault="00B57375" w:rsidP="00CD6C56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Which </w:t>
      </w:r>
      <w:r w:rsidRPr="00B57375">
        <w:rPr>
          <w:rFonts w:ascii="Comic Sans MS" w:hAnsi="Comic Sans MS"/>
          <w:b/>
          <w:sz w:val="32"/>
          <w:szCs w:val="32"/>
        </w:rPr>
        <w:t>adverb</w:t>
      </w:r>
      <w:r>
        <w:rPr>
          <w:rFonts w:ascii="Comic Sans MS" w:hAnsi="Comic Sans MS"/>
          <w:sz w:val="32"/>
          <w:szCs w:val="32"/>
        </w:rPr>
        <w:t xml:space="preserve"> in paragraph one tells you that boys were sometimes badly hurt?</w:t>
      </w:r>
    </w:p>
    <w:p w:rsidR="00B57375" w:rsidRPr="00E4639C" w:rsidRDefault="00B57375" w:rsidP="00CD6C56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Find a </w:t>
      </w:r>
      <w:r w:rsidRPr="00E4639C">
        <w:rPr>
          <w:rFonts w:ascii="Comic Sans MS" w:hAnsi="Comic Sans MS"/>
          <w:b/>
          <w:sz w:val="32"/>
          <w:szCs w:val="32"/>
        </w:rPr>
        <w:t>five-word phrase</w:t>
      </w:r>
      <w:r>
        <w:rPr>
          <w:rFonts w:ascii="Comic Sans MS" w:hAnsi="Comic Sans MS"/>
          <w:sz w:val="32"/>
          <w:szCs w:val="32"/>
        </w:rPr>
        <w:t xml:space="preserve"> in paragraph two which means </w:t>
      </w:r>
      <w:r w:rsidR="00E4639C">
        <w:rPr>
          <w:rFonts w:ascii="Comic Sans MS" w:hAnsi="Comic Sans MS"/>
          <w:i/>
          <w:sz w:val="32"/>
          <w:szCs w:val="32"/>
        </w:rPr>
        <w:t>a never-</w:t>
      </w:r>
      <w:r>
        <w:rPr>
          <w:rFonts w:ascii="Comic Sans MS" w:hAnsi="Comic Sans MS"/>
          <w:i/>
          <w:sz w:val="32"/>
          <w:szCs w:val="32"/>
        </w:rPr>
        <w:t xml:space="preserve">ending </w:t>
      </w:r>
      <w:r w:rsidRPr="00B57375">
        <w:rPr>
          <w:rFonts w:ascii="Comic Sans MS" w:hAnsi="Comic Sans MS"/>
          <w:i/>
          <w:sz w:val="32"/>
          <w:szCs w:val="32"/>
        </w:rPr>
        <w:t>terrifying memory</w:t>
      </w:r>
      <w:r w:rsidR="00E4639C">
        <w:rPr>
          <w:rFonts w:ascii="Comic Sans MS" w:hAnsi="Comic Sans MS"/>
          <w:i/>
          <w:sz w:val="32"/>
          <w:szCs w:val="32"/>
        </w:rPr>
        <w:t>.</w:t>
      </w:r>
    </w:p>
    <w:p w:rsidR="00E4639C" w:rsidRDefault="00E4639C" w:rsidP="00E4639C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What lasting effect did the beatings at school have on Roald Dahl?</w:t>
      </w:r>
    </w:p>
    <w:p w:rsidR="00E4639C" w:rsidRDefault="00E4639C" w:rsidP="00E4639C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Roald Dahl’s headmaster had another occupation (job). What was it?</w:t>
      </w:r>
      <w:bookmarkStart w:id="0" w:name="_GoBack"/>
      <w:bookmarkEnd w:id="0"/>
    </w:p>
    <w:p w:rsidR="00E4639C" w:rsidRDefault="00E4639C" w:rsidP="00E4639C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Roald Dahl tells us he was </w:t>
      </w:r>
      <w:r w:rsidRPr="00E4639C">
        <w:rPr>
          <w:rFonts w:ascii="Comic Sans MS" w:hAnsi="Comic Sans MS"/>
          <w:b/>
          <w:sz w:val="32"/>
          <w:szCs w:val="32"/>
        </w:rPr>
        <w:t>‘puzzle(d)’</w:t>
      </w:r>
      <w:r>
        <w:rPr>
          <w:rFonts w:ascii="Comic Sans MS" w:hAnsi="Comic Sans MS"/>
          <w:sz w:val="32"/>
          <w:szCs w:val="32"/>
        </w:rPr>
        <w:t xml:space="preserve"> and </w:t>
      </w:r>
      <w:r w:rsidRPr="00E4639C">
        <w:rPr>
          <w:rFonts w:ascii="Comic Sans MS" w:hAnsi="Comic Sans MS"/>
          <w:b/>
          <w:sz w:val="32"/>
          <w:szCs w:val="32"/>
        </w:rPr>
        <w:t>‘totally</w:t>
      </w:r>
      <w:r>
        <w:rPr>
          <w:rFonts w:ascii="Comic Sans MS" w:hAnsi="Comic Sans MS"/>
          <w:sz w:val="32"/>
          <w:szCs w:val="32"/>
        </w:rPr>
        <w:t xml:space="preserve"> </w:t>
      </w:r>
      <w:r w:rsidRPr="00E4639C">
        <w:rPr>
          <w:rFonts w:ascii="Comic Sans MS" w:hAnsi="Comic Sans MS"/>
          <w:b/>
          <w:sz w:val="32"/>
          <w:szCs w:val="32"/>
        </w:rPr>
        <w:t>confused’</w:t>
      </w:r>
      <w:r>
        <w:rPr>
          <w:rFonts w:ascii="Comic Sans MS" w:hAnsi="Comic Sans MS"/>
          <w:sz w:val="32"/>
          <w:szCs w:val="32"/>
        </w:rPr>
        <w:t xml:space="preserve"> by the headmaster’s behaviour.</w:t>
      </w:r>
    </w:p>
    <w:p w:rsidR="00E4639C" w:rsidRDefault="00E4639C" w:rsidP="00E4639C">
      <w:pPr>
        <w:pStyle w:val="ListParagraph"/>
        <w:ind w:left="10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Can you explain why?</w:t>
      </w:r>
    </w:p>
    <w:p w:rsidR="00E4639C" w:rsidRDefault="00E4639C" w:rsidP="007056AF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7056AF" w:rsidRDefault="007056AF" w:rsidP="007056AF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7056AF" w:rsidRDefault="007056AF" w:rsidP="007056AF">
      <w:pPr>
        <w:pStyle w:val="ListParagraph"/>
        <w:ind w:left="10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As you know, when you write an autobiography, you describe important events in your own life. In </w:t>
      </w:r>
      <w:r w:rsidRPr="007056AF">
        <w:rPr>
          <w:rFonts w:ascii="Comic Sans MS" w:hAnsi="Comic Sans MS"/>
          <w:i/>
          <w:sz w:val="32"/>
          <w:szCs w:val="32"/>
        </w:rPr>
        <w:t>Boy</w:t>
      </w:r>
      <w:r>
        <w:rPr>
          <w:rFonts w:ascii="Comic Sans MS" w:hAnsi="Comic Sans MS"/>
          <w:i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Roald Dahl describes both happy and sad memories.</w:t>
      </w:r>
    </w:p>
    <w:p w:rsidR="007056AF" w:rsidRDefault="007056AF" w:rsidP="007056AF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7056AF" w:rsidRPr="007056AF" w:rsidRDefault="007056AF" w:rsidP="007056AF">
      <w:pPr>
        <w:pStyle w:val="ListParagraph"/>
        <w:ind w:left="10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 one or two short paragraphs, we would like you to write about some things in your past that have made you happy or sad.</w:t>
      </w:r>
    </w:p>
    <w:sectPr w:rsidR="007056AF" w:rsidRPr="007056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807EC"/>
    <w:multiLevelType w:val="hybridMultilevel"/>
    <w:tmpl w:val="180E22B0"/>
    <w:lvl w:ilvl="0" w:tplc="1E54F4C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29244E"/>
    <w:multiLevelType w:val="hybridMultilevel"/>
    <w:tmpl w:val="A44EEEDA"/>
    <w:lvl w:ilvl="0" w:tplc="E8FA734C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C56"/>
    <w:rsid w:val="000A6307"/>
    <w:rsid w:val="00447585"/>
    <w:rsid w:val="007056AF"/>
    <w:rsid w:val="00AB1AB3"/>
    <w:rsid w:val="00B57375"/>
    <w:rsid w:val="00CD6C56"/>
    <w:rsid w:val="00E4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75FB2"/>
  <w15:chartTrackingRefBased/>
  <w15:docId w15:val="{11119D31-9EE9-4DB4-A132-DA60E9B9C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AABC1523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2</cp:revision>
  <dcterms:created xsi:type="dcterms:W3CDTF">2021-02-10T13:44:00Z</dcterms:created>
  <dcterms:modified xsi:type="dcterms:W3CDTF">2021-02-10T13:44:00Z</dcterms:modified>
</cp:coreProperties>
</file>