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124DA7" w14:textId="087DF4F2" w:rsidR="009472F4" w:rsidRPr="0081238F" w:rsidRDefault="00421CF8" w:rsidP="0081238F">
      <w:pPr>
        <w:spacing w:after="0"/>
        <w:jc w:val="center"/>
        <w:rPr>
          <w:rFonts w:ascii="Comic Sans MS" w:hAnsi="Comic Sans MS"/>
          <w:b/>
          <w:bCs/>
          <w:sz w:val="32"/>
          <w:szCs w:val="32"/>
          <w:u w:val="single"/>
        </w:rPr>
      </w:pPr>
      <w:r w:rsidRPr="0081238F">
        <w:rPr>
          <w:rFonts w:ascii="Comic Sans MS" w:hAnsi="Comic Sans MS"/>
          <w:b/>
          <w:bCs/>
          <w:sz w:val="32"/>
          <w:szCs w:val="32"/>
          <w:u w:val="single"/>
        </w:rPr>
        <w:t>The Air Raid</w:t>
      </w:r>
    </w:p>
    <w:p w14:paraId="632A988A" w14:textId="742AE1E9" w:rsidR="00421CF8" w:rsidRDefault="00421CF8" w:rsidP="00421CF8">
      <w:pPr>
        <w:spacing w:after="0"/>
        <w:rPr>
          <w:rFonts w:ascii="Comic Sans MS" w:hAnsi="Comic Sans MS"/>
          <w:sz w:val="32"/>
          <w:szCs w:val="32"/>
        </w:rPr>
      </w:pPr>
    </w:p>
    <w:p w14:paraId="2C29AA8C" w14:textId="75B038F9" w:rsidR="00421CF8" w:rsidRDefault="00421CF8" w:rsidP="00421CF8">
      <w:pPr>
        <w:spacing w:after="0"/>
        <w:rPr>
          <w:rFonts w:ascii="Comic Sans MS" w:hAnsi="Comic Sans MS"/>
          <w:sz w:val="32"/>
          <w:szCs w:val="32"/>
        </w:rPr>
      </w:pPr>
      <w:r>
        <w:rPr>
          <w:rFonts w:ascii="Comic Sans MS" w:hAnsi="Comic Sans MS"/>
          <w:sz w:val="32"/>
          <w:szCs w:val="32"/>
        </w:rPr>
        <w:t>In the small, dank, earth-smelling box of the shelter, it was better at first, because the family were all close together. Even though the noise outside grew steadily worse, Derek lay curled an</w:t>
      </w:r>
      <w:r w:rsidR="003379B2">
        <w:rPr>
          <w:rFonts w:ascii="Comic Sans MS" w:hAnsi="Comic Sans MS"/>
          <w:sz w:val="32"/>
          <w:szCs w:val="32"/>
        </w:rPr>
        <w:t>d relaxed in his bunk</w:t>
      </w:r>
      <w:r>
        <w:rPr>
          <w:rFonts w:ascii="Comic Sans MS" w:hAnsi="Comic Sans MS"/>
          <w:sz w:val="32"/>
          <w:szCs w:val="32"/>
        </w:rPr>
        <w:t>. But at the pit of his stomach the fear sti</w:t>
      </w:r>
      <w:r w:rsidR="009D3B3D">
        <w:rPr>
          <w:rFonts w:ascii="Comic Sans MS" w:hAnsi="Comic Sans MS"/>
          <w:sz w:val="32"/>
          <w:szCs w:val="32"/>
        </w:rPr>
        <w:t>ll crawled. And all at once it j</w:t>
      </w:r>
      <w:bookmarkStart w:id="0" w:name="_GoBack"/>
      <w:bookmarkEnd w:id="0"/>
      <w:r>
        <w:rPr>
          <w:rFonts w:ascii="Comic Sans MS" w:hAnsi="Comic Sans MS"/>
          <w:sz w:val="32"/>
          <w:szCs w:val="32"/>
        </w:rPr>
        <w:t>abbed him viciously as the roar of a diving aeroplane shrieked out of the dull background of rumbling and thumps.</w:t>
      </w:r>
    </w:p>
    <w:p w14:paraId="29FFDEFF" w14:textId="079004AD" w:rsidR="00421CF8" w:rsidRDefault="00421CF8" w:rsidP="00421CF8">
      <w:pPr>
        <w:spacing w:after="0"/>
        <w:rPr>
          <w:rFonts w:ascii="Comic Sans MS" w:hAnsi="Comic Sans MS"/>
          <w:sz w:val="32"/>
          <w:szCs w:val="32"/>
        </w:rPr>
      </w:pPr>
      <w:r>
        <w:rPr>
          <w:rFonts w:ascii="Comic Sans MS" w:hAnsi="Comic Sans MS"/>
          <w:sz w:val="32"/>
          <w:szCs w:val="32"/>
        </w:rPr>
        <w:t>While it still filled his head, there were two great crashes somewhere close. He felt his bunk quiver, and he jerked upright and hit his head on the roof. He had a glimpse of his father’s face, strained and intent.</w:t>
      </w:r>
    </w:p>
    <w:p w14:paraId="3B100DF5" w14:textId="71F430D0" w:rsidR="00421CF8" w:rsidRDefault="00421CF8" w:rsidP="00421CF8">
      <w:pPr>
        <w:spacing w:after="0"/>
        <w:rPr>
          <w:rFonts w:ascii="Comic Sans MS" w:hAnsi="Comic Sans MS"/>
          <w:sz w:val="32"/>
          <w:szCs w:val="32"/>
        </w:rPr>
      </w:pPr>
    </w:p>
    <w:p w14:paraId="20A19116" w14:textId="79E169AE" w:rsidR="0084709C" w:rsidRDefault="00421CF8" w:rsidP="00421CF8">
      <w:pPr>
        <w:spacing w:after="0"/>
        <w:rPr>
          <w:rFonts w:ascii="Comic Sans MS" w:hAnsi="Comic Sans MS"/>
          <w:sz w:val="32"/>
          <w:szCs w:val="32"/>
        </w:rPr>
      </w:pPr>
      <w:r>
        <w:rPr>
          <w:rFonts w:ascii="Comic Sans MS" w:hAnsi="Comic Sans MS"/>
          <w:sz w:val="32"/>
          <w:szCs w:val="32"/>
        </w:rPr>
        <w:t xml:space="preserve">Then the third explosion came, and it was as if the </w:t>
      </w:r>
      <w:r w:rsidR="0084709C">
        <w:rPr>
          <w:rFonts w:ascii="Comic Sans MS" w:hAnsi="Comic Sans MS"/>
          <w:sz w:val="32"/>
          <w:szCs w:val="32"/>
        </w:rPr>
        <w:t>world had blown up. He ducked automatically and stayed crouched with his head on his knees. He had never heard anything so shatteringly loud. His bunk and the whole shelter shuddered and shook., and outside in the night he could hear clattering noises that sounded like tiles falling from their own roof. Derek’s mother reached up and took hold of his arm. “It’s all right, love,” she whispered reassuringly.</w:t>
      </w:r>
    </w:p>
    <w:p w14:paraId="57A02F92" w14:textId="374DDB84" w:rsidR="0084709C" w:rsidRDefault="0084709C" w:rsidP="00421CF8">
      <w:pPr>
        <w:spacing w:after="0"/>
        <w:rPr>
          <w:rFonts w:ascii="Comic Sans MS" w:hAnsi="Comic Sans MS"/>
          <w:sz w:val="32"/>
          <w:szCs w:val="32"/>
        </w:rPr>
      </w:pPr>
    </w:p>
    <w:p w14:paraId="40EB2AE0" w14:textId="72C453C7" w:rsidR="0084709C" w:rsidRDefault="0084709C" w:rsidP="00421CF8">
      <w:pPr>
        <w:spacing w:after="0"/>
        <w:rPr>
          <w:rFonts w:ascii="Comic Sans MS" w:hAnsi="Comic Sans MS"/>
          <w:sz w:val="32"/>
          <w:szCs w:val="32"/>
        </w:rPr>
      </w:pPr>
      <w:r>
        <w:rPr>
          <w:rFonts w:ascii="Comic Sans MS" w:hAnsi="Comic Sans MS"/>
          <w:sz w:val="32"/>
          <w:szCs w:val="32"/>
        </w:rPr>
        <w:t xml:space="preserve">John Brand moved to the candle and pinched out its flame between his finger and thumb. He warily </w:t>
      </w:r>
      <w:r w:rsidR="00AF0C2F">
        <w:rPr>
          <w:rFonts w:ascii="Comic Sans MS" w:hAnsi="Comic Sans MS"/>
          <w:sz w:val="32"/>
          <w:szCs w:val="32"/>
        </w:rPr>
        <w:t xml:space="preserve">pulled back the black-out curtain and slowly pushed open the wooden door of the shelter. Derek peered out through the gap and gasped. The night was not dark now. It was a dusky red and its light was strangely flickering. </w:t>
      </w:r>
    </w:p>
    <w:p w14:paraId="70CEDD65" w14:textId="445ED49B" w:rsidR="00AF0C2F" w:rsidRDefault="00AF0C2F" w:rsidP="00421CF8">
      <w:pPr>
        <w:spacing w:after="0"/>
        <w:rPr>
          <w:rFonts w:ascii="Comic Sans MS" w:hAnsi="Comic Sans MS"/>
          <w:sz w:val="32"/>
          <w:szCs w:val="32"/>
        </w:rPr>
      </w:pPr>
      <w:r>
        <w:rPr>
          <w:rFonts w:ascii="Comic Sans MS" w:hAnsi="Comic Sans MS"/>
          <w:sz w:val="32"/>
          <w:szCs w:val="32"/>
        </w:rPr>
        <w:lastRenderedPageBreak/>
        <w:t>His father turned back. “Down the road,” he said. “Looks like a direct hit. I shall have to go and help, love.”</w:t>
      </w:r>
    </w:p>
    <w:p w14:paraId="050F09B1" w14:textId="22C7365E" w:rsidR="00AF0C2F" w:rsidRDefault="00AF0C2F" w:rsidP="00421CF8">
      <w:pPr>
        <w:spacing w:after="0"/>
        <w:rPr>
          <w:rFonts w:ascii="Comic Sans MS" w:hAnsi="Comic Sans MS"/>
          <w:sz w:val="32"/>
          <w:szCs w:val="32"/>
        </w:rPr>
      </w:pPr>
      <w:r>
        <w:rPr>
          <w:rFonts w:ascii="Comic Sans MS" w:hAnsi="Comic Sans MS"/>
          <w:sz w:val="32"/>
          <w:szCs w:val="32"/>
        </w:rPr>
        <w:t xml:space="preserve">“Oh, John – </w:t>
      </w:r>
      <w:proofErr w:type="gramStart"/>
      <w:r>
        <w:rPr>
          <w:rFonts w:ascii="Comic Sans MS" w:hAnsi="Comic Sans MS"/>
          <w:sz w:val="32"/>
          <w:szCs w:val="32"/>
        </w:rPr>
        <w:t>“ Mrs</w:t>
      </w:r>
      <w:proofErr w:type="gramEnd"/>
      <w:r>
        <w:rPr>
          <w:rFonts w:ascii="Comic Sans MS" w:hAnsi="Comic Sans MS"/>
          <w:sz w:val="32"/>
          <w:szCs w:val="32"/>
        </w:rPr>
        <w:t xml:space="preserve"> Brand said, and her voice was shallow and quavering, as Derek had never heard it before.</w:t>
      </w:r>
    </w:p>
    <w:p w14:paraId="4F7D6A79" w14:textId="36C31DA2" w:rsidR="00AF0C2F" w:rsidRDefault="00AF0C2F" w:rsidP="00421CF8">
      <w:pPr>
        <w:spacing w:after="0"/>
        <w:rPr>
          <w:rFonts w:ascii="Comic Sans MS" w:hAnsi="Comic Sans MS"/>
          <w:sz w:val="32"/>
          <w:szCs w:val="32"/>
        </w:rPr>
      </w:pPr>
      <w:r>
        <w:rPr>
          <w:rFonts w:ascii="Comic Sans MS" w:hAnsi="Comic Sans MS"/>
          <w:sz w:val="32"/>
          <w:szCs w:val="32"/>
        </w:rPr>
        <w:t>“Don’t worry,” his father said. “It must have been the one plane. There’s nothing else coming down. Not now.</w:t>
      </w:r>
      <w:r w:rsidR="0081238F">
        <w:rPr>
          <w:rFonts w:ascii="Comic Sans MS" w:hAnsi="Comic Sans MS"/>
          <w:sz w:val="32"/>
          <w:szCs w:val="32"/>
        </w:rPr>
        <w:t xml:space="preserve"> It could have been us. Thank God it wasn’t.”</w:t>
      </w:r>
    </w:p>
    <w:p w14:paraId="765493CF" w14:textId="25B762BD" w:rsidR="00147E39" w:rsidRDefault="00147E39" w:rsidP="00421CF8">
      <w:pPr>
        <w:spacing w:after="0"/>
        <w:rPr>
          <w:rFonts w:ascii="Comic Sans MS" w:hAnsi="Comic Sans MS"/>
          <w:sz w:val="32"/>
          <w:szCs w:val="32"/>
        </w:rPr>
      </w:pPr>
    </w:p>
    <w:p w14:paraId="0753ADED" w14:textId="4FA63012" w:rsidR="00147E39" w:rsidRDefault="00147E39" w:rsidP="00421CF8">
      <w:pPr>
        <w:spacing w:after="0"/>
        <w:rPr>
          <w:rFonts w:ascii="Comic Sans MS" w:hAnsi="Comic Sans MS"/>
          <w:sz w:val="32"/>
          <w:szCs w:val="32"/>
        </w:rPr>
      </w:pPr>
    </w:p>
    <w:p w14:paraId="46D64E01" w14:textId="358F1538" w:rsidR="00AF0C2F" w:rsidRDefault="00F52543" w:rsidP="00421CF8">
      <w:pPr>
        <w:spacing w:after="0"/>
        <w:rPr>
          <w:rFonts w:ascii="Comic Sans MS" w:hAnsi="Comic Sans MS"/>
          <w:sz w:val="32"/>
          <w:szCs w:val="32"/>
        </w:rPr>
      </w:pPr>
      <w:r>
        <w:rPr>
          <w:noProof/>
          <w:lang w:eastAsia="en-GB"/>
        </w:rPr>
        <w:drawing>
          <wp:anchor distT="0" distB="0" distL="114300" distR="114300" simplePos="0" relativeHeight="251658240" behindDoc="1" locked="0" layoutInCell="1" allowOverlap="1" wp14:anchorId="097ECA26" wp14:editId="468ADE38">
            <wp:simplePos x="0" y="0"/>
            <wp:positionH relativeFrom="column">
              <wp:posOffset>198120</wp:posOffset>
            </wp:positionH>
            <wp:positionV relativeFrom="paragraph">
              <wp:posOffset>175895</wp:posOffset>
            </wp:positionV>
            <wp:extent cx="4876800" cy="2743200"/>
            <wp:effectExtent l="0" t="0" r="0" b="0"/>
            <wp:wrapTight wrapText="bothSides">
              <wp:wrapPolygon edited="0">
                <wp:start x="0" y="0"/>
                <wp:lineTo x="0" y="21450"/>
                <wp:lineTo x="21516" y="21450"/>
                <wp:lineTo x="21516" y="0"/>
                <wp:lineTo x="0" y="0"/>
              </wp:wrapPolygon>
            </wp:wrapTight>
            <wp:docPr id="2" name="Picture 2" descr="The spirit of the Blitz isn't back, it's bunk | Financial Tim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spirit of the Blitz isn't back, it's bunk | Financial Time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876800" cy="2743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CA64C7" w14:textId="6ECD45D3" w:rsidR="0084709C" w:rsidRDefault="0084709C" w:rsidP="00421CF8">
      <w:pPr>
        <w:spacing w:after="0"/>
        <w:rPr>
          <w:rFonts w:ascii="Comic Sans MS" w:hAnsi="Comic Sans MS"/>
          <w:sz w:val="32"/>
          <w:szCs w:val="32"/>
        </w:rPr>
      </w:pPr>
    </w:p>
    <w:p w14:paraId="495974C6" w14:textId="77777777" w:rsidR="0084709C" w:rsidRPr="00421CF8" w:rsidRDefault="0084709C" w:rsidP="00421CF8">
      <w:pPr>
        <w:spacing w:after="0"/>
        <w:rPr>
          <w:rFonts w:ascii="Comic Sans MS" w:hAnsi="Comic Sans MS"/>
          <w:sz w:val="32"/>
          <w:szCs w:val="32"/>
        </w:rPr>
      </w:pPr>
    </w:p>
    <w:sectPr w:rsidR="0084709C" w:rsidRPr="00421C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CF8"/>
    <w:rsid w:val="00147E39"/>
    <w:rsid w:val="0020138D"/>
    <w:rsid w:val="002862C1"/>
    <w:rsid w:val="003379B2"/>
    <w:rsid w:val="00421CF8"/>
    <w:rsid w:val="0081238F"/>
    <w:rsid w:val="0084709C"/>
    <w:rsid w:val="009472F4"/>
    <w:rsid w:val="009D3B3D"/>
    <w:rsid w:val="00AF0C2F"/>
    <w:rsid w:val="00BF076F"/>
    <w:rsid w:val="00F525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E8D9C"/>
  <w15:chartTrackingRefBased/>
  <w15:docId w15:val="{ECD2BF39-8779-4D23-80EA-BC6CC51A7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D369FA3F</Template>
  <TotalTime>12</TotalTime>
  <Pages>2</Pages>
  <Words>267</Words>
  <Characters>1527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Devlin</dc:creator>
  <cp:keywords/>
  <dc:description/>
  <cp:lastModifiedBy>S Devlin</cp:lastModifiedBy>
  <cp:revision>4</cp:revision>
  <dcterms:created xsi:type="dcterms:W3CDTF">2021-01-12T20:38:00Z</dcterms:created>
  <dcterms:modified xsi:type="dcterms:W3CDTF">2021-01-13T14:18:00Z</dcterms:modified>
</cp:coreProperties>
</file>