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Look back at </w:t>
      </w:r>
      <w:r w:rsidRPr="00B0103C">
        <w:rPr>
          <w:rFonts w:ascii="Comic Sans MS" w:hAnsi="Comic Sans MS"/>
          <w:b/>
          <w:sz w:val="32"/>
          <w:szCs w:val="32"/>
        </w:rPr>
        <w:t>paragraph one</w:t>
      </w:r>
      <w:r>
        <w:rPr>
          <w:rFonts w:ascii="Comic Sans MS" w:hAnsi="Comic Sans MS"/>
          <w:sz w:val="32"/>
          <w:szCs w:val="32"/>
        </w:rPr>
        <w:t>. Find and write down a word which means: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screamed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anxious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shake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violently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brief look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calm</w:t>
      </w: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Again, look back at </w:t>
      </w:r>
      <w:r w:rsidRPr="00B0103C">
        <w:rPr>
          <w:rFonts w:ascii="Comic Sans MS" w:hAnsi="Comic Sans MS"/>
          <w:b/>
          <w:sz w:val="32"/>
          <w:szCs w:val="32"/>
        </w:rPr>
        <w:t>paragraph one</w:t>
      </w:r>
      <w:r>
        <w:rPr>
          <w:rFonts w:ascii="Comic Sans MS" w:hAnsi="Comic Sans MS"/>
          <w:sz w:val="32"/>
          <w:szCs w:val="32"/>
        </w:rPr>
        <w:t xml:space="preserve"> and tick what part of speech each word 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4"/>
        <w:gridCol w:w="1721"/>
        <w:gridCol w:w="1694"/>
        <w:gridCol w:w="2087"/>
        <w:gridCol w:w="1760"/>
      </w:tblGrid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NOUN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VERB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ADJECTIVE</w:t>
            </w: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ADVERB</w:t>
            </w: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fear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jabbed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quiver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viciously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strained</w:t>
            </w: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0103C" w:rsidTr="00B0103C"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shelter</w:t>
            </w:r>
            <w:bookmarkStart w:id="0" w:name="_GoBack"/>
            <w:bookmarkEnd w:id="0"/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4" w:type="dxa"/>
          </w:tcPr>
          <w:p w:rsidR="00B0103C" w:rsidRDefault="00B0103C" w:rsidP="00B0103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p w:rsidR="00B0103C" w:rsidRPr="00B0103C" w:rsidRDefault="00B0103C" w:rsidP="00B0103C">
      <w:pPr>
        <w:spacing w:after="0"/>
        <w:rPr>
          <w:rFonts w:ascii="Comic Sans MS" w:hAnsi="Comic Sans MS"/>
          <w:sz w:val="32"/>
          <w:szCs w:val="32"/>
        </w:rPr>
      </w:pPr>
    </w:p>
    <w:sectPr w:rsidR="00B0103C" w:rsidRPr="00B01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03C"/>
    <w:rsid w:val="000A6307"/>
    <w:rsid w:val="00AB1AB3"/>
    <w:rsid w:val="00B0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235F"/>
  <w15:chartTrackingRefBased/>
  <w15:docId w15:val="{CC5541FB-DE55-4A0D-B97B-BC77619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4203A851</Template>
  <TotalTime>17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1</cp:revision>
  <dcterms:created xsi:type="dcterms:W3CDTF">2021-01-13T13:15:00Z</dcterms:created>
  <dcterms:modified xsi:type="dcterms:W3CDTF">2021-01-13T13:34:00Z</dcterms:modified>
</cp:coreProperties>
</file>