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F53C19" w14:textId="6BDAD379" w:rsidR="00503827" w:rsidRDefault="00476E0A" w:rsidP="00476E0A">
      <w:pPr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  <w:bookmarkStart w:id="0" w:name="_GoBack"/>
      <w:bookmarkEnd w:id="0"/>
      <w:r>
        <w:rPr>
          <w:rFonts w:ascii="Comic Sans MS" w:hAnsi="Comic Sans MS"/>
          <w:b/>
          <w:bCs/>
          <w:sz w:val="32"/>
          <w:szCs w:val="32"/>
          <w:u w:val="single"/>
        </w:rPr>
        <w:t>Fields and Rectangles</w:t>
      </w:r>
    </w:p>
    <w:p w14:paraId="44EFC1E4" w14:textId="6026E345" w:rsidR="00476E0A" w:rsidRDefault="00476E0A" w:rsidP="00476E0A">
      <w:pPr>
        <w:spacing w:after="0"/>
        <w:jc w:val="center"/>
        <w:rPr>
          <w:rFonts w:ascii="Comic Sans MS" w:hAnsi="Comic Sans MS"/>
          <w:b/>
          <w:bCs/>
          <w:sz w:val="32"/>
          <w:szCs w:val="32"/>
          <w:u w:val="single"/>
        </w:rPr>
      </w:pPr>
      <w:r>
        <w:rPr>
          <w:rFonts w:ascii="Comic Sans MS" w:hAnsi="Comic Sans MS"/>
          <w:b/>
          <w:bCs/>
          <w:sz w:val="32"/>
          <w:szCs w:val="32"/>
          <w:u w:val="single"/>
        </w:rPr>
        <w:t>Answers</w:t>
      </w:r>
    </w:p>
    <w:p w14:paraId="4EE9B923" w14:textId="77706335" w:rsidR="00476E0A" w:rsidRDefault="00476E0A" w:rsidP="00476E0A">
      <w:pPr>
        <w:spacing w:after="0"/>
        <w:rPr>
          <w:rFonts w:ascii="Comic Sans MS" w:hAnsi="Comic Sans MS"/>
          <w:sz w:val="32"/>
          <w:szCs w:val="32"/>
          <w:u w:val="single"/>
        </w:rPr>
      </w:pPr>
    </w:p>
    <w:p w14:paraId="2D9ACCE2" w14:textId="5FF96137" w:rsidR="00476E0A" w:rsidRDefault="00476E0A" w:rsidP="00476E0A">
      <w:pPr>
        <w:spacing w:after="0"/>
        <w:rPr>
          <w:rFonts w:ascii="Comic Sans MS" w:hAnsi="Comic Sans MS"/>
          <w:sz w:val="32"/>
          <w:szCs w:val="32"/>
          <w:u w:val="single"/>
        </w:rPr>
      </w:pPr>
      <w:r>
        <w:rPr>
          <w:rFonts w:ascii="Comic Sans MS" w:hAnsi="Comic Sans MS"/>
          <w:sz w:val="32"/>
          <w:szCs w:val="32"/>
          <w:u w:val="single"/>
        </w:rPr>
        <w:t>Part One</w:t>
      </w:r>
    </w:p>
    <w:p w14:paraId="7D136C6B" w14:textId="600254AD" w:rsidR="00476E0A" w:rsidRDefault="00476E0A" w:rsidP="00476E0A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(a)There are SEVEN different rectangles which have</w:t>
      </w:r>
    </w:p>
    <w:p w14:paraId="5477540D" w14:textId="2DE8CBC9" w:rsidR="00476E0A" w:rsidRDefault="00476E0A" w:rsidP="00476E0A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a perimeter of 30cm:</w:t>
      </w:r>
    </w:p>
    <w:p w14:paraId="1DBB6068" w14:textId="51095F0A" w:rsidR="00476E0A" w:rsidRDefault="00476E0A" w:rsidP="00476E0A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1cm by 14cm (14cm</w:t>
      </w:r>
      <w:r w:rsidRPr="00476E0A">
        <w:rPr>
          <w:rFonts w:ascii="Comic Sans MS" w:hAnsi="Comic Sans MS"/>
          <w:sz w:val="20"/>
          <w:szCs w:val="20"/>
        </w:rPr>
        <w:t>2</w:t>
      </w:r>
      <w:r>
        <w:rPr>
          <w:rFonts w:ascii="Comic Sans MS" w:hAnsi="Comic Sans MS"/>
          <w:sz w:val="32"/>
          <w:szCs w:val="32"/>
        </w:rPr>
        <w:t>)</w:t>
      </w:r>
      <w:r>
        <w:rPr>
          <w:rFonts w:ascii="Comic Sans MS" w:hAnsi="Comic Sans MS"/>
          <w:sz w:val="20"/>
          <w:szCs w:val="20"/>
        </w:rPr>
        <w:t xml:space="preserve">        </w:t>
      </w:r>
      <w:r>
        <w:rPr>
          <w:rFonts w:ascii="Comic Sans MS" w:hAnsi="Comic Sans MS"/>
          <w:sz w:val="32"/>
          <w:szCs w:val="32"/>
        </w:rPr>
        <w:t>2cm by 13cm (26cm</w:t>
      </w:r>
      <w:r w:rsidRPr="00476E0A">
        <w:rPr>
          <w:rFonts w:ascii="Comic Sans MS" w:hAnsi="Comic Sans MS"/>
          <w:sz w:val="20"/>
          <w:szCs w:val="20"/>
        </w:rPr>
        <w:t>2</w:t>
      </w:r>
      <w:r>
        <w:rPr>
          <w:rFonts w:ascii="Comic Sans MS" w:hAnsi="Comic Sans MS"/>
          <w:sz w:val="32"/>
          <w:szCs w:val="32"/>
        </w:rPr>
        <w:t>)</w:t>
      </w:r>
    </w:p>
    <w:p w14:paraId="683D1242" w14:textId="22A2A8EF" w:rsidR="00B2379F" w:rsidRDefault="00476E0A" w:rsidP="00476E0A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3cm by 12cm (36cm</w:t>
      </w:r>
      <w:r w:rsidRPr="00476E0A">
        <w:rPr>
          <w:rFonts w:ascii="Comic Sans MS" w:hAnsi="Comic Sans MS"/>
          <w:sz w:val="20"/>
          <w:szCs w:val="20"/>
        </w:rPr>
        <w:t>2</w:t>
      </w:r>
      <w:r>
        <w:rPr>
          <w:rFonts w:ascii="Comic Sans MS" w:hAnsi="Comic Sans MS"/>
          <w:sz w:val="32"/>
          <w:szCs w:val="32"/>
        </w:rPr>
        <w:t>)    4cm by 11cm (44cm</w:t>
      </w:r>
      <w:r w:rsidRPr="00B2379F">
        <w:rPr>
          <w:rFonts w:ascii="Comic Sans MS" w:hAnsi="Comic Sans MS"/>
          <w:sz w:val="20"/>
          <w:szCs w:val="20"/>
        </w:rPr>
        <w:t>2</w:t>
      </w:r>
      <w:r>
        <w:rPr>
          <w:rFonts w:ascii="Comic Sans MS" w:hAnsi="Comic Sans MS"/>
          <w:sz w:val="32"/>
          <w:szCs w:val="32"/>
        </w:rPr>
        <w:t xml:space="preserve">) </w:t>
      </w:r>
    </w:p>
    <w:p w14:paraId="72EBFC8E" w14:textId="1EC8D962" w:rsidR="00B2379F" w:rsidRDefault="00B2379F" w:rsidP="00476E0A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5cm by 10cm (50cm</w:t>
      </w:r>
      <w:r w:rsidRPr="00B2379F">
        <w:rPr>
          <w:rFonts w:ascii="Comic Sans MS" w:hAnsi="Comic Sans MS"/>
          <w:sz w:val="20"/>
          <w:szCs w:val="20"/>
        </w:rPr>
        <w:t>2</w:t>
      </w:r>
      <w:r>
        <w:rPr>
          <w:rFonts w:ascii="Comic Sans MS" w:hAnsi="Comic Sans MS"/>
          <w:sz w:val="32"/>
          <w:szCs w:val="32"/>
        </w:rPr>
        <w:t>)    6cm by 9cm (54cm</w:t>
      </w:r>
      <w:r w:rsidRPr="00B2379F">
        <w:rPr>
          <w:rFonts w:ascii="Comic Sans MS" w:hAnsi="Comic Sans MS"/>
          <w:sz w:val="20"/>
          <w:szCs w:val="20"/>
        </w:rPr>
        <w:t>2</w:t>
      </w:r>
      <w:r>
        <w:rPr>
          <w:rFonts w:ascii="Comic Sans MS" w:hAnsi="Comic Sans MS"/>
          <w:sz w:val="32"/>
          <w:szCs w:val="32"/>
        </w:rPr>
        <w:t>)</w:t>
      </w:r>
      <w:r w:rsidR="00476E0A">
        <w:rPr>
          <w:rFonts w:ascii="Comic Sans MS" w:hAnsi="Comic Sans MS"/>
          <w:sz w:val="32"/>
          <w:szCs w:val="32"/>
        </w:rPr>
        <w:t xml:space="preserve"> </w:t>
      </w:r>
      <w:r>
        <w:rPr>
          <w:rFonts w:ascii="Comic Sans MS" w:hAnsi="Comic Sans MS"/>
          <w:sz w:val="32"/>
          <w:szCs w:val="32"/>
        </w:rPr>
        <w:t xml:space="preserve"> </w:t>
      </w:r>
    </w:p>
    <w:p w14:paraId="532BFC3C" w14:textId="1A4848CA" w:rsidR="00B2379F" w:rsidRDefault="00B2379F" w:rsidP="00476E0A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7cm by 8cm (56cm</w:t>
      </w:r>
      <w:r w:rsidRPr="00B2379F">
        <w:rPr>
          <w:rFonts w:ascii="Comic Sans MS" w:hAnsi="Comic Sans MS"/>
          <w:sz w:val="20"/>
          <w:szCs w:val="20"/>
        </w:rPr>
        <w:t>2</w:t>
      </w:r>
      <w:r>
        <w:rPr>
          <w:rFonts w:ascii="Comic Sans MS" w:hAnsi="Comic Sans MS"/>
          <w:sz w:val="32"/>
          <w:szCs w:val="32"/>
        </w:rPr>
        <w:t xml:space="preserve">) </w:t>
      </w:r>
    </w:p>
    <w:p w14:paraId="621D2C19" w14:textId="14319633" w:rsidR="00B2379F" w:rsidRDefault="00B2379F" w:rsidP="00476E0A">
      <w:pPr>
        <w:spacing w:after="0"/>
        <w:rPr>
          <w:rFonts w:ascii="Comic Sans MS" w:hAnsi="Comic Sans MS"/>
          <w:sz w:val="32"/>
          <w:szCs w:val="32"/>
        </w:rPr>
      </w:pPr>
    </w:p>
    <w:p w14:paraId="4D5BD135" w14:textId="01261670" w:rsidR="00B2379F" w:rsidRDefault="00B2379F" w:rsidP="00476E0A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(b)The biggest possible area is 56cm</w:t>
      </w:r>
      <w:r w:rsidRPr="00B2379F">
        <w:rPr>
          <w:rFonts w:ascii="Comic Sans MS" w:hAnsi="Comic Sans MS"/>
          <w:sz w:val="20"/>
          <w:szCs w:val="20"/>
        </w:rPr>
        <w:t>2</w:t>
      </w:r>
      <w:r>
        <w:rPr>
          <w:rFonts w:ascii="Comic Sans MS" w:hAnsi="Comic Sans MS"/>
          <w:sz w:val="20"/>
          <w:szCs w:val="20"/>
        </w:rPr>
        <w:t xml:space="preserve">  </w:t>
      </w:r>
      <w:r>
        <w:rPr>
          <w:rFonts w:ascii="Comic Sans MS" w:hAnsi="Comic Sans MS"/>
          <w:sz w:val="32"/>
          <w:szCs w:val="32"/>
        </w:rPr>
        <w:t>(7cm by 8cm)</w:t>
      </w:r>
    </w:p>
    <w:p w14:paraId="2D376722" w14:textId="417C4FC8" w:rsidR="00B2379F" w:rsidRDefault="00B2379F" w:rsidP="00476E0A">
      <w:pPr>
        <w:spacing w:after="0"/>
        <w:rPr>
          <w:rFonts w:ascii="Comic Sans MS" w:hAnsi="Comic Sans MS"/>
          <w:sz w:val="32"/>
          <w:szCs w:val="32"/>
        </w:rPr>
      </w:pPr>
    </w:p>
    <w:p w14:paraId="590D751F" w14:textId="7453171A" w:rsidR="00B2379F" w:rsidRDefault="00B2379F" w:rsidP="00476E0A">
      <w:pPr>
        <w:spacing w:after="0"/>
        <w:rPr>
          <w:rFonts w:ascii="Comic Sans MS" w:hAnsi="Comic Sans MS"/>
          <w:sz w:val="32"/>
          <w:szCs w:val="32"/>
        </w:rPr>
      </w:pPr>
    </w:p>
    <w:p w14:paraId="32AA2F6A" w14:textId="6CF8B43E" w:rsidR="00B2379F" w:rsidRPr="00B2379F" w:rsidRDefault="00B2379F" w:rsidP="00476E0A">
      <w:pPr>
        <w:spacing w:after="0"/>
        <w:rPr>
          <w:rFonts w:ascii="Comic Sans MS" w:hAnsi="Comic Sans MS"/>
          <w:sz w:val="32"/>
          <w:szCs w:val="32"/>
          <w:u w:val="single"/>
        </w:rPr>
      </w:pPr>
      <w:r w:rsidRPr="00B2379F">
        <w:rPr>
          <w:rFonts w:ascii="Comic Sans MS" w:hAnsi="Comic Sans MS"/>
          <w:sz w:val="32"/>
          <w:szCs w:val="32"/>
          <w:u w:val="single"/>
        </w:rPr>
        <w:t>Part Two</w:t>
      </w:r>
    </w:p>
    <w:p w14:paraId="7AC413AF" w14:textId="75A1D494" w:rsidR="00B2379F" w:rsidRDefault="00B2379F" w:rsidP="00B2379F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(a)The largest rectangular area is 56m</w:t>
      </w:r>
      <w:r w:rsidRPr="00B2379F">
        <w:rPr>
          <w:rFonts w:ascii="Comic Sans MS" w:hAnsi="Comic Sans MS"/>
          <w:sz w:val="20"/>
          <w:szCs w:val="20"/>
        </w:rPr>
        <w:t>2</w:t>
      </w:r>
      <w:r>
        <w:rPr>
          <w:rFonts w:ascii="Comic Sans MS" w:hAnsi="Comic Sans MS"/>
          <w:sz w:val="20"/>
          <w:szCs w:val="20"/>
        </w:rPr>
        <w:t xml:space="preserve">  </w:t>
      </w:r>
      <w:r>
        <w:rPr>
          <w:rFonts w:ascii="Comic Sans MS" w:hAnsi="Comic Sans MS"/>
          <w:sz w:val="32"/>
          <w:szCs w:val="32"/>
        </w:rPr>
        <w:t>(7m by 8m)</w:t>
      </w:r>
    </w:p>
    <w:p w14:paraId="5C6526A8" w14:textId="2F88D35F" w:rsidR="00B2379F" w:rsidRDefault="00B2379F" w:rsidP="00B2379F">
      <w:pPr>
        <w:spacing w:after="0"/>
        <w:rPr>
          <w:rFonts w:ascii="Comic Sans MS" w:hAnsi="Comic Sans MS"/>
          <w:sz w:val="32"/>
          <w:szCs w:val="32"/>
        </w:rPr>
      </w:pPr>
    </w:p>
    <w:p w14:paraId="2F21C345" w14:textId="3E1E3CC1" w:rsidR="00B2379F" w:rsidRDefault="00B2379F" w:rsidP="00B2379F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(b)(Using the wall along one side</w:t>
      </w:r>
      <w:r w:rsidR="00BF51B2">
        <w:rPr>
          <w:rFonts w:ascii="Comic Sans MS" w:hAnsi="Comic Sans MS"/>
          <w:sz w:val="32"/>
          <w:szCs w:val="32"/>
        </w:rPr>
        <w:t xml:space="preserve"> of the rectangle</w:t>
      </w:r>
      <w:r>
        <w:rPr>
          <w:rFonts w:ascii="Comic Sans MS" w:hAnsi="Comic Sans MS"/>
          <w:sz w:val="32"/>
          <w:szCs w:val="32"/>
        </w:rPr>
        <w:t>)</w:t>
      </w:r>
    </w:p>
    <w:p w14:paraId="173A21BE" w14:textId="55848D1A" w:rsidR="00B2379F" w:rsidRDefault="00B2379F" w:rsidP="00B2379F">
      <w:pPr>
        <w:spacing w:after="0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32"/>
          <w:szCs w:val="32"/>
        </w:rPr>
        <w:t xml:space="preserve">   The maximum (largest) area is 112m</w:t>
      </w:r>
      <w:r w:rsidRPr="00BF51B2">
        <w:rPr>
          <w:rFonts w:ascii="Comic Sans MS" w:hAnsi="Comic Sans MS"/>
          <w:sz w:val="20"/>
          <w:szCs w:val="20"/>
        </w:rPr>
        <w:t>2</w:t>
      </w:r>
    </w:p>
    <w:p w14:paraId="59260BF4" w14:textId="0ED69856" w:rsidR="00BF51B2" w:rsidRDefault="00BF51B2" w:rsidP="00B2379F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20"/>
          <w:szCs w:val="20"/>
        </w:rPr>
        <w:t xml:space="preserve">     </w:t>
      </w:r>
      <w:r>
        <w:rPr>
          <w:rFonts w:ascii="Comic Sans MS" w:hAnsi="Comic Sans MS"/>
          <w:sz w:val="32"/>
          <w:szCs w:val="32"/>
        </w:rPr>
        <w:t>The three sides of the fence are: 7m  7m  and 16m</w:t>
      </w:r>
    </w:p>
    <w:p w14:paraId="05FAFAAC" w14:textId="3CBDB6E5" w:rsidR="00BF51B2" w:rsidRDefault="00BF51B2" w:rsidP="00B2379F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                                                     (7 X 16 = 112)</w:t>
      </w:r>
    </w:p>
    <w:p w14:paraId="551E4848" w14:textId="27DC5B2C" w:rsidR="00BF51B2" w:rsidRDefault="00BF51B2" w:rsidP="00B2379F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                                                               </w:t>
      </w:r>
    </w:p>
    <w:p w14:paraId="4BA25E0E" w14:textId="1D2EC309" w:rsidR="00BF51B2" w:rsidRPr="00BF51B2" w:rsidRDefault="00BF51B2" w:rsidP="00B2379F">
      <w:pPr>
        <w:spacing w:after="0"/>
        <w:rPr>
          <w:rFonts w:ascii="Comic Sans MS" w:hAnsi="Comic Sans MS"/>
          <w:b/>
          <w:bCs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                                                             </w:t>
      </w:r>
      <w:r w:rsidRPr="00BF51B2">
        <w:rPr>
          <w:rFonts w:ascii="Comic Sans MS" w:hAnsi="Comic Sans MS"/>
          <w:b/>
          <w:bCs/>
          <w:sz w:val="32"/>
          <w:szCs w:val="32"/>
        </w:rPr>
        <w:t>OR</w:t>
      </w:r>
    </w:p>
    <w:p w14:paraId="25FD0012" w14:textId="75F8772C" w:rsidR="00BF51B2" w:rsidRDefault="00BF51B2" w:rsidP="00B2379F">
      <w:pPr>
        <w:spacing w:after="0"/>
        <w:rPr>
          <w:rFonts w:ascii="Comic Sans MS" w:hAnsi="Comic Sans MS"/>
          <w:sz w:val="32"/>
          <w:szCs w:val="32"/>
        </w:rPr>
      </w:pPr>
    </w:p>
    <w:p w14:paraId="5800BB82" w14:textId="6C4CFEF5" w:rsidR="00BF51B2" w:rsidRDefault="00BF51B2" w:rsidP="00B2379F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                                                     8m  8m  and 14m</w:t>
      </w:r>
    </w:p>
    <w:p w14:paraId="60DDF33D" w14:textId="061C6690" w:rsidR="00BF51B2" w:rsidRDefault="00BF51B2" w:rsidP="00B2379F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                                                        (8 X 14 = 112)</w:t>
      </w:r>
    </w:p>
    <w:p w14:paraId="62DCF03D" w14:textId="50F9441A" w:rsidR="00BF51B2" w:rsidRDefault="00BF51B2" w:rsidP="00B2379F">
      <w:pPr>
        <w:spacing w:after="0"/>
        <w:rPr>
          <w:rFonts w:ascii="Comic Sans MS" w:hAnsi="Comic Sans MS"/>
          <w:sz w:val="32"/>
          <w:szCs w:val="32"/>
        </w:rPr>
      </w:pPr>
    </w:p>
    <w:p w14:paraId="05B68186" w14:textId="6E8C138A" w:rsidR="00BF51B2" w:rsidRPr="00BF51B2" w:rsidRDefault="00BF51B2" w:rsidP="00B2379F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                                     </w:t>
      </w:r>
    </w:p>
    <w:p w14:paraId="2480BD66" w14:textId="597864E9" w:rsidR="00476E0A" w:rsidRPr="00476E0A" w:rsidRDefault="00B2379F" w:rsidP="00476E0A">
      <w:pPr>
        <w:spacing w:after="0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lastRenderedPageBreak/>
        <w:t xml:space="preserve">  </w:t>
      </w:r>
      <w:r w:rsidR="00476E0A">
        <w:rPr>
          <w:rFonts w:ascii="Comic Sans MS" w:hAnsi="Comic Sans MS"/>
          <w:sz w:val="32"/>
          <w:szCs w:val="32"/>
        </w:rPr>
        <w:t xml:space="preserve">      </w:t>
      </w:r>
    </w:p>
    <w:sectPr w:rsidR="00476E0A" w:rsidRPr="00476E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A10C22"/>
    <w:multiLevelType w:val="hybridMultilevel"/>
    <w:tmpl w:val="82F0CCA0"/>
    <w:lvl w:ilvl="0" w:tplc="E5D2623E">
      <w:start w:val="1"/>
      <w:numFmt w:val="lowerLetter"/>
      <w:lvlText w:val="(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E0A"/>
    <w:rsid w:val="001E1720"/>
    <w:rsid w:val="00476E0A"/>
    <w:rsid w:val="00503827"/>
    <w:rsid w:val="00B2379F"/>
    <w:rsid w:val="00BF51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2C0633"/>
  <w15:chartTrackingRefBased/>
  <w15:docId w15:val="{104D3C0F-4816-4EE3-8233-810640F37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37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AB96DB39</Template>
  <TotalTime>1</TotalTime>
  <Pages>2</Pages>
  <Words>145</Words>
  <Characters>831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Stephen Devlin</dc:creator>
  <cp:keywords/>
  <dc:description/>
  <cp:lastModifiedBy>R Steele</cp:lastModifiedBy>
  <cp:revision>2</cp:revision>
  <dcterms:created xsi:type="dcterms:W3CDTF">2021-02-22T15:16:00Z</dcterms:created>
  <dcterms:modified xsi:type="dcterms:W3CDTF">2021-02-22T15:16:00Z</dcterms:modified>
</cp:coreProperties>
</file>