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48C" w:rsidRPr="006B248C" w:rsidRDefault="006B248C" w:rsidP="006B248C">
      <w:pPr>
        <w:jc w:val="center"/>
        <w:rPr>
          <w:rFonts w:ascii="Comic Sans MS" w:hAnsi="Comic Sans MS"/>
          <w:b/>
          <w:sz w:val="28"/>
          <w:u w:val="single"/>
        </w:rPr>
      </w:pPr>
      <w:r w:rsidRPr="006B248C">
        <w:rPr>
          <w:rFonts w:ascii="Comic Sans MS" w:hAnsi="Comic Sans MS"/>
          <w:b/>
          <w:sz w:val="28"/>
          <w:u w:val="single"/>
        </w:rPr>
        <w:t>Speech Marks</w:t>
      </w:r>
    </w:p>
    <w:p w:rsidR="006B248C" w:rsidRDefault="006B248C" w:rsidP="006B248C">
      <w:pPr>
        <w:jc w:val="center"/>
        <w:rPr>
          <w:rFonts w:ascii="Comic Sans MS" w:hAnsi="Comic Sans MS"/>
          <w:sz w:val="28"/>
        </w:rPr>
      </w:pPr>
    </w:p>
    <w:p w:rsidR="006B248C" w:rsidRDefault="006B248C" w:rsidP="006B248C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Add the correct punctuation to these Second World War sentences.</w:t>
      </w:r>
    </w:p>
    <w:p w:rsidR="006B248C" w:rsidRDefault="006B248C" w:rsidP="006B248C">
      <w:pPr>
        <w:jc w:val="center"/>
        <w:rPr>
          <w:rFonts w:ascii="Comic Sans MS" w:hAnsi="Comic Sans MS"/>
          <w:sz w:val="28"/>
        </w:rPr>
      </w:pPr>
    </w:p>
    <w:p w:rsidR="006B248C" w:rsidRDefault="006B248C" w:rsidP="006B248C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punctuation will include a range of the following:</w:t>
      </w:r>
    </w:p>
    <w:p w:rsidR="006B248C" w:rsidRDefault="006B248C" w:rsidP="006B248C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speech marks (“…”), commas </w:t>
      </w:r>
      <w:proofErr w:type="gramStart"/>
      <w:r>
        <w:rPr>
          <w:rFonts w:ascii="Comic Sans MS" w:hAnsi="Comic Sans MS"/>
          <w:sz w:val="28"/>
        </w:rPr>
        <w:t>( ,</w:t>
      </w:r>
      <w:proofErr w:type="gramEnd"/>
      <w:r>
        <w:rPr>
          <w:rFonts w:ascii="Comic Sans MS" w:hAnsi="Comic Sans MS"/>
          <w:sz w:val="28"/>
        </w:rPr>
        <w:t xml:space="preserve"> ), full stops, question marks and capital letters.</w:t>
      </w:r>
    </w:p>
    <w:p w:rsidR="009A5FA2" w:rsidRDefault="009A5FA2" w:rsidP="006B248C">
      <w:pPr>
        <w:jc w:val="center"/>
        <w:rPr>
          <w:rFonts w:ascii="Comic Sans MS" w:hAnsi="Comic Sans MS"/>
          <w:sz w:val="28"/>
        </w:rPr>
      </w:pPr>
    </w:p>
    <w:p w:rsidR="009A5FA2" w:rsidRDefault="009A5FA2" w:rsidP="006B248C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Before you attempt to punctuate each sentence, it might be helpful to </w:t>
      </w:r>
      <w:r w:rsidRPr="009A5FA2">
        <w:rPr>
          <w:rFonts w:ascii="Comic Sans MS" w:hAnsi="Comic Sans MS"/>
          <w:sz w:val="28"/>
          <w:u w:val="single"/>
        </w:rPr>
        <w:t>underline</w:t>
      </w:r>
      <w:r>
        <w:rPr>
          <w:rFonts w:ascii="Comic Sans MS" w:hAnsi="Comic Sans MS"/>
          <w:sz w:val="28"/>
        </w:rPr>
        <w:t xml:space="preserve"> the </w:t>
      </w:r>
      <w:r w:rsidRPr="009A5FA2">
        <w:rPr>
          <w:rFonts w:ascii="Comic Sans MS" w:hAnsi="Comic Sans MS"/>
          <w:b/>
          <w:sz w:val="28"/>
          <w:u w:val="single"/>
        </w:rPr>
        <w:t>words actually spoken</w:t>
      </w:r>
      <w:r w:rsidRPr="009A5FA2">
        <w:rPr>
          <w:rFonts w:ascii="Comic Sans MS" w:hAnsi="Comic Sans MS"/>
          <w:sz w:val="28"/>
          <w:u w:val="single"/>
        </w:rPr>
        <w:t>.</w:t>
      </w:r>
    </w:p>
    <w:p w:rsidR="00166ED5" w:rsidRDefault="00166ED5" w:rsidP="006B248C">
      <w:pPr>
        <w:jc w:val="center"/>
        <w:rPr>
          <w:rFonts w:ascii="Comic Sans MS" w:hAnsi="Comic Sans MS"/>
          <w:sz w:val="28"/>
        </w:rPr>
      </w:pPr>
    </w:p>
    <w:p w:rsidR="006B248C" w:rsidRPr="00166ED5" w:rsidRDefault="00166ED5" w:rsidP="006B248C">
      <w:pPr>
        <w:jc w:val="center"/>
        <w:rPr>
          <w:rFonts w:ascii="Comic Sans MS" w:hAnsi="Comic Sans MS"/>
          <w:sz w:val="28"/>
          <w:u w:val="single"/>
        </w:rPr>
      </w:pPr>
      <w:r w:rsidRPr="00166ED5">
        <w:rPr>
          <w:rFonts w:ascii="Comic Sans MS" w:hAnsi="Comic Sans MS"/>
          <w:sz w:val="28"/>
          <w:u w:val="single"/>
        </w:rPr>
        <w:t>Pattern One</w:t>
      </w:r>
    </w:p>
    <w:p w:rsidR="00166ED5" w:rsidRDefault="009A5FA2" w:rsidP="006B248C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(speech, then speaker)</w:t>
      </w:r>
    </w:p>
    <w:p w:rsidR="006B248C" w:rsidRPr="006B248C" w:rsidRDefault="006B248C" w:rsidP="006B248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6B248C">
        <w:rPr>
          <w:rFonts w:ascii="Comic Sans MS" w:hAnsi="Comic Sans MS"/>
          <w:sz w:val="28"/>
        </w:rPr>
        <w:t>you will have to move to the countryside announced mum</w:t>
      </w:r>
    </w:p>
    <w:p w:rsidR="006B248C" w:rsidRDefault="006B248C" w:rsidP="006B248C">
      <w:pPr>
        <w:rPr>
          <w:rFonts w:ascii="Comic Sans MS" w:hAnsi="Comic Sans MS"/>
          <w:sz w:val="28"/>
        </w:rPr>
      </w:pPr>
    </w:p>
    <w:p w:rsidR="006B248C" w:rsidRDefault="00166ED5" w:rsidP="006B248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it will be too dangerous living in belfast explained dad</w:t>
      </w:r>
    </w:p>
    <w:p w:rsidR="00166ED5" w:rsidRPr="00166ED5" w:rsidRDefault="00166ED5" w:rsidP="00166ED5">
      <w:pPr>
        <w:pStyle w:val="ListParagraph"/>
        <w:rPr>
          <w:rFonts w:ascii="Comic Sans MS" w:hAnsi="Comic Sans MS"/>
          <w:sz w:val="28"/>
        </w:rPr>
      </w:pPr>
    </w:p>
    <w:p w:rsidR="00166ED5" w:rsidRDefault="00166ED5" w:rsidP="006B248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don’t forget to bring your gas mask and teddy reminded mum</w:t>
      </w:r>
    </w:p>
    <w:p w:rsidR="00166ED5" w:rsidRDefault="00166ED5" w:rsidP="00166ED5">
      <w:pPr>
        <w:pStyle w:val="ListParagraph"/>
        <w:rPr>
          <w:rFonts w:ascii="Comic Sans MS" w:hAnsi="Comic Sans MS"/>
          <w:sz w:val="28"/>
        </w:rPr>
      </w:pPr>
    </w:p>
    <w:p w:rsidR="00166ED5" w:rsidRDefault="00166ED5" w:rsidP="00166ED5">
      <w:pPr>
        <w:pStyle w:val="ListParagraph"/>
        <w:jc w:val="center"/>
        <w:rPr>
          <w:rFonts w:ascii="Comic Sans MS" w:hAnsi="Comic Sans MS"/>
          <w:sz w:val="28"/>
          <w:u w:val="single"/>
        </w:rPr>
      </w:pPr>
      <w:r w:rsidRPr="00166ED5">
        <w:rPr>
          <w:rFonts w:ascii="Comic Sans MS" w:hAnsi="Comic Sans MS"/>
          <w:sz w:val="28"/>
          <w:u w:val="single"/>
        </w:rPr>
        <w:t>Pattern Two</w:t>
      </w:r>
    </w:p>
    <w:p w:rsidR="00166ED5" w:rsidRPr="009A5FA2" w:rsidRDefault="009A5FA2" w:rsidP="00166ED5">
      <w:pPr>
        <w:pStyle w:val="ListParagraph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(speaker, then speech)</w:t>
      </w:r>
    </w:p>
    <w:p w:rsidR="00166ED5" w:rsidRDefault="00166ED5" w:rsidP="006B248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jimmy asked who will we be staying with </w:t>
      </w:r>
    </w:p>
    <w:p w:rsidR="00166ED5" w:rsidRPr="00166ED5" w:rsidRDefault="00166ED5" w:rsidP="00166ED5">
      <w:pPr>
        <w:pStyle w:val="ListParagraph"/>
        <w:rPr>
          <w:rFonts w:ascii="Comic Sans MS" w:hAnsi="Comic Sans MS"/>
          <w:sz w:val="28"/>
        </w:rPr>
      </w:pPr>
    </w:p>
    <w:p w:rsidR="00166ED5" w:rsidRDefault="00166ED5" w:rsidP="006B248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his sister answered we’ll find out when the train gets there</w:t>
      </w:r>
    </w:p>
    <w:p w:rsidR="00166ED5" w:rsidRPr="00166ED5" w:rsidRDefault="00166ED5" w:rsidP="00166ED5">
      <w:pPr>
        <w:pStyle w:val="ListParagraph"/>
        <w:rPr>
          <w:rFonts w:ascii="Comic Sans MS" w:hAnsi="Comic Sans MS"/>
          <w:sz w:val="28"/>
        </w:rPr>
      </w:pPr>
    </w:p>
    <w:p w:rsidR="00166ED5" w:rsidRDefault="00166ED5" w:rsidP="009A5FA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jimmy looked worried and asked why can’t you come with us</w:t>
      </w:r>
    </w:p>
    <w:p w:rsidR="009A5FA2" w:rsidRPr="009A5FA2" w:rsidRDefault="009A5FA2" w:rsidP="009A5FA2">
      <w:pPr>
        <w:pStyle w:val="ListParagraph"/>
        <w:rPr>
          <w:rFonts w:ascii="Comic Sans MS" w:hAnsi="Comic Sans MS"/>
          <w:sz w:val="28"/>
        </w:rPr>
      </w:pPr>
    </w:p>
    <w:p w:rsidR="009A5FA2" w:rsidRPr="009A5FA2" w:rsidRDefault="009A5FA2" w:rsidP="009A5FA2">
      <w:pPr>
        <w:pStyle w:val="ListParagraph"/>
        <w:ind w:left="1080"/>
        <w:rPr>
          <w:rFonts w:ascii="Comic Sans MS" w:hAnsi="Comic Sans MS"/>
          <w:sz w:val="28"/>
        </w:rPr>
      </w:pPr>
    </w:p>
    <w:p w:rsidR="00166ED5" w:rsidRDefault="00166ED5" w:rsidP="00166ED5">
      <w:pPr>
        <w:pStyle w:val="ListParagraph"/>
        <w:jc w:val="center"/>
        <w:rPr>
          <w:rFonts w:ascii="Comic Sans MS" w:hAnsi="Comic Sans MS"/>
          <w:sz w:val="28"/>
          <w:u w:val="single"/>
        </w:rPr>
      </w:pPr>
      <w:r w:rsidRPr="00166ED5">
        <w:rPr>
          <w:rFonts w:ascii="Comic Sans MS" w:hAnsi="Comic Sans MS"/>
          <w:sz w:val="28"/>
          <w:u w:val="single"/>
        </w:rPr>
        <w:t>Pattern Three</w:t>
      </w:r>
    </w:p>
    <w:p w:rsidR="009A5FA2" w:rsidRPr="009A5FA2" w:rsidRDefault="009A5FA2" w:rsidP="00166ED5">
      <w:pPr>
        <w:pStyle w:val="ListParagraph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(speech, speaker, speech- one sentence)</w:t>
      </w:r>
    </w:p>
    <w:p w:rsidR="00166ED5" w:rsidRPr="00166ED5" w:rsidRDefault="00166ED5" w:rsidP="00166ED5">
      <w:pPr>
        <w:pStyle w:val="ListParagraph"/>
        <w:jc w:val="center"/>
        <w:rPr>
          <w:rFonts w:ascii="Comic Sans MS" w:hAnsi="Comic Sans MS"/>
          <w:sz w:val="28"/>
          <w:u w:val="single"/>
        </w:rPr>
      </w:pPr>
    </w:p>
    <w:p w:rsidR="00166ED5" w:rsidRDefault="00166ED5" w:rsidP="006B248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if the </w:t>
      </w:r>
      <w:proofErr w:type="spellStart"/>
      <w:r>
        <w:rPr>
          <w:rFonts w:ascii="Comic Sans MS" w:hAnsi="Comic Sans MS"/>
          <w:sz w:val="28"/>
        </w:rPr>
        <w:t>german</w:t>
      </w:r>
      <w:proofErr w:type="spellEnd"/>
      <w:r>
        <w:rPr>
          <w:rFonts w:ascii="Comic Sans MS" w:hAnsi="Comic Sans MS"/>
          <w:sz w:val="28"/>
        </w:rPr>
        <w:t xml:space="preserve"> bombers come warned mum we will all go into the shelter</w:t>
      </w:r>
    </w:p>
    <w:p w:rsidR="00166ED5" w:rsidRPr="00166ED5" w:rsidRDefault="00166ED5" w:rsidP="00166ED5">
      <w:pPr>
        <w:rPr>
          <w:rFonts w:ascii="Comic Sans MS" w:hAnsi="Comic Sans MS"/>
          <w:sz w:val="28"/>
        </w:rPr>
      </w:pPr>
    </w:p>
    <w:p w:rsidR="00166ED5" w:rsidRDefault="00166ED5" w:rsidP="006B248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we will have to stay there said dad until the air raid is over</w:t>
      </w:r>
    </w:p>
    <w:p w:rsidR="00166ED5" w:rsidRPr="00166ED5" w:rsidRDefault="00166ED5" w:rsidP="00166ED5">
      <w:pPr>
        <w:pStyle w:val="ListParagraph"/>
        <w:rPr>
          <w:rFonts w:ascii="Comic Sans MS" w:hAnsi="Comic Sans MS"/>
          <w:sz w:val="28"/>
        </w:rPr>
      </w:pPr>
    </w:p>
    <w:p w:rsidR="00166ED5" w:rsidRDefault="009A5FA2" w:rsidP="006B248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last night the </w:t>
      </w:r>
      <w:proofErr w:type="spellStart"/>
      <w:r>
        <w:rPr>
          <w:rFonts w:ascii="Comic Sans MS" w:hAnsi="Comic Sans MS"/>
          <w:sz w:val="28"/>
        </w:rPr>
        <w:t>germans</w:t>
      </w:r>
      <w:proofErr w:type="spellEnd"/>
      <w:r>
        <w:rPr>
          <w:rFonts w:ascii="Comic Sans MS" w:hAnsi="Comic Sans MS"/>
          <w:sz w:val="28"/>
        </w:rPr>
        <w:t xml:space="preserve"> bombed </w:t>
      </w:r>
      <w:proofErr w:type="spellStart"/>
      <w:r>
        <w:rPr>
          <w:rFonts w:ascii="Comic Sans MS" w:hAnsi="Comic Sans MS"/>
          <w:sz w:val="28"/>
        </w:rPr>
        <w:t>london</w:t>
      </w:r>
      <w:proofErr w:type="spellEnd"/>
      <w:r>
        <w:rPr>
          <w:rFonts w:ascii="Comic Sans MS" w:hAnsi="Comic Sans MS"/>
          <w:sz w:val="28"/>
        </w:rPr>
        <w:t xml:space="preserve"> announced dad and lots of buildings were destroyed</w:t>
      </w:r>
    </w:p>
    <w:p w:rsidR="009A5FA2" w:rsidRDefault="009A5FA2" w:rsidP="009A5FA2">
      <w:pPr>
        <w:pStyle w:val="ListParagraph"/>
        <w:rPr>
          <w:rFonts w:ascii="Comic Sans MS" w:hAnsi="Comic Sans MS"/>
          <w:sz w:val="28"/>
        </w:rPr>
      </w:pPr>
    </w:p>
    <w:p w:rsidR="009A5FA2" w:rsidRDefault="009A5FA2" w:rsidP="009A5FA2">
      <w:pPr>
        <w:pStyle w:val="ListParagraph"/>
        <w:jc w:val="center"/>
        <w:rPr>
          <w:rFonts w:ascii="Comic Sans MS" w:hAnsi="Comic Sans MS"/>
          <w:sz w:val="28"/>
        </w:rPr>
      </w:pPr>
    </w:p>
    <w:p w:rsidR="009A5FA2" w:rsidRDefault="009A5FA2" w:rsidP="009A5FA2">
      <w:pPr>
        <w:pStyle w:val="ListParagraph"/>
        <w:jc w:val="center"/>
        <w:rPr>
          <w:rFonts w:ascii="Comic Sans MS" w:hAnsi="Comic Sans MS"/>
          <w:sz w:val="28"/>
          <w:u w:val="single"/>
        </w:rPr>
      </w:pPr>
      <w:r w:rsidRPr="009A5FA2">
        <w:rPr>
          <w:rFonts w:ascii="Comic Sans MS" w:hAnsi="Comic Sans MS"/>
          <w:sz w:val="28"/>
          <w:u w:val="single"/>
        </w:rPr>
        <w:t>Pattern Four</w:t>
      </w:r>
    </w:p>
    <w:p w:rsidR="009A5FA2" w:rsidRPr="009A5FA2" w:rsidRDefault="009A5FA2" w:rsidP="009A5FA2">
      <w:pPr>
        <w:pStyle w:val="ListParagraph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(speech, speaker, speech- two separate sentences)</w:t>
      </w:r>
    </w:p>
    <w:p w:rsidR="009A5FA2" w:rsidRDefault="009A5FA2" w:rsidP="009A5FA2">
      <w:pPr>
        <w:rPr>
          <w:rFonts w:ascii="Comic Sans MS" w:hAnsi="Comic Sans MS"/>
          <w:sz w:val="28"/>
        </w:rPr>
      </w:pPr>
    </w:p>
    <w:p w:rsidR="009A5FA2" w:rsidRDefault="009A5FA2" w:rsidP="009A5FA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spitfire is our best plane boasted </w:t>
      </w:r>
      <w:proofErr w:type="spellStart"/>
      <w:r>
        <w:rPr>
          <w:rFonts w:ascii="Comic Sans MS" w:hAnsi="Comic Sans MS"/>
          <w:sz w:val="28"/>
        </w:rPr>
        <w:t>lucy</w:t>
      </w:r>
      <w:proofErr w:type="spellEnd"/>
      <w:r>
        <w:rPr>
          <w:rFonts w:ascii="Comic Sans MS" w:hAnsi="Comic Sans MS"/>
          <w:sz w:val="28"/>
        </w:rPr>
        <w:t xml:space="preserve"> we watched one shooting down a </w:t>
      </w:r>
      <w:proofErr w:type="spellStart"/>
      <w:r>
        <w:rPr>
          <w:rFonts w:ascii="Comic Sans MS" w:hAnsi="Comic Sans MS"/>
          <w:sz w:val="28"/>
        </w:rPr>
        <w:t>german</w:t>
      </w:r>
      <w:proofErr w:type="spellEnd"/>
      <w:r>
        <w:rPr>
          <w:rFonts w:ascii="Comic Sans MS" w:hAnsi="Comic Sans MS"/>
          <w:sz w:val="28"/>
        </w:rPr>
        <w:t xml:space="preserve"> bomber</w:t>
      </w:r>
    </w:p>
    <w:p w:rsidR="009A5FA2" w:rsidRDefault="009A5FA2" w:rsidP="009A5FA2">
      <w:pPr>
        <w:rPr>
          <w:rFonts w:ascii="Comic Sans MS" w:hAnsi="Comic Sans MS"/>
          <w:sz w:val="28"/>
        </w:rPr>
      </w:pPr>
    </w:p>
    <w:p w:rsidR="009A5FA2" w:rsidRDefault="009A5FA2" w:rsidP="009A5FA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</w:t>
      </w:r>
      <w:proofErr w:type="spellStart"/>
      <w:r>
        <w:rPr>
          <w:rFonts w:ascii="Comic Sans MS" w:hAnsi="Comic Sans MS"/>
          <w:sz w:val="28"/>
        </w:rPr>
        <w:t>germans</w:t>
      </w:r>
      <w:proofErr w:type="spellEnd"/>
      <w:r>
        <w:rPr>
          <w:rFonts w:ascii="Comic Sans MS" w:hAnsi="Comic Sans MS"/>
          <w:sz w:val="28"/>
        </w:rPr>
        <w:t xml:space="preserve"> are planning to invade </w:t>
      </w:r>
      <w:proofErr w:type="spellStart"/>
      <w:r>
        <w:rPr>
          <w:rFonts w:ascii="Comic Sans MS" w:hAnsi="Comic Sans MS"/>
          <w:sz w:val="28"/>
        </w:rPr>
        <w:t>britain</w:t>
      </w:r>
      <w:proofErr w:type="spellEnd"/>
      <w:r>
        <w:rPr>
          <w:rFonts w:ascii="Comic Sans MS" w:hAnsi="Comic Sans MS"/>
          <w:sz w:val="28"/>
        </w:rPr>
        <w:t xml:space="preserve"> exclaimed dad </w:t>
      </w:r>
      <w:r w:rsidR="00766425">
        <w:rPr>
          <w:rFonts w:ascii="Comic Sans MS" w:hAnsi="Comic Sans MS"/>
          <w:sz w:val="28"/>
        </w:rPr>
        <w:t>they will try to destroy</w:t>
      </w:r>
      <w:r>
        <w:rPr>
          <w:rFonts w:ascii="Comic Sans MS" w:hAnsi="Comic Sans MS"/>
          <w:sz w:val="28"/>
        </w:rPr>
        <w:t xml:space="preserve"> </w:t>
      </w:r>
      <w:r w:rsidR="00766425">
        <w:rPr>
          <w:rFonts w:ascii="Comic Sans MS" w:hAnsi="Comic Sans MS"/>
          <w:sz w:val="28"/>
        </w:rPr>
        <w:t>our air force first</w:t>
      </w:r>
    </w:p>
    <w:p w:rsidR="00766425" w:rsidRPr="00766425" w:rsidRDefault="00766425" w:rsidP="00766425">
      <w:pPr>
        <w:pStyle w:val="ListParagraph"/>
        <w:rPr>
          <w:rFonts w:ascii="Comic Sans MS" w:hAnsi="Comic Sans MS"/>
          <w:sz w:val="28"/>
        </w:rPr>
      </w:pPr>
    </w:p>
    <w:p w:rsidR="00766425" w:rsidRDefault="00766425" w:rsidP="009A5FA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will you go to the shops for some sausages asked mum don’t forget to bring your ration </w:t>
      </w:r>
      <w:proofErr w:type="gramStart"/>
      <w:r>
        <w:rPr>
          <w:rFonts w:ascii="Comic Sans MS" w:hAnsi="Comic Sans MS"/>
          <w:sz w:val="28"/>
        </w:rPr>
        <w:t>book</w:t>
      </w:r>
      <w:proofErr w:type="gramEnd"/>
      <w:r>
        <w:rPr>
          <w:rFonts w:ascii="Comic Sans MS" w:hAnsi="Comic Sans MS"/>
          <w:sz w:val="28"/>
        </w:rPr>
        <w:t xml:space="preserve"> </w:t>
      </w:r>
    </w:p>
    <w:p w:rsidR="00766425" w:rsidRPr="00766425" w:rsidRDefault="00766425" w:rsidP="00766425">
      <w:pPr>
        <w:pStyle w:val="ListParagraph"/>
        <w:rPr>
          <w:rFonts w:ascii="Comic Sans MS" w:hAnsi="Comic Sans MS"/>
          <w:sz w:val="28"/>
        </w:rPr>
      </w:pPr>
    </w:p>
    <w:p w:rsidR="00766425" w:rsidRPr="00766425" w:rsidRDefault="00766425" w:rsidP="00766425">
      <w:pPr>
        <w:rPr>
          <w:rFonts w:ascii="Comic Sans MS" w:hAnsi="Comic Sans MS"/>
          <w:sz w:val="28"/>
        </w:rPr>
      </w:pPr>
    </w:p>
    <w:p w:rsidR="00166ED5" w:rsidRPr="00166ED5" w:rsidRDefault="00166ED5" w:rsidP="00166ED5">
      <w:pPr>
        <w:rPr>
          <w:rFonts w:ascii="Comic Sans MS" w:hAnsi="Comic Sans MS"/>
          <w:sz w:val="28"/>
        </w:rPr>
      </w:pPr>
    </w:p>
    <w:p w:rsidR="00166ED5" w:rsidRPr="00166ED5" w:rsidRDefault="00166ED5" w:rsidP="00166ED5">
      <w:pPr>
        <w:rPr>
          <w:rFonts w:ascii="Comic Sans MS" w:hAnsi="Comic Sans MS"/>
          <w:sz w:val="28"/>
        </w:rPr>
      </w:pPr>
    </w:p>
    <w:p w:rsidR="006B248C" w:rsidRPr="006B248C" w:rsidRDefault="006B248C" w:rsidP="006B248C">
      <w:pPr>
        <w:rPr>
          <w:rFonts w:ascii="Comic Sans MS" w:hAnsi="Comic Sans MS"/>
          <w:sz w:val="28"/>
        </w:rPr>
      </w:pPr>
      <w:bookmarkStart w:id="0" w:name="_GoBack"/>
      <w:bookmarkEnd w:id="0"/>
    </w:p>
    <w:sectPr w:rsidR="006B248C" w:rsidRPr="006B24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F22D3"/>
    <w:multiLevelType w:val="hybridMultilevel"/>
    <w:tmpl w:val="4F2225DA"/>
    <w:lvl w:ilvl="0" w:tplc="2D940D9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94DB4"/>
    <w:multiLevelType w:val="hybridMultilevel"/>
    <w:tmpl w:val="C7326030"/>
    <w:lvl w:ilvl="0" w:tplc="F822E33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48C"/>
    <w:rsid w:val="000A6307"/>
    <w:rsid w:val="00166ED5"/>
    <w:rsid w:val="006B248C"/>
    <w:rsid w:val="00766425"/>
    <w:rsid w:val="009A5FA2"/>
    <w:rsid w:val="00AB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C33CB"/>
  <w15:chartTrackingRefBased/>
  <w15:docId w15:val="{A7B37D7D-64AF-4E42-83DD-E8AF11E2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4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C0EF3-6ABA-443B-8DBC-CA530BCA7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6C811CE7</Template>
  <TotalTime>34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1</cp:revision>
  <dcterms:created xsi:type="dcterms:W3CDTF">2021-02-04T12:37:00Z</dcterms:created>
  <dcterms:modified xsi:type="dcterms:W3CDTF">2021-02-04T13:11:00Z</dcterms:modified>
</cp:coreProperties>
</file>