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834"/>
        <w:tblW w:w="10312" w:type="dxa"/>
        <w:tblLook w:val="04A0" w:firstRow="1" w:lastRow="0" w:firstColumn="1" w:lastColumn="0" w:noHBand="0" w:noVBand="1"/>
      </w:tblPr>
      <w:tblGrid>
        <w:gridCol w:w="6156"/>
        <w:gridCol w:w="4156"/>
      </w:tblGrid>
      <w:tr w:rsidR="003A5743" w:rsidTr="006349DB">
        <w:trPr>
          <w:trHeight w:val="857"/>
        </w:trPr>
        <w:tc>
          <w:tcPr>
            <w:tcW w:w="6156" w:type="dxa"/>
            <w:vAlign w:val="center"/>
          </w:tcPr>
          <w:p w:rsidR="003A5743" w:rsidRPr="001276AA" w:rsidRDefault="00E276DE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1C3E424" wp14:editId="2313F579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-2265680</wp:posOffset>
                      </wp:positionV>
                      <wp:extent cx="6076950" cy="1761490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76950" cy="1761490"/>
                                <a:chOff x="134330" y="-710146"/>
                                <a:chExt cx="6645910" cy="1993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 descr="Fireworks Clipart photos, royalty-free images, graphics, vectors &amp; videos |  Adobe Stoc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330" y="-710146"/>
                                  <a:ext cx="6645910" cy="199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0928" y="30446"/>
                                  <a:ext cx="4638674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276DE" w:rsidRPr="00E276DE" w:rsidRDefault="00E276DE" w:rsidP="00E276DE">
                                    <w:pPr>
                                      <w:jc w:val="center"/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</w:pPr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 xml:space="preserve">2021 Maths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Ch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allenge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!</w:t>
                                    </w:r>
                                  </w:p>
                                  <w:p w:rsidR="00E276DE" w:rsidRDefault="00E276DE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3E424" id="Group 2" o:spid="_x0000_s1026" style="position:absolute;left:0;text-align:left;margin-left:16.25pt;margin-top:-178.4pt;width:478.5pt;height:138.7pt;z-index:251661312;mso-width-relative:margin;mso-height-relative:margin" coordorigin="1343,-7101" coordsize="66459,19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Fireworks Clipart photos, royalty-free images, graphics, vectors &amp; videos |  Adobe Stock" style="position:absolute;left:1343;top:-7101;width:66459;height:19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">
                        <v:imagedata r:id="rId5" o:title="Fireworks Clipart photos, royalty-free images, graphics, vectors &amp; videos |  Adobe Stock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9509;top:304;width:46387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E276DE" w:rsidRPr="00E276DE" w:rsidRDefault="00E276DE" w:rsidP="00E276DE">
                              <w:pPr>
                                <w:jc w:val="center"/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</w:pPr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 xml:space="preserve">2021 Maths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Ch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allenge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!</w:t>
                              </w:r>
                            </w:p>
                            <w:p w:rsidR="00E276DE" w:rsidRDefault="00E276DE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349DB" w:rsidRPr="001276AA">
              <w:rPr>
                <w:rFonts w:ascii="Comic Sans MS" w:hAnsi="Comic Sans MS"/>
                <w:b/>
                <w:sz w:val="24"/>
              </w:rPr>
              <w:t>What is 2021 + 2021?</w:t>
            </w:r>
          </w:p>
        </w:tc>
        <w:tc>
          <w:tcPr>
            <w:tcW w:w="4156" w:type="dxa"/>
            <w:vAlign w:val="center"/>
          </w:tcPr>
          <w:p w:rsidR="003A5743" w:rsidRDefault="003A5743" w:rsidP="006349DB"/>
        </w:tc>
      </w:tr>
      <w:tr w:rsidR="00FC73F8" w:rsidTr="006349DB">
        <w:trPr>
          <w:trHeight w:val="857"/>
        </w:trPr>
        <w:tc>
          <w:tcPr>
            <w:tcW w:w="6156" w:type="dxa"/>
            <w:vAlign w:val="center"/>
          </w:tcPr>
          <w:p w:rsidR="00FC73F8" w:rsidRPr="001276AA" w:rsidRDefault="00FC73F8" w:rsidP="006349DB">
            <w:pPr>
              <w:jc w:val="center"/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What is 2021 – 2020?</w:t>
            </w:r>
          </w:p>
        </w:tc>
        <w:tc>
          <w:tcPr>
            <w:tcW w:w="4156" w:type="dxa"/>
            <w:vAlign w:val="center"/>
          </w:tcPr>
          <w:p w:rsidR="00FC73F8" w:rsidRDefault="00FC73F8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What is 2021 x 2?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What is 2021 x 10?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 xml:space="preserve">What is the value of the underlined 2 in </w:t>
            </w:r>
            <w:r w:rsidRPr="001276AA">
              <w:rPr>
                <w:rFonts w:ascii="Comic Sans MS" w:hAnsi="Comic Sans MS"/>
                <w:b/>
                <w:sz w:val="24"/>
                <w:u w:val="single"/>
              </w:rPr>
              <w:t>2</w:t>
            </w:r>
            <w:r w:rsidRPr="001276AA">
              <w:rPr>
                <w:rFonts w:ascii="Comic Sans MS" w:hAnsi="Comic Sans MS"/>
                <w:b/>
                <w:sz w:val="24"/>
              </w:rPr>
              <w:t>021?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What is the value of the underlined 2 in 20</w:t>
            </w:r>
            <w:r w:rsidRPr="001276AA">
              <w:rPr>
                <w:rFonts w:ascii="Comic Sans MS" w:hAnsi="Comic Sans MS"/>
                <w:b/>
                <w:sz w:val="24"/>
                <w:u w:val="single"/>
              </w:rPr>
              <w:t>2</w:t>
            </w:r>
            <w:r w:rsidRPr="001276AA">
              <w:rPr>
                <w:rFonts w:ascii="Comic Sans MS" w:hAnsi="Comic Sans MS"/>
                <w:b/>
                <w:sz w:val="24"/>
              </w:rPr>
              <w:t>1?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 xml:space="preserve">What is the sum of all the digits in 2021? </w:t>
            </w:r>
            <w:proofErr w:type="spellStart"/>
            <w:r w:rsidRPr="001276AA">
              <w:rPr>
                <w:rFonts w:ascii="Comic Sans MS" w:hAnsi="Comic Sans MS"/>
                <w:b/>
                <w:sz w:val="24"/>
              </w:rPr>
              <w:t>Eg</w:t>
            </w:r>
            <w:proofErr w:type="spellEnd"/>
            <w:r w:rsidRPr="001276AA">
              <w:rPr>
                <w:rFonts w:ascii="Comic Sans MS" w:hAnsi="Comic Sans MS"/>
                <w:b/>
                <w:sz w:val="24"/>
              </w:rPr>
              <w:t xml:space="preserve"> 2 + 0 + 2 + 1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06696B" w:rsidTr="006349DB">
        <w:trPr>
          <w:trHeight w:val="857"/>
        </w:trPr>
        <w:tc>
          <w:tcPr>
            <w:tcW w:w="6156" w:type="dxa"/>
            <w:vAlign w:val="center"/>
          </w:tcPr>
          <w:p w:rsidR="0006696B" w:rsidRPr="001276AA" w:rsidRDefault="0006696B" w:rsidP="0006696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Rearrange </w:t>
            </w:r>
            <w:r w:rsidRPr="001276AA">
              <w:rPr>
                <w:rFonts w:ascii="Comic Sans MS" w:hAnsi="Comic Sans MS"/>
                <w:b/>
                <w:sz w:val="24"/>
              </w:rPr>
              <w:t>the digits 2, 0 , 2, 1 to cre</w:t>
            </w:r>
            <w:r>
              <w:rPr>
                <w:rFonts w:ascii="Comic Sans MS" w:hAnsi="Comic Sans MS"/>
                <w:b/>
                <w:sz w:val="24"/>
              </w:rPr>
              <w:t>ate the largest possible number</w:t>
            </w:r>
          </w:p>
        </w:tc>
        <w:tc>
          <w:tcPr>
            <w:tcW w:w="4156" w:type="dxa"/>
            <w:vAlign w:val="center"/>
          </w:tcPr>
          <w:p w:rsidR="0006696B" w:rsidRDefault="0006696B" w:rsidP="0006696B">
            <w:bookmarkStart w:id="0" w:name="_GoBack"/>
            <w:bookmarkEnd w:id="0"/>
          </w:p>
        </w:tc>
      </w:tr>
      <w:tr w:rsidR="0006696B" w:rsidTr="006349DB">
        <w:trPr>
          <w:trHeight w:val="857"/>
        </w:trPr>
        <w:tc>
          <w:tcPr>
            <w:tcW w:w="6156" w:type="dxa"/>
            <w:vAlign w:val="center"/>
          </w:tcPr>
          <w:p w:rsidR="0006696B" w:rsidRPr="001276AA" w:rsidRDefault="0006696B" w:rsidP="0006696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Rearrange</w:t>
            </w:r>
            <w:r w:rsidRPr="001276AA">
              <w:rPr>
                <w:rFonts w:ascii="Comic Sans MS" w:hAnsi="Comic Sans MS"/>
                <w:b/>
                <w:sz w:val="24"/>
              </w:rPr>
              <w:t xml:space="preserve"> digits 2, 0 , 2, 1 to create the smallest possible number</w:t>
            </w:r>
          </w:p>
        </w:tc>
        <w:tc>
          <w:tcPr>
            <w:tcW w:w="4156" w:type="dxa"/>
            <w:vAlign w:val="center"/>
          </w:tcPr>
          <w:p w:rsidR="0006696B" w:rsidRDefault="0006696B" w:rsidP="0006696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How many years is it until the next decade?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How many more years is it until the next century?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6349DB" w:rsidTr="006349DB">
        <w:trPr>
          <w:trHeight w:val="857"/>
        </w:trPr>
        <w:tc>
          <w:tcPr>
            <w:tcW w:w="6156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 xml:space="preserve">Use the digits in 2021 to make </w:t>
            </w:r>
            <w:r w:rsidR="00FC73F8" w:rsidRPr="001276AA">
              <w:rPr>
                <w:rFonts w:ascii="Comic Sans MS" w:hAnsi="Comic Sans MS"/>
                <w:b/>
                <w:sz w:val="24"/>
              </w:rPr>
              <w:t>2</w:t>
            </w:r>
            <w:r w:rsidRPr="001276AA">
              <w:rPr>
                <w:rFonts w:ascii="Comic Sans MS" w:hAnsi="Comic Sans MS"/>
                <w:b/>
                <w:sz w:val="24"/>
              </w:rPr>
              <w:t>. You can use +, -, x and ÷</w:t>
            </w:r>
          </w:p>
        </w:tc>
        <w:tc>
          <w:tcPr>
            <w:tcW w:w="4156" w:type="dxa"/>
            <w:vAlign w:val="center"/>
          </w:tcPr>
          <w:p w:rsidR="006349DB" w:rsidRDefault="006349DB" w:rsidP="006349DB"/>
        </w:tc>
      </w:tr>
      <w:tr w:rsidR="00FC73F8" w:rsidTr="006349DB">
        <w:trPr>
          <w:trHeight w:val="857"/>
        </w:trPr>
        <w:tc>
          <w:tcPr>
            <w:tcW w:w="6156" w:type="dxa"/>
            <w:vAlign w:val="center"/>
          </w:tcPr>
          <w:p w:rsidR="00FC73F8" w:rsidRPr="001276AA" w:rsidRDefault="00FC73F8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Use the digits in 2021 to make 5. You can use +, -, x and ÷</w:t>
            </w:r>
          </w:p>
        </w:tc>
        <w:tc>
          <w:tcPr>
            <w:tcW w:w="4156" w:type="dxa"/>
            <w:vAlign w:val="center"/>
          </w:tcPr>
          <w:p w:rsidR="00FC73F8" w:rsidRDefault="00FC73F8" w:rsidP="006349DB"/>
        </w:tc>
      </w:tr>
    </w:tbl>
    <w:p w:rsidR="00E276DE" w:rsidRPr="003A5743" w:rsidRDefault="00E276DE" w:rsidP="00191070">
      <w:pPr>
        <w:jc w:val="center"/>
        <w:rPr>
          <w:sz w:val="52"/>
        </w:rPr>
      </w:pPr>
    </w:p>
    <w:sectPr w:rsidR="00E276DE" w:rsidRPr="003A5743" w:rsidSect="003A57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ristmas Bell - Personal Use">
    <w:panose1 w:val="00000000000000000000"/>
    <w:charset w:val="00"/>
    <w:family w:val="modern"/>
    <w:notTrueType/>
    <w:pitch w:val="variable"/>
    <w:sig w:usb0="0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22"/>
    <w:rsid w:val="0006696B"/>
    <w:rsid w:val="001276AA"/>
    <w:rsid w:val="00191070"/>
    <w:rsid w:val="00231A93"/>
    <w:rsid w:val="002A6122"/>
    <w:rsid w:val="00375776"/>
    <w:rsid w:val="003A5743"/>
    <w:rsid w:val="006349DB"/>
    <w:rsid w:val="00814C1B"/>
    <w:rsid w:val="008A464F"/>
    <w:rsid w:val="00B4655A"/>
    <w:rsid w:val="00E276DE"/>
    <w:rsid w:val="00FC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FD1C02-6EC7-4285-A354-BA553030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7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276DE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CDE15EA5</Template>
  <TotalTime>6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ARMSTRONG</dc:creator>
  <cp:keywords/>
  <dc:description/>
  <cp:lastModifiedBy>O Duggan</cp:lastModifiedBy>
  <cp:revision>5</cp:revision>
  <cp:lastPrinted>2020-01-06T10:47:00Z</cp:lastPrinted>
  <dcterms:created xsi:type="dcterms:W3CDTF">2021-01-04T10:30:00Z</dcterms:created>
  <dcterms:modified xsi:type="dcterms:W3CDTF">2021-01-04T10:40:00Z</dcterms:modified>
</cp:coreProperties>
</file>