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834"/>
        <w:tblW w:w="10312" w:type="dxa"/>
        <w:tblLook w:val="04A0" w:firstRow="1" w:lastRow="0" w:firstColumn="1" w:lastColumn="0" w:noHBand="0" w:noVBand="1"/>
      </w:tblPr>
      <w:tblGrid>
        <w:gridCol w:w="6799"/>
        <w:gridCol w:w="3513"/>
      </w:tblGrid>
      <w:tr w:rsidR="003A5743" w:rsidTr="00E91CDF">
        <w:trPr>
          <w:trHeight w:val="857"/>
        </w:trPr>
        <w:tc>
          <w:tcPr>
            <w:tcW w:w="6799" w:type="dxa"/>
            <w:vAlign w:val="center"/>
          </w:tcPr>
          <w:p w:rsidR="003A5743" w:rsidRPr="001276AA" w:rsidRDefault="00E276DE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noProof/>
                <w:sz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1C3E424" wp14:editId="2313F579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-2265680</wp:posOffset>
                      </wp:positionV>
                      <wp:extent cx="6076950" cy="1761490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76950" cy="1761490"/>
                                <a:chOff x="134330" y="-710146"/>
                                <a:chExt cx="6645910" cy="19932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 descr="Fireworks Clipart photos, royalty-free images, graphics, vectors &amp; videos |  Adobe Stoc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330" y="-710146"/>
                                  <a:ext cx="6645910" cy="199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0928" y="30446"/>
                                  <a:ext cx="4638674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276DE" w:rsidRPr="00E276DE" w:rsidRDefault="00E276DE" w:rsidP="00E276DE">
                                    <w:pPr>
                                      <w:jc w:val="center"/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</w:pPr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 xml:space="preserve">2021 Maths </w:t>
                                    </w:r>
                                    <w:proofErr w:type="spellStart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>Ch</w:t>
                                    </w:r>
                                    <w:proofErr w:type="spellEnd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>allenge</w:t>
                                    </w:r>
                                    <w:proofErr w:type="spellEnd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>!</w:t>
                                    </w:r>
                                  </w:p>
                                  <w:p w:rsidR="00E276DE" w:rsidRDefault="00E276DE"/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C3E424" id="Group 2" o:spid="_x0000_s1026" style="position:absolute;left:0;text-align:left;margin-left:16.25pt;margin-top:-178.4pt;width:478.5pt;height:138.7pt;z-index:251661312;mso-width-relative:margin;mso-height-relative:margin" coordorigin="1343,-7101" coordsize="66459,19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alt="Fireworks Clipart photos, royalty-free images, graphics, vectors &amp; videos |  Adobe Stock" style="position:absolute;left:1343;top:-7101;width:66459;height:19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">
                        <v:imagedata r:id="rId5" o:title="Fireworks Clipart photos, royalty-free images, graphics, vectors &amp; videos |  Adobe Stock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9509;top:304;width:46387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:rsidR="00E276DE" w:rsidRPr="00E276DE" w:rsidRDefault="00E276DE" w:rsidP="00E276DE">
                              <w:pPr>
                                <w:jc w:val="center"/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</w:pPr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 xml:space="preserve">2021 Maths </w:t>
                              </w:r>
                              <w:proofErr w:type="spellStart"/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>Ch</w:t>
                              </w:r>
                              <w:proofErr w:type="spellEnd"/>
                              <w:r w:rsidRPr="00E276DE">
                                <w:rPr>
                                  <w:rFonts w:ascii="Christmas Bell - Personal Use" w:hAnsi="Christmas Bell - Personal Use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>allenge</w:t>
                              </w:r>
                              <w:proofErr w:type="spellEnd"/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>!</w:t>
                              </w:r>
                            </w:p>
                            <w:p w:rsidR="00E276DE" w:rsidRDefault="00E276DE"/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349DB" w:rsidRPr="001276AA">
              <w:rPr>
                <w:rFonts w:ascii="Comic Sans MS" w:hAnsi="Comic Sans MS"/>
                <w:b/>
                <w:sz w:val="24"/>
              </w:rPr>
              <w:t>What is 2021 + 2021?</w:t>
            </w:r>
          </w:p>
        </w:tc>
        <w:tc>
          <w:tcPr>
            <w:tcW w:w="3513" w:type="dxa"/>
            <w:vAlign w:val="center"/>
          </w:tcPr>
          <w:p w:rsidR="003A5743" w:rsidRDefault="003A5743" w:rsidP="006349DB"/>
        </w:tc>
      </w:tr>
      <w:tr w:rsidR="00FC73F8" w:rsidTr="00E91CDF">
        <w:trPr>
          <w:trHeight w:val="857"/>
        </w:trPr>
        <w:tc>
          <w:tcPr>
            <w:tcW w:w="6799" w:type="dxa"/>
            <w:vAlign w:val="center"/>
          </w:tcPr>
          <w:p w:rsidR="00FC73F8" w:rsidRPr="001276AA" w:rsidRDefault="00E91CDF" w:rsidP="006349DB">
            <w:pPr>
              <w:jc w:val="center"/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b/>
                <w:sz w:val="24"/>
              </w:rPr>
              <w:t>What is 2021 – 2021</w:t>
            </w:r>
            <w:r w:rsidR="00FC73F8" w:rsidRPr="001276AA">
              <w:rPr>
                <w:rFonts w:ascii="Comic Sans MS" w:hAnsi="Comic Sans MS"/>
                <w:b/>
                <w:sz w:val="24"/>
              </w:rPr>
              <w:t>?</w:t>
            </w:r>
          </w:p>
        </w:tc>
        <w:tc>
          <w:tcPr>
            <w:tcW w:w="3513" w:type="dxa"/>
            <w:vAlign w:val="center"/>
          </w:tcPr>
          <w:p w:rsidR="00FC73F8" w:rsidRDefault="00FC73F8" w:rsidP="006349DB"/>
        </w:tc>
      </w:tr>
      <w:tr w:rsidR="006349DB" w:rsidTr="00E91CDF">
        <w:trPr>
          <w:trHeight w:val="857"/>
        </w:trPr>
        <w:tc>
          <w:tcPr>
            <w:tcW w:w="6799" w:type="dxa"/>
            <w:vAlign w:val="center"/>
          </w:tcPr>
          <w:p w:rsidR="006349DB" w:rsidRPr="001276AA" w:rsidRDefault="006349DB" w:rsidP="00E91CDF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 xml:space="preserve">What is </w:t>
            </w:r>
            <w:r w:rsidR="00E91CDF">
              <w:rPr>
                <w:rFonts w:ascii="Comic Sans MS" w:hAnsi="Comic Sans MS"/>
                <w:b/>
                <w:sz w:val="24"/>
              </w:rPr>
              <w:t>2 + 0 + 2 + 1</w:t>
            </w:r>
          </w:p>
        </w:tc>
        <w:tc>
          <w:tcPr>
            <w:tcW w:w="3513" w:type="dxa"/>
            <w:vAlign w:val="center"/>
          </w:tcPr>
          <w:p w:rsidR="006349DB" w:rsidRDefault="006349DB" w:rsidP="006349DB"/>
        </w:tc>
      </w:tr>
      <w:tr w:rsidR="006349DB" w:rsidTr="00E91CDF">
        <w:trPr>
          <w:trHeight w:val="857"/>
        </w:trPr>
        <w:tc>
          <w:tcPr>
            <w:tcW w:w="6799" w:type="dxa"/>
            <w:vAlign w:val="center"/>
          </w:tcPr>
          <w:p w:rsidR="006349DB" w:rsidRPr="001276AA" w:rsidRDefault="00E91CDF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What is double 21?</w:t>
            </w:r>
          </w:p>
        </w:tc>
        <w:tc>
          <w:tcPr>
            <w:tcW w:w="3513" w:type="dxa"/>
            <w:vAlign w:val="center"/>
          </w:tcPr>
          <w:p w:rsidR="006349DB" w:rsidRDefault="006349DB" w:rsidP="006349DB"/>
        </w:tc>
      </w:tr>
      <w:tr w:rsidR="006349DB" w:rsidTr="00E91CDF">
        <w:trPr>
          <w:trHeight w:val="857"/>
        </w:trPr>
        <w:tc>
          <w:tcPr>
            <w:tcW w:w="6799" w:type="dxa"/>
            <w:vAlign w:val="center"/>
          </w:tcPr>
          <w:p w:rsidR="006349DB" w:rsidRPr="001276AA" w:rsidRDefault="00E91CDF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What is 21 – 20?</w:t>
            </w:r>
          </w:p>
        </w:tc>
        <w:tc>
          <w:tcPr>
            <w:tcW w:w="3513" w:type="dxa"/>
            <w:vAlign w:val="center"/>
          </w:tcPr>
          <w:p w:rsidR="006349DB" w:rsidRDefault="006349DB" w:rsidP="006349DB"/>
        </w:tc>
      </w:tr>
      <w:tr w:rsidR="006349DB" w:rsidTr="00E91CDF">
        <w:trPr>
          <w:trHeight w:val="857"/>
        </w:trPr>
        <w:tc>
          <w:tcPr>
            <w:tcW w:w="6799" w:type="dxa"/>
            <w:vAlign w:val="center"/>
          </w:tcPr>
          <w:p w:rsidR="006349DB" w:rsidRPr="001276AA" w:rsidRDefault="00E91CDF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How many days are in the first month of 2021?</w:t>
            </w:r>
          </w:p>
        </w:tc>
        <w:tc>
          <w:tcPr>
            <w:tcW w:w="3513" w:type="dxa"/>
            <w:vAlign w:val="center"/>
          </w:tcPr>
          <w:p w:rsidR="006349DB" w:rsidRDefault="006349DB" w:rsidP="006349DB"/>
        </w:tc>
      </w:tr>
      <w:tr w:rsidR="006349DB" w:rsidTr="00E91CDF">
        <w:trPr>
          <w:trHeight w:val="857"/>
        </w:trPr>
        <w:tc>
          <w:tcPr>
            <w:tcW w:w="6799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>How many years is it until the next decade</w:t>
            </w:r>
            <w:r w:rsidR="00E91CDF">
              <w:rPr>
                <w:rFonts w:ascii="Comic Sans MS" w:hAnsi="Comic Sans MS"/>
                <w:b/>
                <w:sz w:val="24"/>
              </w:rPr>
              <w:t xml:space="preserve"> (2030)</w:t>
            </w:r>
            <w:r w:rsidRPr="001276AA">
              <w:rPr>
                <w:rFonts w:ascii="Comic Sans MS" w:hAnsi="Comic Sans MS"/>
                <w:b/>
                <w:sz w:val="24"/>
              </w:rPr>
              <w:t>?</w:t>
            </w:r>
          </w:p>
        </w:tc>
        <w:tc>
          <w:tcPr>
            <w:tcW w:w="3513" w:type="dxa"/>
            <w:vAlign w:val="center"/>
          </w:tcPr>
          <w:p w:rsidR="006349DB" w:rsidRDefault="006349DB" w:rsidP="006349DB"/>
        </w:tc>
      </w:tr>
      <w:tr w:rsidR="006349DB" w:rsidTr="00E91CDF">
        <w:trPr>
          <w:trHeight w:val="857"/>
        </w:trPr>
        <w:tc>
          <w:tcPr>
            <w:tcW w:w="6799" w:type="dxa"/>
            <w:vAlign w:val="center"/>
          </w:tcPr>
          <w:p w:rsidR="006349DB" w:rsidRPr="001276AA" w:rsidRDefault="006349DB" w:rsidP="006349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276AA">
              <w:rPr>
                <w:rFonts w:ascii="Comic Sans MS" w:hAnsi="Comic Sans MS"/>
                <w:b/>
                <w:sz w:val="24"/>
              </w:rPr>
              <w:t>How many more years is it until the next century?</w:t>
            </w:r>
          </w:p>
        </w:tc>
        <w:tc>
          <w:tcPr>
            <w:tcW w:w="3513" w:type="dxa"/>
            <w:vAlign w:val="center"/>
          </w:tcPr>
          <w:p w:rsidR="006349DB" w:rsidRDefault="006349DB" w:rsidP="006349DB"/>
        </w:tc>
      </w:tr>
      <w:tr w:rsidR="006349DB" w:rsidTr="00E91CDF">
        <w:trPr>
          <w:trHeight w:val="857"/>
        </w:trPr>
        <w:tc>
          <w:tcPr>
            <w:tcW w:w="6799" w:type="dxa"/>
            <w:vAlign w:val="center"/>
          </w:tcPr>
          <w:p w:rsidR="00E91CDF" w:rsidRDefault="00E91CDF" w:rsidP="00E91CDF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E91CDF" w:rsidRDefault="00E91CDF" w:rsidP="00E91CDF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Challenge! </w:t>
            </w:r>
          </w:p>
          <w:p w:rsidR="00E91CDF" w:rsidRDefault="00E91CDF" w:rsidP="00E91CDF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Fill in the gaps using the correct symbol (+, -, x,</w:t>
            </w:r>
            <w:r w:rsidR="006349DB" w:rsidRPr="001276AA">
              <w:rPr>
                <w:rFonts w:ascii="Comic Sans MS" w:hAnsi="Comic Sans MS"/>
                <w:b/>
                <w:sz w:val="24"/>
              </w:rPr>
              <w:t xml:space="preserve"> ÷</w:t>
            </w:r>
            <w:r>
              <w:rPr>
                <w:rFonts w:ascii="Comic Sans MS" w:hAnsi="Comic Sans MS"/>
                <w:b/>
                <w:sz w:val="24"/>
              </w:rPr>
              <w:t>)</w:t>
            </w:r>
          </w:p>
          <w:p w:rsidR="006349DB" w:rsidRDefault="00E91CDF" w:rsidP="00E91CDF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2___0___2___1 = 3 </w:t>
            </w:r>
          </w:p>
          <w:p w:rsidR="00E91CDF" w:rsidRDefault="00E91CDF" w:rsidP="00E91CDF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Try different methods!</w:t>
            </w:r>
          </w:p>
          <w:p w:rsidR="00E91CDF" w:rsidRPr="001276AA" w:rsidRDefault="00E91CDF" w:rsidP="00E91CDF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3513" w:type="dxa"/>
            <w:vAlign w:val="center"/>
          </w:tcPr>
          <w:p w:rsidR="006349DB" w:rsidRDefault="006349DB" w:rsidP="006349DB">
            <w:bookmarkStart w:id="0" w:name="_GoBack"/>
            <w:bookmarkEnd w:id="0"/>
          </w:p>
        </w:tc>
      </w:tr>
    </w:tbl>
    <w:p w:rsidR="00E276DE" w:rsidRPr="003A5743" w:rsidRDefault="00E276DE" w:rsidP="00191070">
      <w:pPr>
        <w:jc w:val="center"/>
        <w:rPr>
          <w:sz w:val="52"/>
        </w:rPr>
      </w:pPr>
    </w:p>
    <w:sectPr w:rsidR="00E276DE" w:rsidRPr="003A5743" w:rsidSect="003A57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ristmas Bell - Personal Use">
    <w:panose1 w:val="00000000000000000000"/>
    <w:charset w:val="00"/>
    <w:family w:val="modern"/>
    <w:notTrueType/>
    <w:pitch w:val="variable"/>
    <w:sig w:usb0="0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122"/>
    <w:rsid w:val="001276AA"/>
    <w:rsid w:val="00191070"/>
    <w:rsid w:val="00231A93"/>
    <w:rsid w:val="002A6122"/>
    <w:rsid w:val="00375776"/>
    <w:rsid w:val="003A5743"/>
    <w:rsid w:val="006349DB"/>
    <w:rsid w:val="00814C1B"/>
    <w:rsid w:val="008A464F"/>
    <w:rsid w:val="00B4655A"/>
    <w:rsid w:val="00E21437"/>
    <w:rsid w:val="00E276DE"/>
    <w:rsid w:val="00E91CDF"/>
    <w:rsid w:val="00FC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E1EB8"/>
  <w15:chartTrackingRefBased/>
  <w15:docId w15:val="{F5FD1C02-6EC7-4285-A354-BA5530304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5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74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276DE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CDE15EA5</Template>
  <TotalTime>6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ARMSTRONG</dc:creator>
  <cp:keywords/>
  <dc:description/>
  <cp:lastModifiedBy>O Duggan</cp:lastModifiedBy>
  <cp:revision>3</cp:revision>
  <cp:lastPrinted>2020-01-06T10:47:00Z</cp:lastPrinted>
  <dcterms:created xsi:type="dcterms:W3CDTF">2021-01-04T10:38:00Z</dcterms:created>
  <dcterms:modified xsi:type="dcterms:W3CDTF">2021-01-04T10:44:00Z</dcterms:modified>
</cp:coreProperties>
</file>