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977"/>
        <w:tblW w:w="10312" w:type="dxa"/>
        <w:tblLook w:val="04A0" w:firstRow="1" w:lastRow="0" w:firstColumn="1" w:lastColumn="0" w:noHBand="0" w:noVBand="1"/>
      </w:tblPr>
      <w:tblGrid>
        <w:gridCol w:w="6156"/>
        <w:gridCol w:w="4156"/>
      </w:tblGrid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E276DE" w:rsidP="00E276DE">
            <w:pPr>
              <w:jc w:val="center"/>
            </w:pPr>
            <w:r>
              <w:rPr>
                <w:noProof/>
                <w:sz w:val="5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1C3E424" wp14:editId="2313F579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-2075815</wp:posOffset>
                      </wp:positionV>
                      <wp:extent cx="6076950" cy="1762125"/>
                      <wp:effectExtent l="0" t="0" r="0" b="9525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76950" cy="1762125"/>
                                <a:chOff x="0" y="0"/>
                                <a:chExt cx="6645910" cy="1993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 descr="Fireworks Clipart photos, royalty-free images, graphics, vectors &amp; videos |  Adobe Stock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45910" cy="199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76300" y="771525"/>
                                  <a:ext cx="4638675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276DE" w:rsidRPr="00E276DE" w:rsidRDefault="00E276DE" w:rsidP="00E276DE">
                                    <w:pPr>
                                      <w:jc w:val="center"/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</w:pPr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 xml:space="preserve">2021 Maths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Ch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allenge</w:t>
                                    </w:r>
                                    <w:proofErr w:type="spellEnd"/>
                                    <w:r w:rsidRPr="00E276DE">
                                      <w:rPr>
                                        <w:rFonts w:ascii="Christmas Bell - Personal Use" w:hAnsi="Christmas Bell - Personal Use"/>
                                        <w:sz w:val="72"/>
                                      </w:rPr>
                                      <w:t>!</w:t>
                                    </w:r>
                                  </w:p>
                                  <w:p w:rsidR="00E276DE" w:rsidRDefault="00E276DE"/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3E424" id="Group 2" o:spid="_x0000_s1026" style="position:absolute;left:0;text-align:left;margin-left:17.1pt;margin-top:-163.45pt;width:478.5pt;height:138.75pt;z-index:251661312;mso-width-relative:margin;mso-height-relative:margin" coordsize="66459,19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Fireworks Clipart photos, royalty-free images, graphics, vectors &amp; videos |  Adobe Stock" style="position:absolute;width:66459;height:19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">
                        <v:imagedata r:id="rId5" o:title="Fireworks Clipart photos, royalty-free images, graphics, vectors &amp; videos |  Adobe Stock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8763;top:7715;width:46386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:rsidR="00E276DE" w:rsidRPr="00E276DE" w:rsidRDefault="00E276DE" w:rsidP="00E276DE">
                              <w:pPr>
                                <w:jc w:val="center"/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</w:pPr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 xml:space="preserve">2021 Maths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Ch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allenge</w:t>
                              </w:r>
                              <w:proofErr w:type="spellEnd"/>
                              <w:r w:rsidRPr="00E276DE">
                                <w:rPr>
                                  <w:rFonts w:ascii="Christmas Bell - Personal Use" w:hAnsi="Christmas Bell - Personal Use"/>
                                  <w:sz w:val="72"/>
                                </w:rPr>
                                <w:t>!</w:t>
                              </w:r>
                            </w:p>
                            <w:p w:rsidR="00E276DE" w:rsidRDefault="00E276DE"/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3A5743">
              <w:t xml:space="preserve">Write </w:t>
            </w:r>
            <w:r w:rsidR="00191070">
              <w:t>2021</w:t>
            </w:r>
            <w:r w:rsidR="003A5743">
              <w:t xml:space="preserve"> in words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What is half of </w:t>
            </w:r>
            <w:r w:rsidR="00191070">
              <w:t>2021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What is </w:t>
            </w:r>
            <w:r w:rsidR="00191070">
              <w:t>2021</w:t>
            </w:r>
            <w:r w:rsidR="00814C1B">
              <w:t xml:space="preserve"> x 5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8A464F" w:rsidP="00E276DE">
            <w:pPr>
              <w:jc w:val="center"/>
            </w:pPr>
            <w:r>
              <w:t xml:space="preserve">True or false: </w:t>
            </w:r>
            <w:r w:rsidRPr="008A464F">
              <w:t>47 x 43 = 2021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0746F4" w:rsidP="00E276DE">
            <w:pPr>
              <w:jc w:val="center"/>
            </w:pPr>
            <w:r>
              <w:t xml:space="preserve">Partition 2021 </w:t>
            </w:r>
            <w:bookmarkStart w:id="0" w:name="_GoBack"/>
            <w:bookmarkEnd w:id="0"/>
          </w:p>
          <w:p w:rsidR="000746F4" w:rsidRDefault="000746F4" w:rsidP="00E276DE">
            <w:pPr>
              <w:jc w:val="center"/>
            </w:pPr>
            <w:r>
              <w:t xml:space="preserve">(2 </w:t>
            </w:r>
            <w:proofErr w:type="gramStart"/>
            <w:r>
              <w:t>thousands</w:t>
            </w:r>
            <w:proofErr w:type="gramEnd"/>
            <w:r>
              <w:t>…. etc.)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0746F4" w:rsidP="00E276DE">
            <w:pPr>
              <w:jc w:val="center"/>
            </w:pPr>
            <w:r>
              <w:t>What is 2 – 0 – 2 – 1 (negative numbers!)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What is the sum of all the digits in </w:t>
            </w:r>
            <w:r w:rsidR="00191070">
              <w:t>2021</w:t>
            </w:r>
            <w:r>
              <w:t xml:space="preserve">? 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What is the largest number you can make with all the digits in </w:t>
            </w:r>
            <w:r w:rsidR="00191070">
              <w:t>2021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What is the smallest number you can make with all the digits in </w:t>
            </w:r>
            <w:r w:rsidR="00191070">
              <w:t>2021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E276DE" w:rsidP="00E276DE">
            <w:pPr>
              <w:jc w:val="center"/>
            </w:pPr>
            <w:r>
              <w:t>What is the difference between the smallest and the largest number you can make with the digits in 2021?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01"/>
            </w:tblGrid>
            <w:tr w:rsidR="00E276DE" w:rsidRPr="00E276DE" w:rsidTr="00E276DE">
              <w:trPr>
                <w:trHeight w:val="177"/>
                <w:jc w:val="center"/>
              </w:trPr>
              <w:tc>
                <w:tcPr>
                  <w:tcW w:w="0" w:type="auto"/>
                </w:tcPr>
                <w:p w:rsidR="00E276DE" w:rsidRPr="00E276DE" w:rsidRDefault="00E276DE" w:rsidP="00E276DE">
                  <w:pPr>
                    <w:pStyle w:val="Default"/>
                    <w:framePr w:hSpace="180" w:wrap="around" w:vAnchor="page" w:hAnchor="margin" w:y="2977"/>
                    <w:rPr>
                      <w:rFonts w:asciiTheme="minorHAnsi" w:hAnsiTheme="minorHAnsi" w:cstheme="minorBidi"/>
                      <w:color w:val="auto"/>
                      <w:sz w:val="22"/>
                      <w:szCs w:val="22"/>
                    </w:rPr>
                  </w:pPr>
                  <w:r w:rsidRPr="00E276DE">
                    <w:rPr>
                      <w:rFonts w:asciiTheme="minorHAnsi" w:hAnsiTheme="minorHAnsi" w:cstheme="minorBidi"/>
                      <w:color w:val="auto"/>
                      <w:sz w:val="22"/>
                      <w:szCs w:val="22"/>
                    </w:rPr>
                    <w:t xml:space="preserve"> </w:t>
                  </w:r>
                </w:p>
                <w:p w:rsidR="00E276DE" w:rsidRPr="00E276DE" w:rsidRDefault="00E276DE" w:rsidP="00E276DE">
                  <w:pPr>
                    <w:pStyle w:val="Default"/>
                    <w:framePr w:hSpace="180" w:wrap="around" w:vAnchor="page" w:hAnchor="margin" w:y="2977"/>
                    <w:rPr>
                      <w:rFonts w:asciiTheme="minorHAnsi" w:hAnsiTheme="minorHAnsi" w:cstheme="minorBidi"/>
                      <w:color w:val="auto"/>
                      <w:sz w:val="22"/>
                      <w:szCs w:val="22"/>
                    </w:rPr>
                  </w:pPr>
                  <w:r w:rsidRPr="00E276DE">
                    <w:rPr>
                      <w:rFonts w:asciiTheme="minorHAnsi" w:hAnsiTheme="minorHAnsi" w:cstheme="minorBidi"/>
                      <w:color w:val="auto"/>
                      <w:sz w:val="22"/>
                      <w:szCs w:val="22"/>
                    </w:rPr>
                    <w:t xml:space="preserve">What is the sum of 2021, 2020, 2019? </w:t>
                  </w:r>
                </w:p>
                <w:p w:rsidR="00E276DE" w:rsidRPr="00E276DE" w:rsidRDefault="00E276DE" w:rsidP="00E276DE">
                  <w:pPr>
                    <w:pStyle w:val="Default"/>
                    <w:framePr w:hSpace="180" w:wrap="around" w:vAnchor="page" w:hAnchor="margin" w:y="2977"/>
                    <w:rPr>
                      <w:rFonts w:asciiTheme="minorHAnsi" w:hAnsiTheme="minorHAnsi" w:cstheme="minorBidi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3A5743" w:rsidRDefault="003A5743" w:rsidP="00E276DE">
            <w:pPr>
              <w:jc w:val="center"/>
            </w:pP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How many more years is it until the next </w:t>
            </w:r>
            <w:r w:rsidR="00191070">
              <w:t>century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>How many more ye</w:t>
            </w:r>
            <w:r w:rsidR="00191070">
              <w:t>ars is it until the next millennium</w:t>
            </w:r>
            <w:r>
              <w:t>?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3A5743" w:rsidP="00E276DE">
            <w:pPr>
              <w:jc w:val="center"/>
            </w:pPr>
            <w:r>
              <w:t xml:space="preserve">Use the digits in </w:t>
            </w:r>
            <w:r w:rsidR="00191070">
              <w:t>2021</w:t>
            </w:r>
            <w:r>
              <w:t xml:space="preserve"> to make </w:t>
            </w:r>
            <w:r w:rsidR="00E276DE">
              <w:t>402. Use all the digits and show your working. (Digits can be combined to make two or three-digit numbers – e.g. 122 + 0)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  <w:tr w:rsidR="003A5743" w:rsidTr="00E276DE">
        <w:trPr>
          <w:trHeight w:val="857"/>
        </w:trPr>
        <w:tc>
          <w:tcPr>
            <w:tcW w:w="6156" w:type="dxa"/>
            <w:vAlign w:val="center"/>
          </w:tcPr>
          <w:p w:rsidR="003A5743" w:rsidRDefault="00E276DE" w:rsidP="00E276DE">
            <w:pPr>
              <w:jc w:val="center"/>
            </w:pPr>
            <w:r>
              <w:t>Use the digits in 2021 to make 199. Use all the digits and show your working. (Digits can be combined to make two or three-digit numbers – e.g. 122 + 0)</w:t>
            </w:r>
          </w:p>
        </w:tc>
        <w:tc>
          <w:tcPr>
            <w:tcW w:w="4156" w:type="dxa"/>
            <w:vAlign w:val="center"/>
          </w:tcPr>
          <w:p w:rsidR="003A5743" w:rsidRDefault="003A5743" w:rsidP="00E276DE"/>
        </w:tc>
      </w:tr>
    </w:tbl>
    <w:p w:rsidR="00E276DE" w:rsidRPr="003A5743" w:rsidRDefault="00E276DE" w:rsidP="00191070">
      <w:pPr>
        <w:jc w:val="center"/>
        <w:rPr>
          <w:sz w:val="52"/>
        </w:rPr>
      </w:pPr>
    </w:p>
    <w:sectPr w:rsidR="00E276DE" w:rsidRPr="003A5743" w:rsidSect="003A57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ristmas Bell - Personal Use">
    <w:panose1 w:val="00000000000000000000"/>
    <w:charset w:val="00"/>
    <w:family w:val="modern"/>
    <w:notTrueType/>
    <w:pitch w:val="variable"/>
    <w:sig w:usb0="0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22"/>
    <w:rsid w:val="000746F4"/>
    <w:rsid w:val="00191070"/>
    <w:rsid w:val="00231A93"/>
    <w:rsid w:val="002A6122"/>
    <w:rsid w:val="00375776"/>
    <w:rsid w:val="003A5743"/>
    <w:rsid w:val="00814C1B"/>
    <w:rsid w:val="008A464F"/>
    <w:rsid w:val="00B4655A"/>
    <w:rsid w:val="00E2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CAD59"/>
  <w15:chartTrackingRefBased/>
  <w15:docId w15:val="{F5FD1C02-6EC7-4285-A354-BA553030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7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276DE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A7CD4673</Template>
  <TotalTime>16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ARMSTRONG</dc:creator>
  <cp:keywords/>
  <dc:description/>
  <cp:lastModifiedBy>O Duggan</cp:lastModifiedBy>
  <cp:revision>6</cp:revision>
  <cp:lastPrinted>2020-01-06T10:47:00Z</cp:lastPrinted>
  <dcterms:created xsi:type="dcterms:W3CDTF">2021-01-04T08:43:00Z</dcterms:created>
  <dcterms:modified xsi:type="dcterms:W3CDTF">2021-01-04T10:33:00Z</dcterms:modified>
</cp:coreProperties>
</file>