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CDF" w:rsidRDefault="00C30F97" w:rsidP="00C30F97">
      <w:pPr>
        <w:jc w:val="center"/>
        <w:rPr>
          <w:b/>
          <w:sz w:val="28"/>
          <w:u w:val="single"/>
        </w:rPr>
      </w:pPr>
      <w:r w:rsidRPr="00C30F97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4353295</wp:posOffset>
                </wp:positionH>
                <wp:positionV relativeFrom="paragraph">
                  <wp:posOffset>407</wp:posOffset>
                </wp:positionV>
                <wp:extent cx="1705970" cy="1705970"/>
                <wp:effectExtent l="0" t="0" r="27940" b="27940"/>
                <wp:wrapTight wrapText="bothSides">
                  <wp:wrapPolygon edited="0">
                    <wp:start x="8444" y="0"/>
                    <wp:lineTo x="6514" y="483"/>
                    <wp:lineTo x="1930" y="3136"/>
                    <wp:lineTo x="0" y="7720"/>
                    <wp:lineTo x="0" y="13510"/>
                    <wp:lineTo x="483" y="15440"/>
                    <wp:lineTo x="3136" y="19300"/>
                    <wp:lineTo x="3378" y="19541"/>
                    <wp:lineTo x="7479" y="21713"/>
                    <wp:lineTo x="8203" y="21713"/>
                    <wp:lineTo x="13510" y="21713"/>
                    <wp:lineTo x="14475" y="21713"/>
                    <wp:lineTo x="18335" y="19783"/>
                    <wp:lineTo x="21230" y="15681"/>
                    <wp:lineTo x="21713" y="13510"/>
                    <wp:lineTo x="21713" y="7720"/>
                    <wp:lineTo x="20748" y="5549"/>
                    <wp:lineTo x="20024" y="3136"/>
                    <wp:lineTo x="15440" y="483"/>
                    <wp:lineTo x="13269" y="0"/>
                    <wp:lineTo x="8444" y="0"/>
                  </wp:wrapPolygon>
                </wp:wrapTight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0" cy="17059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B3D558" id="Oval 1" o:spid="_x0000_s1026" style="position:absolute;margin-left:342.8pt;margin-top:.05pt;width:134.35pt;height:134.3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" filled="f" strokecolor="black [3213]" strokeweight="1pt">
                <v:stroke joinstyle="miter"/>
                <w10:wrap type="tight"/>
              </v:oval>
            </w:pict>
          </mc:Fallback>
        </mc:AlternateContent>
      </w:r>
      <w:r w:rsidRPr="00C30F97">
        <w:rPr>
          <w:b/>
          <w:sz w:val="28"/>
          <w:u w:val="single"/>
        </w:rPr>
        <w:t>Maths Investigation</w:t>
      </w:r>
    </w:p>
    <w:p w:rsidR="00C30F97" w:rsidRDefault="003C4B0F" w:rsidP="00C30F97">
      <w:pPr>
        <w:jc w:val="center"/>
        <w:rPr>
          <w:b/>
          <w:sz w:val="28"/>
          <w:u w:val="single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-422607</wp:posOffset>
                </wp:positionH>
                <wp:positionV relativeFrom="paragraph">
                  <wp:posOffset>339308</wp:posOffset>
                </wp:positionV>
                <wp:extent cx="1781033" cy="1562972"/>
                <wp:effectExtent l="0" t="0" r="10160" b="1841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033" cy="1562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2387" w:rsidRDefault="004A2387">
                            <w:r>
                              <w:t>What you need:</w:t>
                            </w:r>
                          </w:p>
                          <w:p w:rsidR="004A2387" w:rsidRDefault="004A2387" w:rsidP="004A238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a variety of circular objects</w:t>
                            </w:r>
                          </w:p>
                          <w:p w:rsidR="004A2387" w:rsidRDefault="004A2387" w:rsidP="004A238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a length of string</w:t>
                            </w:r>
                          </w:p>
                          <w:p w:rsidR="004A2387" w:rsidRDefault="004A2387" w:rsidP="004A238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a 30cm ruler</w:t>
                            </w:r>
                          </w:p>
                          <w:p w:rsidR="004A2387" w:rsidRDefault="004A2387" w:rsidP="004A238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scissors</w:t>
                            </w:r>
                          </w:p>
                          <w:p w:rsidR="004A2387" w:rsidRDefault="004A2387" w:rsidP="004A238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calculator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-33.3pt;margin-top:26.7pt;width:140.25pt;height:123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" fillcolor="white [3201]" strokeweight=".5pt">
                <v:textbox>
                  <w:txbxContent>
                    <w:p w:rsidR="004A2387" w:rsidRDefault="004A2387">
                      <w:r>
                        <w:t>What you need:</w:t>
                      </w:r>
                    </w:p>
                    <w:p w:rsidR="004A2387" w:rsidRDefault="004A2387" w:rsidP="004A2387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a variety of circular objects</w:t>
                      </w:r>
                    </w:p>
                    <w:p w:rsidR="004A2387" w:rsidRDefault="004A2387" w:rsidP="004A2387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a length of string</w:t>
                      </w:r>
                    </w:p>
                    <w:p w:rsidR="004A2387" w:rsidRDefault="004A2387" w:rsidP="004A2387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a 30cm ruler</w:t>
                      </w:r>
                    </w:p>
                    <w:p w:rsidR="004A2387" w:rsidRDefault="004A2387" w:rsidP="004A2387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scissors</w:t>
                      </w:r>
                    </w:p>
                    <w:p w:rsidR="004A2387" w:rsidRDefault="004A2387" w:rsidP="004A2387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calculator</w:t>
                      </w:r>
                    </w:p>
                  </w:txbxContent>
                </v:textbox>
              </v:shape>
            </w:pict>
          </mc:Fallback>
        </mc:AlternateContent>
      </w:r>
      <w:r w:rsidR="00C30F97">
        <w:rPr>
          <w:b/>
          <w:sz w:val="28"/>
          <w:u w:val="single"/>
        </w:rPr>
        <w:t>‘All The Way Round’</w:t>
      </w:r>
    </w:p>
    <w:p w:rsidR="00C30F97" w:rsidRPr="004A2387" w:rsidRDefault="00C30F97" w:rsidP="004A2387">
      <w:pPr>
        <w:jc w:val="center"/>
        <w:rPr>
          <w:b/>
          <w:sz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146C71" wp14:editId="749115AC">
                <wp:simplePos x="0" y="0"/>
                <wp:positionH relativeFrom="margin">
                  <wp:posOffset>4319497</wp:posOffset>
                </wp:positionH>
                <wp:positionV relativeFrom="paragraph">
                  <wp:posOffset>2986</wp:posOffset>
                </wp:positionV>
                <wp:extent cx="866140" cy="18288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14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30F97" w:rsidRPr="00C30F97" w:rsidRDefault="00C30F97" w:rsidP="00C30F9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C30F97">
                              <w:rPr>
                                <w:sz w:val="20"/>
                              </w:rPr>
                              <w:t>Diameter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146C71" id="Text Box 4" o:spid="_x0000_s1027" type="#_x0000_t202" style="position:absolute;left:0;text-align:left;margin-left:340.1pt;margin-top:.25pt;width:68.2pt;height:2in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" filled="f" stroked="f" strokeweight=".5pt">
                <v:fill o:detectmouseclick="t"/>
                <v:textbox style="mso-fit-shape-to-text:t">
                  <w:txbxContent>
                    <w:p w:rsidR="00C30F97" w:rsidRPr="00C30F97" w:rsidRDefault="00C30F97" w:rsidP="00C30F97">
                      <w:pPr>
                        <w:jc w:val="center"/>
                        <w:rPr>
                          <w:sz w:val="20"/>
                        </w:rPr>
                      </w:pPr>
                      <w:r w:rsidRPr="00C30F97">
                        <w:rPr>
                          <w:sz w:val="20"/>
                        </w:rPr>
                        <w:t>Diameter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4367284</wp:posOffset>
                </wp:positionH>
                <wp:positionV relativeFrom="paragraph">
                  <wp:posOffset>181155</wp:posOffset>
                </wp:positionV>
                <wp:extent cx="1691962" cy="6824"/>
                <wp:effectExtent l="0" t="0" r="2286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1962" cy="68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441CD0" id="Straight Connector 3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3.9pt,14.25pt" to="477.1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" strokecolor="black [3213]" strokeweight=".5pt">
                <v:stroke joinstyle="miter"/>
              </v:line>
            </w:pict>
          </mc:Fallback>
        </mc:AlternateContent>
      </w:r>
    </w:p>
    <w:p w:rsidR="002208A2" w:rsidRDefault="002208A2" w:rsidP="002208A2">
      <w:r>
        <w:t xml:space="preserve">Using your calculator </w:t>
      </w:r>
    </w:p>
    <w:p w:rsidR="00961375" w:rsidRDefault="002208A2" w:rsidP="00C30F97">
      <w:pPr>
        <w:rPr>
          <w:sz w:val="24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9D3306" wp14:editId="7BBB7300">
                <wp:simplePos x="0" y="0"/>
                <wp:positionH relativeFrom="margin">
                  <wp:posOffset>3214048</wp:posOffset>
                </wp:positionH>
                <wp:positionV relativeFrom="paragraph">
                  <wp:posOffset>4138949</wp:posOffset>
                </wp:positionV>
                <wp:extent cx="2777319" cy="2190466"/>
                <wp:effectExtent l="0" t="0" r="23495" b="1968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319" cy="2190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208A2" w:rsidRDefault="002208A2" w:rsidP="002208A2">
                            <w:r>
                              <w:t>What do you notice about your answers when you divide the circumference by the diameter? __________________________</w:t>
                            </w:r>
                          </w:p>
                          <w:p w:rsidR="002208A2" w:rsidRDefault="002208A2" w:rsidP="002208A2">
                            <w:r>
                              <w:t>__________________________________</w:t>
                            </w:r>
                          </w:p>
                          <w:p w:rsidR="002208A2" w:rsidRDefault="002208A2" w:rsidP="002208A2">
                            <w:r>
                              <w:t>___</w:t>
                            </w:r>
                            <w:r>
                              <w:t>_______________________________</w:t>
                            </w:r>
                          </w:p>
                          <w:p w:rsidR="002208A2" w:rsidRDefault="002208A2" w:rsidP="002208A2">
                            <w:r>
                              <w:t xml:space="preserve">Are all your answers roughly the same? </w:t>
                            </w:r>
                          </w:p>
                          <w:p w:rsidR="002208A2" w:rsidRDefault="002208A2" w:rsidP="002208A2">
                            <w:r>
                              <w:t>__________________________________</w:t>
                            </w:r>
                          </w:p>
                          <w:p w:rsidR="002208A2" w:rsidRDefault="002208A2" w:rsidP="002208A2">
                            <w:r>
                              <w:t>What is that answer? ________________</w:t>
                            </w:r>
                          </w:p>
                          <w:p w:rsidR="002208A2" w:rsidRDefault="002208A2" w:rsidP="002208A2"/>
                          <w:p w:rsidR="002208A2" w:rsidRDefault="002208A2" w:rsidP="002208A2"/>
                          <w:p w:rsidR="002208A2" w:rsidRDefault="002208A2" w:rsidP="002208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D3306" id="Text Box 15" o:spid="_x0000_s1028" type="#_x0000_t202" style="position:absolute;margin-left:253.05pt;margin-top:325.9pt;width:218.7pt;height:172.5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" fillcolor="white [3201]" strokeweight=".5pt">
                <v:textbox>
                  <w:txbxContent>
                    <w:p w:rsidR="002208A2" w:rsidRDefault="002208A2" w:rsidP="002208A2">
                      <w:r>
                        <w:t>What do you notice about your answers when you divide the circumference by the diameter? __________________________</w:t>
                      </w:r>
                    </w:p>
                    <w:p w:rsidR="002208A2" w:rsidRDefault="002208A2" w:rsidP="002208A2">
                      <w:r>
                        <w:t>__________________________________</w:t>
                      </w:r>
                    </w:p>
                    <w:p w:rsidR="002208A2" w:rsidRDefault="002208A2" w:rsidP="002208A2">
                      <w:r>
                        <w:t>___</w:t>
                      </w:r>
                      <w:r>
                        <w:t>_______________________________</w:t>
                      </w:r>
                    </w:p>
                    <w:p w:rsidR="002208A2" w:rsidRDefault="002208A2" w:rsidP="002208A2">
                      <w:r>
                        <w:t xml:space="preserve">Are all your answers roughly the same? </w:t>
                      </w:r>
                    </w:p>
                    <w:p w:rsidR="002208A2" w:rsidRDefault="002208A2" w:rsidP="002208A2">
                      <w:r>
                        <w:t>__________________________________</w:t>
                      </w:r>
                    </w:p>
                    <w:p w:rsidR="002208A2" w:rsidRDefault="002208A2" w:rsidP="002208A2">
                      <w:r>
                        <w:t>What is that answer? ________________</w:t>
                      </w:r>
                    </w:p>
                    <w:p w:rsidR="002208A2" w:rsidRDefault="002208A2" w:rsidP="002208A2"/>
                    <w:p w:rsidR="002208A2" w:rsidRDefault="002208A2" w:rsidP="002208A2"/>
                    <w:p w:rsidR="002208A2" w:rsidRDefault="002208A2" w:rsidP="002208A2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0461E5" wp14:editId="482C61A9">
                <wp:simplePos x="0" y="0"/>
                <wp:positionH relativeFrom="margin">
                  <wp:posOffset>3210940</wp:posOffset>
                </wp:positionH>
                <wp:positionV relativeFrom="paragraph">
                  <wp:posOffset>2888046</wp:posOffset>
                </wp:positionV>
                <wp:extent cx="2777319" cy="1050878"/>
                <wp:effectExtent l="0" t="0" r="23495" b="165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319" cy="10508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4B0F" w:rsidRDefault="003C4B0F" w:rsidP="003C4B0F">
                            <w:r>
                              <w:t>Now turn to your other objects. Measure their diameter and circumference. Record their lengths on the table. Divide the circumference by the diameter and record that answer.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461E5" id="Text Box 14" o:spid="_x0000_s1029" type="#_x0000_t202" style="position:absolute;margin-left:252.85pt;margin-top:227.4pt;width:218.7pt;height:82.7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" fillcolor="white [3201]" strokeweight=".5pt">
                <v:textbox>
                  <w:txbxContent>
                    <w:p w:rsidR="003C4B0F" w:rsidRDefault="003C4B0F" w:rsidP="003C4B0F">
                      <w:r>
                        <w:t>Now turn to your other objects. Measure their diameter and circumference. Record their lengths on the table. Divide the circumference by the diameter and record that answer.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C4B0F"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0461E5" wp14:editId="482C61A9">
                <wp:simplePos x="0" y="0"/>
                <wp:positionH relativeFrom="column">
                  <wp:posOffset>-429904</wp:posOffset>
                </wp:positionH>
                <wp:positionV relativeFrom="paragraph">
                  <wp:posOffset>3018345</wp:posOffset>
                </wp:positionV>
                <wp:extent cx="2776855" cy="3261814"/>
                <wp:effectExtent l="0" t="0" r="23495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6855" cy="32618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2387" w:rsidRDefault="004A2387" w:rsidP="004A2387">
                            <w:r>
                              <w:t xml:space="preserve">Choose one of your objects. Using your ruler, measure its </w:t>
                            </w:r>
                            <w:r w:rsidRPr="004A2387">
                              <w:rPr>
                                <w:b/>
                              </w:rPr>
                              <w:t>diameter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to the nearest whole centimetre and record your answer on the table (on page 2).</w:t>
                            </w:r>
                          </w:p>
                          <w:p w:rsidR="004A2387" w:rsidRDefault="003C4B0F" w:rsidP="004A2387">
                            <w:r>
                              <w:t xml:space="preserve">Use a length of string to find the </w:t>
                            </w:r>
                            <w:r w:rsidRPr="003C4B0F">
                              <w:rPr>
                                <w:b/>
                              </w:rPr>
                              <w:t>circumference</w:t>
                            </w:r>
                            <w:r>
                              <w:t xml:space="preserve"> of your object. Mark where the two parts of the string meet and measure the length with your ruler. Record your answer on the table (on page 2).</w:t>
                            </w:r>
                          </w:p>
                          <w:p w:rsidR="003C4B0F" w:rsidRDefault="003C4B0F" w:rsidP="003C4B0F">
                            <w:r>
                              <w:t>Using</w:t>
                            </w:r>
                            <w:r>
                              <w:t xml:space="preserve"> your calculator, divide the circumference by the diameter and record your answer to one or two decimal places on the same table.</w:t>
                            </w:r>
                          </w:p>
                          <w:p w:rsidR="003C4B0F" w:rsidRDefault="003C4B0F" w:rsidP="003C4B0F">
                            <w:r>
                              <w:t xml:space="preserve">For example- circumference is 16cm, diameter is 5cm. 16 </w:t>
                            </w:r>
                            <w:r>
                              <w:rPr>
                                <w:rFonts w:cstheme="minorHAnsi"/>
                              </w:rPr>
                              <w:t>÷</w:t>
                            </w:r>
                            <w:r>
                              <w:t xml:space="preserve"> 5 = 3.2</w:t>
                            </w:r>
                            <w:r w:rsidR="002208A2">
                              <w:t xml:space="preserve"> </w:t>
                            </w:r>
                          </w:p>
                          <w:p w:rsidR="003C4B0F" w:rsidRDefault="003C4B0F" w:rsidP="003C4B0F"/>
                          <w:p w:rsidR="003C4B0F" w:rsidRDefault="003C4B0F" w:rsidP="004A2387"/>
                          <w:p w:rsidR="003C4B0F" w:rsidRDefault="003C4B0F" w:rsidP="004A2387"/>
                          <w:p w:rsidR="003C4B0F" w:rsidRPr="004A2387" w:rsidRDefault="003C4B0F" w:rsidP="004A23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461E5" id="Text Box 13" o:spid="_x0000_s1030" type="#_x0000_t202" style="position:absolute;margin-left:-33.85pt;margin-top:237.65pt;width:218.65pt;height:256.8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" fillcolor="white [3201]" strokeweight=".5pt">
                <v:textbox>
                  <w:txbxContent>
                    <w:p w:rsidR="004A2387" w:rsidRDefault="004A2387" w:rsidP="004A2387">
                      <w:r>
                        <w:t xml:space="preserve">Choose one of your objects. Using your ruler, measure its </w:t>
                      </w:r>
                      <w:r w:rsidRPr="004A2387">
                        <w:rPr>
                          <w:b/>
                        </w:rPr>
                        <w:t>diameter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t>to the nearest whole centimetre and record your answer on the table (on page 2).</w:t>
                      </w:r>
                    </w:p>
                    <w:p w:rsidR="004A2387" w:rsidRDefault="003C4B0F" w:rsidP="004A2387">
                      <w:r>
                        <w:t xml:space="preserve">Use a length of string to find the </w:t>
                      </w:r>
                      <w:r w:rsidRPr="003C4B0F">
                        <w:rPr>
                          <w:b/>
                        </w:rPr>
                        <w:t>circumference</w:t>
                      </w:r>
                      <w:r>
                        <w:t xml:space="preserve"> of your object. Mark where the two parts of the string meet and measure the length with your ruler. Record your answer on the table (on page 2).</w:t>
                      </w:r>
                    </w:p>
                    <w:p w:rsidR="003C4B0F" w:rsidRDefault="003C4B0F" w:rsidP="003C4B0F">
                      <w:r>
                        <w:t>Using</w:t>
                      </w:r>
                      <w:r>
                        <w:t xml:space="preserve"> your calculator, divide the circumference by the diameter and record your answer to one or two decimal places on the same table.</w:t>
                      </w:r>
                    </w:p>
                    <w:p w:rsidR="003C4B0F" w:rsidRDefault="003C4B0F" w:rsidP="003C4B0F">
                      <w:r>
                        <w:t xml:space="preserve">For example- circumference is 16cm, diameter is 5cm. 16 </w:t>
                      </w:r>
                      <w:r>
                        <w:rPr>
                          <w:rFonts w:cstheme="minorHAnsi"/>
                        </w:rPr>
                        <w:t>÷</w:t>
                      </w:r>
                      <w:r>
                        <w:t xml:space="preserve"> 5 = 3.2</w:t>
                      </w:r>
                      <w:r w:rsidR="002208A2">
                        <w:t xml:space="preserve"> </w:t>
                      </w:r>
                    </w:p>
                    <w:p w:rsidR="003C4B0F" w:rsidRDefault="003C4B0F" w:rsidP="003C4B0F"/>
                    <w:p w:rsidR="003C4B0F" w:rsidRDefault="003C4B0F" w:rsidP="004A2387"/>
                    <w:p w:rsidR="003C4B0F" w:rsidRDefault="003C4B0F" w:rsidP="004A2387"/>
                    <w:p w:rsidR="003C4B0F" w:rsidRPr="004A2387" w:rsidRDefault="003C4B0F" w:rsidP="004A2387"/>
                  </w:txbxContent>
                </v:textbox>
              </v:shape>
            </w:pict>
          </mc:Fallback>
        </mc:AlternateContent>
      </w:r>
      <w:r w:rsidR="003C4B0F"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-429611</wp:posOffset>
                </wp:positionH>
                <wp:positionV relativeFrom="paragraph">
                  <wp:posOffset>1387105</wp:posOffset>
                </wp:positionV>
                <wp:extent cx="2777319" cy="1467135"/>
                <wp:effectExtent l="0" t="0" r="2349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319" cy="1467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2387" w:rsidRDefault="004A2387">
                            <w:r>
                              <w:t xml:space="preserve">The </w:t>
                            </w:r>
                            <w:r w:rsidRPr="004A2387">
                              <w:rPr>
                                <w:b/>
                              </w:rPr>
                              <w:t>circumference</w:t>
                            </w:r>
                            <w:r>
                              <w:t xml:space="preserve"> of a circle is the distance all the way round- just like perimeter. </w:t>
                            </w:r>
                          </w:p>
                          <w:p w:rsidR="004A2387" w:rsidRDefault="004A2387">
                            <w:r>
                              <w:t xml:space="preserve">The </w:t>
                            </w:r>
                            <w:r w:rsidRPr="004A2387">
                              <w:rPr>
                                <w:b/>
                              </w:rPr>
                              <w:t>diameter</w:t>
                            </w:r>
                            <w:r>
                              <w:t xml:space="preserve"> of a circle is the distance from one side of the circle to the other through the centre. </w:t>
                            </w:r>
                          </w:p>
                          <w:p w:rsidR="004A2387" w:rsidRDefault="004A2387">
                            <w:r>
                              <w:t>(Look at the picture above)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margin-left:-33.85pt;margin-top:109.2pt;width:218.7pt;height:115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" fillcolor="white [3201]" strokeweight=".5pt">
                <v:textbox>
                  <w:txbxContent>
                    <w:p w:rsidR="004A2387" w:rsidRDefault="004A2387">
                      <w:r>
                        <w:t xml:space="preserve">The </w:t>
                      </w:r>
                      <w:r w:rsidRPr="004A2387">
                        <w:rPr>
                          <w:b/>
                        </w:rPr>
                        <w:t>circumference</w:t>
                      </w:r>
                      <w:r>
                        <w:t xml:space="preserve"> of a circle is the distance all the way round- just like perimeter. </w:t>
                      </w:r>
                    </w:p>
                    <w:p w:rsidR="004A2387" w:rsidRDefault="004A2387">
                      <w:r>
                        <w:t xml:space="preserve">The </w:t>
                      </w:r>
                      <w:r w:rsidRPr="004A2387">
                        <w:rPr>
                          <w:b/>
                        </w:rPr>
                        <w:t>diameter</w:t>
                      </w:r>
                      <w:r>
                        <w:t xml:space="preserve"> of a circle is the distance from one side of the circle to the other through the centre. </w:t>
                      </w:r>
                    </w:p>
                    <w:p w:rsidR="004A2387" w:rsidRDefault="004A2387">
                      <w:r>
                        <w:t>(Look at the picture above)</w:t>
                      </w:r>
                    </w:p>
                  </w:txbxContent>
                </v:textbox>
              </v:shape>
            </w:pict>
          </mc:Fallback>
        </mc:AlternateContent>
      </w:r>
      <w:r w:rsidR="004A2387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5458611</wp:posOffset>
            </wp:positionH>
            <wp:positionV relativeFrom="paragraph">
              <wp:posOffset>1779024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2387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3130303</wp:posOffset>
            </wp:positionH>
            <wp:positionV relativeFrom="paragraph">
              <wp:posOffset>1484904</wp:posOffset>
            </wp:positionV>
            <wp:extent cx="1146175" cy="1146175"/>
            <wp:effectExtent l="0" t="0" r="0" b="0"/>
            <wp:wrapTight wrapText="bothSides">
              <wp:wrapPolygon edited="0">
                <wp:start x="0" y="0"/>
                <wp:lineTo x="0" y="21181"/>
                <wp:lineTo x="21181" y="21181"/>
                <wp:lineTo x="21181" y="0"/>
                <wp:lineTo x="0" y="0"/>
              </wp:wrapPolygon>
            </wp:wrapTight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2387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4461510</wp:posOffset>
            </wp:positionH>
            <wp:positionV relativeFrom="paragraph">
              <wp:posOffset>808990</wp:posOffset>
            </wp:positionV>
            <wp:extent cx="797560" cy="1132205"/>
            <wp:effectExtent l="0" t="0" r="2540" b="0"/>
            <wp:wrapTight wrapText="bothSides">
              <wp:wrapPolygon edited="0">
                <wp:start x="0" y="0"/>
                <wp:lineTo x="0" y="21079"/>
                <wp:lineTo x="21153" y="21079"/>
                <wp:lineTo x="21153" y="0"/>
                <wp:lineTo x="0" y="0"/>
              </wp:wrapPolygon>
            </wp:wrapTight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157"/>
                    <a:stretch/>
                  </pic:blipFill>
                  <pic:spPr bwMode="auto">
                    <a:xfrm>
                      <a:off x="0" y="0"/>
                      <a:ext cx="797560" cy="11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2387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2722368</wp:posOffset>
            </wp:positionH>
            <wp:positionV relativeFrom="paragraph">
              <wp:posOffset>69197</wp:posOffset>
            </wp:positionV>
            <wp:extent cx="1596390" cy="1330960"/>
            <wp:effectExtent l="0" t="0" r="3810" b="2540"/>
            <wp:wrapTight wrapText="bothSides">
              <wp:wrapPolygon edited="0">
                <wp:start x="0" y="0"/>
                <wp:lineTo x="0" y="21332"/>
                <wp:lineTo x="21394" y="21332"/>
                <wp:lineTo x="21394" y="0"/>
                <wp:lineTo x="0" y="0"/>
              </wp:wrapPolygon>
            </wp:wrapTight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33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2387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page">
              <wp:posOffset>6378556</wp:posOffset>
            </wp:positionH>
            <wp:positionV relativeFrom="paragraph">
              <wp:posOffset>809265</wp:posOffset>
            </wp:positionV>
            <wp:extent cx="887095" cy="887095"/>
            <wp:effectExtent l="0" t="0" r="8255" b="8255"/>
            <wp:wrapTight wrapText="bothSides">
              <wp:wrapPolygon edited="0">
                <wp:start x="0" y="0"/>
                <wp:lineTo x="0" y="21337"/>
                <wp:lineTo x="21337" y="21337"/>
                <wp:lineTo x="21337" y="0"/>
                <wp:lineTo x="0" y="0"/>
              </wp:wrapPolygon>
            </wp:wrapTight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8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238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53B43E" wp14:editId="073688D1">
                <wp:simplePos x="0" y="0"/>
                <wp:positionH relativeFrom="margin">
                  <wp:posOffset>5156133</wp:posOffset>
                </wp:positionH>
                <wp:positionV relativeFrom="paragraph">
                  <wp:posOffset>460413</wp:posOffset>
                </wp:positionV>
                <wp:extent cx="1009650" cy="182880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30F97" w:rsidRPr="00C30F97" w:rsidRDefault="00C30F97" w:rsidP="00C30F97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Circumference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53B43E" id="Text Box 5" o:spid="_x0000_s1032" type="#_x0000_t202" style="position:absolute;margin-left:406pt;margin-top:36.25pt;width:79.5pt;height:2in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" filled="f" stroked="f" strokeweight=".5pt">
                <v:fill o:detectmouseclick="t"/>
                <v:textbox style="mso-fit-shape-to-text:t">
                  <w:txbxContent>
                    <w:p w:rsidR="00C30F97" w:rsidRPr="00C30F97" w:rsidRDefault="00C30F97" w:rsidP="00C30F97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Circumference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Pr="00961375" w:rsidRDefault="00961375" w:rsidP="00961375">
      <w:pPr>
        <w:rPr>
          <w:sz w:val="24"/>
        </w:rPr>
      </w:pPr>
    </w:p>
    <w:p w:rsidR="00961375" w:rsidRDefault="00961375" w:rsidP="00961375">
      <w:pPr>
        <w:rPr>
          <w:sz w:val="24"/>
        </w:rPr>
      </w:pPr>
    </w:p>
    <w:p w:rsidR="00C30F97" w:rsidRDefault="00961375" w:rsidP="00961375">
      <w:pPr>
        <w:tabs>
          <w:tab w:val="left" w:pos="1558"/>
        </w:tabs>
        <w:rPr>
          <w:sz w:val="24"/>
        </w:rPr>
      </w:pPr>
      <w:r>
        <w:rPr>
          <w:sz w:val="24"/>
        </w:rPr>
        <w:tab/>
      </w:r>
    </w:p>
    <w:p w:rsidR="00961375" w:rsidRDefault="00961375" w:rsidP="00961375">
      <w:pPr>
        <w:tabs>
          <w:tab w:val="left" w:pos="1558"/>
        </w:tabs>
        <w:rPr>
          <w:sz w:val="24"/>
        </w:rPr>
      </w:pPr>
    </w:p>
    <w:p w:rsidR="00961375" w:rsidRDefault="00961375" w:rsidP="00961375">
      <w:pPr>
        <w:tabs>
          <w:tab w:val="left" w:pos="1558"/>
        </w:tabs>
        <w:rPr>
          <w:sz w:val="24"/>
        </w:rPr>
      </w:pPr>
    </w:p>
    <w:p w:rsidR="00961375" w:rsidRDefault="00961375" w:rsidP="00961375">
      <w:pPr>
        <w:tabs>
          <w:tab w:val="left" w:pos="1558"/>
        </w:tabs>
        <w:jc w:val="center"/>
        <w:rPr>
          <w:b/>
          <w:sz w:val="28"/>
          <w:u w:val="single"/>
        </w:rPr>
      </w:pPr>
      <w:r w:rsidRPr="00961375">
        <w:rPr>
          <w:b/>
          <w:sz w:val="28"/>
          <w:u w:val="single"/>
        </w:rPr>
        <w:t>Answer Sheet</w:t>
      </w:r>
    </w:p>
    <w:tbl>
      <w:tblPr>
        <w:tblStyle w:val="TableGrid"/>
        <w:tblW w:w="9480" w:type="dxa"/>
        <w:tblLook w:val="04A0" w:firstRow="1" w:lastRow="0" w:firstColumn="1" w:lastColumn="0" w:noHBand="0" w:noVBand="1"/>
      </w:tblPr>
      <w:tblGrid>
        <w:gridCol w:w="2370"/>
        <w:gridCol w:w="2370"/>
        <w:gridCol w:w="2370"/>
        <w:gridCol w:w="2370"/>
      </w:tblGrid>
      <w:tr w:rsidR="00961375" w:rsidTr="001E1C6B">
        <w:trPr>
          <w:trHeight w:val="809"/>
        </w:trPr>
        <w:tc>
          <w:tcPr>
            <w:tcW w:w="2370" w:type="dxa"/>
          </w:tcPr>
          <w:p w:rsidR="00961375" w:rsidRDefault="00961375" w:rsidP="00961375">
            <w:pPr>
              <w:tabs>
                <w:tab w:val="left" w:pos="1558"/>
              </w:tabs>
              <w:jc w:val="center"/>
              <w:rPr>
                <w:b/>
                <w:sz w:val="28"/>
              </w:rPr>
            </w:pPr>
          </w:p>
          <w:p w:rsidR="00961375" w:rsidRPr="00961375" w:rsidRDefault="00961375" w:rsidP="00961375">
            <w:pPr>
              <w:tabs>
                <w:tab w:val="left" w:pos="1558"/>
              </w:tabs>
              <w:jc w:val="center"/>
              <w:rPr>
                <w:b/>
                <w:sz w:val="28"/>
              </w:rPr>
            </w:pPr>
            <w:r w:rsidRPr="00961375">
              <w:rPr>
                <w:b/>
                <w:sz w:val="28"/>
              </w:rPr>
              <w:t>Name of Object</w:t>
            </w:r>
          </w:p>
        </w:tc>
        <w:tc>
          <w:tcPr>
            <w:tcW w:w="2370" w:type="dxa"/>
          </w:tcPr>
          <w:p w:rsidR="00961375" w:rsidRDefault="00961375" w:rsidP="00961375">
            <w:pPr>
              <w:tabs>
                <w:tab w:val="left" w:pos="1558"/>
              </w:tabs>
              <w:jc w:val="center"/>
              <w:rPr>
                <w:b/>
                <w:sz w:val="28"/>
              </w:rPr>
            </w:pPr>
          </w:p>
          <w:p w:rsidR="00961375" w:rsidRPr="00961375" w:rsidRDefault="00961375" w:rsidP="00961375">
            <w:pPr>
              <w:tabs>
                <w:tab w:val="left" w:pos="1558"/>
              </w:tabs>
              <w:jc w:val="center"/>
              <w:rPr>
                <w:b/>
                <w:sz w:val="28"/>
              </w:rPr>
            </w:pPr>
            <w:r w:rsidRPr="00961375">
              <w:rPr>
                <w:b/>
                <w:sz w:val="28"/>
              </w:rPr>
              <w:t>Diameter</w:t>
            </w:r>
          </w:p>
        </w:tc>
        <w:tc>
          <w:tcPr>
            <w:tcW w:w="2370" w:type="dxa"/>
          </w:tcPr>
          <w:p w:rsidR="00961375" w:rsidRDefault="00961375" w:rsidP="00961375">
            <w:pPr>
              <w:tabs>
                <w:tab w:val="left" w:pos="1558"/>
              </w:tabs>
              <w:jc w:val="center"/>
              <w:rPr>
                <w:b/>
                <w:sz w:val="28"/>
              </w:rPr>
            </w:pPr>
          </w:p>
          <w:p w:rsidR="00961375" w:rsidRPr="00961375" w:rsidRDefault="00961375" w:rsidP="00961375">
            <w:pPr>
              <w:tabs>
                <w:tab w:val="left" w:pos="1558"/>
              </w:tabs>
              <w:jc w:val="center"/>
              <w:rPr>
                <w:b/>
                <w:sz w:val="28"/>
              </w:rPr>
            </w:pPr>
            <w:r w:rsidRPr="00961375">
              <w:rPr>
                <w:b/>
                <w:sz w:val="28"/>
              </w:rPr>
              <w:t>Circumference</w:t>
            </w:r>
          </w:p>
        </w:tc>
        <w:tc>
          <w:tcPr>
            <w:tcW w:w="2370" w:type="dxa"/>
          </w:tcPr>
          <w:p w:rsidR="00961375" w:rsidRPr="00961375" w:rsidRDefault="00961375" w:rsidP="00961375">
            <w:pPr>
              <w:tabs>
                <w:tab w:val="left" w:pos="1558"/>
              </w:tabs>
              <w:jc w:val="center"/>
              <w:rPr>
                <w:b/>
                <w:sz w:val="28"/>
              </w:rPr>
            </w:pPr>
            <w:r w:rsidRPr="00961375">
              <w:rPr>
                <w:b/>
                <w:sz w:val="28"/>
              </w:rPr>
              <w:t xml:space="preserve">Circumference </w:t>
            </w:r>
          </w:p>
          <w:p w:rsidR="00961375" w:rsidRPr="00961375" w:rsidRDefault="00961375" w:rsidP="00961375">
            <w:pPr>
              <w:tabs>
                <w:tab w:val="left" w:pos="1558"/>
              </w:tabs>
              <w:jc w:val="center"/>
              <w:rPr>
                <w:b/>
                <w:sz w:val="28"/>
              </w:rPr>
            </w:pPr>
            <w:r w:rsidRPr="00961375">
              <w:rPr>
                <w:b/>
                <w:sz w:val="28"/>
              </w:rPr>
              <w:t>divided by</w:t>
            </w:r>
          </w:p>
          <w:p w:rsidR="00961375" w:rsidRPr="00961375" w:rsidRDefault="00961375" w:rsidP="00961375">
            <w:pPr>
              <w:tabs>
                <w:tab w:val="left" w:pos="1558"/>
              </w:tabs>
              <w:jc w:val="center"/>
              <w:rPr>
                <w:b/>
                <w:sz w:val="28"/>
              </w:rPr>
            </w:pPr>
            <w:r w:rsidRPr="00961375">
              <w:rPr>
                <w:b/>
                <w:sz w:val="28"/>
              </w:rPr>
              <w:t>diameter</w:t>
            </w:r>
          </w:p>
        </w:tc>
      </w:tr>
      <w:tr w:rsidR="00961375" w:rsidTr="001E1C6B">
        <w:trPr>
          <w:trHeight w:val="1517"/>
        </w:trPr>
        <w:tc>
          <w:tcPr>
            <w:tcW w:w="2370" w:type="dxa"/>
          </w:tcPr>
          <w:p w:rsidR="00961375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  <w:p w:rsidR="001E1C6B" w:rsidRPr="001E1C6B" w:rsidRDefault="001E1C6B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Face cream jar</w:t>
            </w:r>
          </w:p>
        </w:tc>
        <w:tc>
          <w:tcPr>
            <w:tcW w:w="2370" w:type="dxa"/>
          </w:tcPr>
          <w:p w:rsidR="00961375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  <w:p w:rsidR="001E1C6B" w:rsidRPr="001E1C6B" w:rsidRDefault="001E1C6B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5cm</w:t>
            </w:r>
          </w:p>
        </w:tc>
        <w:tc>
          <w:tcPr>
            <w:tcW w:w="2370" w:type="dxa"/>
          </w:tcPr>
          <w:p w:rsidR="00961375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  <w:p w:rsidR="001E1C6B" w:rsidRPr="001E1C6B" w:rsidRDefault="001E1C6B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16cm</w:t>
            </w:r>
          </w:p>
        </w:tc>
        <w:tc>
          <w:tcPr>
            <w:tcW w:w="2370" w:type="dxa"/>
          </w:tcPr>
          <w:p w:rsidR="001E1C6B" w:rsidRDefault="001E1C6B" w:rsidP="001E1C6B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  <w:p w:rsidR="001E1C6B" w:rsidRDefault="001E1C6B" w:rsidP="001E1C6B">
            <w:pPr>
              <w:tabs>
                <w:tab w:val="left" w:pos="1558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 xml:space="preserve">16 </w:t>
            </w:r>
            <w:r>
              <w:rPr>
                <w:rFonts w:cstheme="minorHAnsi"/>
                <w:sz w:val="28"/>
              </w:rPr>
              <w:t xml:space="preserve">÷ </w:t>
            </w:r>
            <w:r>
              <w:rPr>
                <w:sz w:val="28"/>
              </w:rPr>
              <w:t>5 =</w:t>
            </w:r>
          </w:p>
          <w:p w:rsidR="001E1C6B" w:rsidRPr="001E1C6B" w:rsidRDefault="001E1C6B" w:rsidP="001E1C6B">
            <w:pPr>
              <w:tabs>
                <w:tab w:val="left" w:pos="1558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3.2</w:t>
            </w:r>
          </w:p>
        </w:tc>
      </w:tr>
      <w:tr w:rsidR="00961375" w:rsidTr="001E1C6B">
        <w:trPr>
          <w:trHeight w:val="1431"/>
        </w:trPr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</w:tr>
      <w:tr w:rsidR="00961375" w:rsidTr="001E1C6B">
        <w:trPr>
          <w:trHeight w:val="1517"/>
        </w:trPr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</w:tr>
      <w:tr w:rsidR="00961375" w:rsidTr="001E1C6B">
        <w:trPr>
          <w:trHeight w:val="1517"/>
        </w:trPr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</w:tr>
      <w:tr w:rsidR="00961375" w:rsidTr="001E1C6B">
        <w:trPr>
          <w:trHeight w:val="1517"/>
        </w:trPr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</w:tr>
      <w:tr w:rsidR="00961375" w:rsidTr="001E1C6B">
        <w:trPr>
          <w:trHeight w:val="1517"/>
        </w:trPr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</w:tr>
      <w:tr w:rsidR="00961375" w:rsidTr="001E1C6B">
        <w:trPr>
          <w:trHeight w:val="1431"/>
        </w:trPr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</w:tr>
      <w:tr w:rsidR="00961375" w:rsidTr="001E1C6B">
        <w:trPr>
          <w:trHeight w:val="1517"/>
        </w:trPr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  <w:tc>
          <w:tcPr>
            <w:tcW w:w="2370" w:type="dxa"/>
          </w:tcPr>
          <w:p w:rsidR="00961375" w:rsidRPr="001E1C6B" w:rsidRDefault="00961375" w:rsidP="00961375">
            <w:pPr>
              <w:tabs>
                <w:tab w:val="left" w:pos="1558"/>
              </w:tabs>
              <w:jc w:val="center"/>
              <w:rPr>
                <w:sz w:val="28"/>
              </w:rPr>
            </w:pPr>
          </w:p>
        </w:tc>
      </w:tr>
    </w:tbl>
    <w:p w:rsidR="00961375" w:rsidRDefault="00BC10A3" w:rsidP="00961375">
      <w:pPr>
        <w:tabs>
          <w:tab w:val="left" w:pos="1558"/>
        </w:tabs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Conclusion</w:t>
      </w:r>
    </w:p>
    <w:p w:rsidR="00BC10A3" w:rsidRDefault="00BC10A3" w:rsidP="00961375">
      <w:pPr>
        <w:tabs>
          <w:tab w:val="left" w:pos="1558"/>
        </w:tabs>
        <w:jc w:val="center"/>
        <w:rPr>
          <w:b/>
          <w:sz w:val="28"/>
          <w:u w:val="single"/>
        </w:rPr>
      </w:pPr>
    </w:p>
    <w:p w:rsidR="00BC10A3" w:rsidRDefault="00BC10A3" w:rsidP="00BC10A3">
      <w:pPr>
        <w:tabs>
          <w:tab w:val="left" w:pos="1558"/>
        </w:tabs>
        <w:rPr>
          <w:sz w:val="28"/>
        </w:rPr>
      </w:pPr>
      <w:r>
        <w:rPr>
          <w:sz w:val="28"/>
        </w:rPr>
        <w:t>You should find that when you divide the circumference by th</w:t>
      </w:r>
      <w:r w:rsidR="00DF023C">
        <w:rPr>
          <w:sz w:val="28"/>
        </w:rPr>
        <w:t>e diameter the answer is just over 3</w:t>
      </w:r>
      <w:r>
        <w:rPr>
          <w:sz w:val="28"/>
        </w:rPr>
        <w:t xml:space="preserve">. </w:t>
      </w:r>
    </w:p>
    <w:p w:rsidR="00DF023C" w:rsidRDefault="00DF023C" w:rsidP="00BC10A3">
      <w:pPr>
        <w:tabs>
          <w:tab w:val="left" w:pos="1558"/>
        </w:tabs>
        <w:rPr>
          <w:sz w:val="28"/>
        </w:rPr>
      </w:pPr>
      <w:r>
        <w:rPr>
          <w:sz w:val="28"/>
        </w:rPr>
        <w:t>Mathematicians call this number ‘pi’ from the Greek alphabet. The symbol below represents this number.</w:t>
      </w:r>
    </w:p>
    <w:p w:rsidR="00DF023C" w:rsidRDefault="00DF023C" w:rsidP="00DF023C">
      <w:pPr>
        <w:rPr>
          <w:sz w:val="28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48287</wp:posOffset>
            </wp:positionV>
            <wp:extent cx="2218055" cy="1661795"/>
            <wp:effectExtent l="0" t="0" r="0" b="0"/>
            <wp:wrapTight wrapText="bothSides">
              <wp:wrapPolygon edited="0">
                <wp:start x="0" y="0"/>
                <wp:lineTo x="0" y="21295"/>
                <wp:lineTo x="21334" y="21295"/>
                <wp:lineTo x="21334" y="0"/>
                <wp:lineTo x="0" y="0"/>
              </wp:wrapPolygon>
            </wp:wrapTight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16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023C" w:rsidRPr="00DF023C" w:rsidRDefault="00DF023C" w:rsidP="00DF023C">
      <w:pPr>
        <w:rPr>
          <w:sz w:val="28"/>
        </w:rPr>
      </w:pPr>
    </w:p>
    <w:p w:rsidR="00DF023C" w:rsidRPr="00DF023C" w:rsidRDefault="00DF023C" w:rsidP="00DF023C">
      <w:pPr>
        <w:rPr>
          <w:sz w:val="28"/>
        </w:rPr>
      </w:pPr>
    </w:p>
    <w:p w:rsidR="00DF023C" w:rsidRPr="00DF023C" w:rsidRDefault="00DF023C" w:rsidP="00DF023C">
      <w:pPr>
        <w:rPr>
          <w:sz w:val="28"/>
        </w:rPr>
      </w:pPr>
    </w:p>
    <w:p w:rsidR="00DF023C" w:rsidRPr="00DF023C" w:rsidRDefault="00DF023C" w:rsidP="00DF023C">
      <w:pPr>
        <w:rPr>
          <w:sz w:val="28"/>
        </w:rPr>
      </w:pPr>
    </w:p>
    <w:p w:rsidR="00DF023C" w:rsidRDefault="00DF023C" w:rsidP="00DF023C">
      <w:pPr>
        <w:rPr>
          <w:sz w:val="28"/>
        </w:rPr>
      </w:pPr>
    </w:p>
    <w:p w:rsidR="00DF023C" w:rsidRPr="00DF023C" w:rsidRDefault="00DF023C" w:rsidP="00DF023C">
      <w:pPr>
        <w:rPr>
          <w:sz w:val="28"/>
        </w:rPr>
      </w:pPr>
      <w:r>
        <w:rPr>
          <w:sz w:val="28"/>
        </w:rPr>
        <w:t>Pi is actually 3.142. So, the circumference of any circle is 3.142 times its diameter.</w:t>
      </w:r>
      <w:bookmarkStart w:id="0" w:name="_GoBack"/>
      <w:bookmarkEnd w:id="0"/>
    </w:p>
    <w:sectPr w:rsidR="00DF023C" w:rsidRPr="00DF0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0473E"/>
    <w:multiLevelType w:val="hybridMultilevel"/>
    <w:tmpl w:val="9E860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825B11"/>
    <w:multiLevelType w:val="hybridMultilevel"/>
    <w:tmpl w:val="D09C7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F97"/>
    <w:rsid w:val="000A6307"/>
    <w:rsid w:val="001E1C6B"/>
    <w:rsid w:val="002208A2"/>
    <w:rsid w:val="003C4B0F"/>
    <w:rsid w:val="004A2387"/>
    <w:rsid w:val="00961375"/>
    <w:rsid w:val="00AB1AB3"/>
    <w:rsid w:val="00BA0E28"/>
    <w:rsid w:val="00BC10A3"/>
    <w:rsid w:val="00C30F97"/>
    <w:rsid w:val="00DF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7D93C"/>
  <w15:chartTrackingRefBased/>
  <w15:docId w15:val="{ADF07072-1E5A-4CA6-8B9E-0E8C1A8B0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0F97"/>
    <w:pPr>
      <w:ind w:left="720"/>
      <w:contextualSpacing/>
    </w:pPr>
  </w:style>
  <w:style w:type="table" w:styleId="TableGrid">
    <w:name w:val="Table Grid"/>
    <w:basedOn w:val="TableNormal"/>
    <w:uiPriority w:val="39"/>
    <w:rsid w:val="00961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ED22818</Template>
  <TotalTime>59</TotalTime>
  <Pages>3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 Devlin</cp:lastModifiedBy>
  <cp:revision>4</cp:revision>
  <dcterms:created xsi:type="dcterms:W3CDTF">2021-02-04T14:19:00Z</dcterms:created>
  <dcterms:modified xsi:type="dcterms:W3CDTF">2021-02-04T15:18:00Z</dcterms:modified>
</cp:coreProperties>
</file>