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8"/>
        <w:gridCol w:w="572"/>
        <w:gridCol w:w="4723"/>
        <w:gridCol w:w="572"/>
        <w:gridCol w:w="4723"/>
      </w:tblGrid>
      <w:tr w:rsidR="008B0E98" w14:paraId="7075E5A9" w14:textId="77777777" w:rsidTr="008B0E98">
        <w:trPr>
          <w:trHeight w:val="848"/>
        </w:trPr>
        <w:tc>
          <w:tcPr>
            <w:tcW w:w="4718" w:type="dxa"/>
            <w:shd w:val="clear" w:color="auto" w:fill="000000" w:themeFill="text1"/>
          </w:tcPr>
          <w:p w14:paraId="7F859F76" w14:textId="6CEEFDB7" w:rsidR="008B0E98" w:rsidRPr="008B0E98" w:rsidRDefault="008B0E98" w:rsidP="008B0E98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8B0E98">
              <w:rPr>
                <w:rFonts w:ascii="Comic Sans MS" w:hAnsi="Comic Sans MS"/>
                <w:sz w:val="36"/>
              </w:rPr>
              <w:t>Brooklands Primary School</w:t>
            </w:r>
          </w:p>
        </w:tc>
        <w:tc>
          <w:tcPr>
            <w:tcW w:w="572" w:type="dxa"/>
            <w:shd w:val="clear" w:color="auto" w:fill="000000" w:themeFill="text1"/>
          </w:tcPr>
          <w:p w14:paraId="44437A9D" w14:textId="77777777" w:rsidR="008B0E98" w:rsidRPr="008B0E98" w:rsidRDefault="008B0E98" w:rsidP="008B0E98">
            <w:pPr>
              <w:spacing w:after="0"/>
              <w:jc w:val="center"/>
              <w:rPr>
                <w:sz w:val="36"/>
              </w:rPr>
            </w:pPr>
          </w:p>
        </w:tc>
        <w:tc>
          <w:tcPr>
            <w:tcW w:w="4723" w:type="dxa"/>
            <w:shd w:val="clear" w:color="auto" w:fill="000000" w:themeFill="text1"/>
          </w:tcPr>
          <w:p w14:paraId="6BC39F8A" w14:textId="1B85175B" w:rsidR="008B0E98" w:rsidRPr="008B0E98" w:rsidRDefault="008B0E98" w:rsidP="008B0E98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8B0E98">
              <w:rPr>
                <w:rFonts w:ascii="Comic Sans MS" w:hAnsi="Comic Sans MS"/>
                <w:sz w:val="36"/>
              </w:rPr>
              <w:t>P7 Spellings</w:t>
            </w:r>
          </w:p>
        </w:tc>
        <w:tc>
          <w:tcPr>
            <w:tcW w:w="572" w:type="dxa"/>
            <w:shd w:val="clear" w:color="auto" w:fill="000000" w:themeFill="text1"/>
          </w:tcPr>
          <w:p w14:paraId="4ACC6E6A" w14:textId="77777777" w:rsidR="008B0E98" w:rsidRPr="008B0E98" w:rsidRDefault="008B0E98" w:rsidP="008B0E98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4723" w:type="dxa"/>
            <w:shd w:val="clear" w:color="auto" w:fill="000000" w:themeFill="text1"/>
          </w:tcPr>
          <w:p w14:paraId="1FB4A6F6" w14:textId="1F451BB4" w:rsidR="008B0E98" w:rsidRPr="008B0E98" w:rsidRDefault="008B0E98" w:rsidP="008B0E98">
            <w:pPr>
              <w:spacing w:after="0"/>
              <w:jc w:val="center"/>
              <w:rPr>
                <w:rFonts w:ascii="Comic Sans MS" w:hAnsi="Comic Sans MS"/>
                <w:sz w:val="36"/>
              </w:rPr>
            </w:pPr>
            <w:r w:rsidRPr="008B0E98">
              <w:rPr>
                <w:rFonts w:ascii="Comic Sans MS" w:hAnsi="Comic Sans MS"/>
                <w:sz w:val="36"/>
              </w:rPr>
              <w:t>2021</w:t>
            </w:r>
          </w:p>
        </w:tc>
      </w:tr>
      <w:tr w:rsidR="009B4BCF" w14:paraId="6385943E" w14:textId="77777777" w:rsidTr="00054050">
        <w:trPr>
          <w:trHeight w:val="848"/>
        </w:trPr>
        <w:tc>
          <w:tcPr>
            <w:tcW w:w="4718" w:type="dxa"/>
          </w:tcPr>
          <w:p w14:paraId="48F711DA" w14:textId="77777777" w:rsidR="008B0E98" w:rsidRPr="008B0E98" w:rsidRDefault="008B0E98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</w:p>
          <w:p w14:paraId="4DEC000A" w14:textId="39AD5087" w:rsidR="008B0E98" w:rsidRPr="008B0E98" w:rsidRDefault="008B0E98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 xml:space="preserve">Week 2 of Home Learning </w:t>
            </w:r>
          </w:p>
          <w:p w14:paraId="1ADC4C18" w14:textId="3CB3CFCD" w:rsidR="009B4BCF" w:rsidRPr="008B0E98" w:rsidRDefault="00E85342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>Monday</w:t>
            </w:r>
            <w:r w:rsidR="00D71D66">
              <w:rPr>
                <w:rFonts w:ascii="Comic Sans MS" w:hAnsi="Comic Sans MS"/>
                <w:sz w:val="32"/>
              </w:rPr>
              <w:t xml:space="preserve"> 11</w:t>
            </w:r>
            <w:r w:rsidR="00D71D66" w:rsidRPr="00D71D66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D71D66">
              <w:rPr>
                <w:rFonts w:ascii="Comic Sans MS" w:hAnsi="Comic Sans MS"/>
                <w:sz w:val="32"/>
              </w:rPr>
              <w:t xml:space="preserve"> January</w:t>
            </w:r>
          </w:p>
          <w:p w14:paraId="29E2D9C0" w14:textId="4974A49F" w:rsidR="008B0E98" w:rsidRPr="008B0E98" w:rsidRDefault="008B0E98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572" w:type="dxa"/>
            <w:vMerge w:val="restart"/>
          </w:tcPr>
          <w:p w14:paraId="7EC87017" w14:textId="77777777" w:rsidR="009B4BCF" w:rsidRPr="008B0E98" w:rsidRDefault="009B4BCF" w:rsidP="009B4BCF">
            <w:pPr>
              <w:spacing w:after="0"/>
              <w:rPr>
                <w:sz w:val="32"/>
              </w:rPr>
            </w:pPr>
          </w:p>
        </w:tc>
        <w:tc>
          <w:tcPr>
            <w:tcW w:w="4723" w:type="dxa"/>
          </w:tcPr>
          <w:p w14:paraId="4BF60F14" w14:textId="77777777" w:rsidR="008B0E98" w:rsidRPr="008B0E98" w:rsidRDefault="008B0E98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</w:p>
          <w:p w14:paraId="5DF51987" w14:textId="4748B935" w:rsidR="008B0E98" w:rsidRPr="008B0E98" w:rsidRDefault="009B4BCF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 xml:space="preserve">Week </w:t>
            </w:r>
            <w:r w:rsidR="008B0E98" w:rsidRPr="008B0E98">
              <w:rPr>
                <w:rFonts w:ascii="Comic Sans MS" w:hAnsi="Comic Sans MS"/>
                <w:sz w:val="32"/>
              </w:rPr>
              <w:t xml:space="preserve">2 of Home Learning </w:t>
            </w:r>
          </w:p>
          <w:p w14:paraId="7673C124" w14:textId="2054034F" w:rsidR="009B4BCF" w:rsidRPr="008B0E98" w:rsidRDefault="00E85342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>Tuesday</w:t>
            </w:r>
            <w:r w:rsidR="00D71D66">
              <w:rPr>
                <w:rFonts w:ascii="Comic Sans MS" w:hAnsi="Comic Sans MS"/>
                <w:sz w:val="32"/>
              </w:rPr>
              <w:t xml:space="preserve"> 12</w:t>
            </w:r>
            <w:r w:rsidR="00D71D66" w:rsidRPr="00D71D66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D71D66">
              <w:rPr>
                <w:rFonts w:ascii="Comic Sans MS" w:hAnsi="Comic Sans MS"/>
                <w:sz w:val="32"/>
              </w:rPr>
              <w:t xml:space="preserve"> January</w:t>
            </w:r>
          </w:p>
        </w:tc>
        <w:tc>
          <w:tcPr>
            <w:tcW w:w="572" w:type="dxa"/>
            <w:vMerge w:val="restart"/>
          </w:tcPr>
          <w:p w14:paraId="51C56E20" w14:textId="77777777" w:rsidR="009B4BCF" w:rsidRPr="008B0E98" w:rsidRDefault="009B4BCF" w:rsidP="009B4BCF">
            <w:pPr>
              <w:spacing w:after="0"/>
              <w:rPr>
                <w:rFonts w:ascii="Comic Sans MS" w:hAnsi="Comic Sans MS"/>
                <w:sz w:val="32"/>
              </w:rPr>
            </w:pPr>
          </w:p>
        </w:tc>
        <w:tc>
          <w:tcPr>
            <w:tcW w:w="4723" w:type="dxa"/>
          </w:tcPr>
          <w:p w14:paraId="425EBB6A" w14:textId="77777777" w:rsidR="008B0E98" w:rsidRPr="008B0E98" w:rsidRDefault="008B0E98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</w:p>
          <w:p w14:paraId="01BF6126" w14:textId="1E767B23" w:rsidR="008B0E98" w:rsidRPr="008B0E98" w:rsidRDefault="009B4BCF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 xml:space="preserve">Week </w:t>
            </w:r>
            <w:r w:rsidR="008B0E98" w:rsidRPr="008B0E98">
              <w:rPr>
                <w:rFonts w:ascii="Comic Sans MS" w:hAnsi="Comic Sans MS"/>
                <w:sz w:val="32"/>
              </w:rPr>
              <w:t xml:space="preserve">2 of Home Learning </w:t>
            </w:r>
          </w:p>
          <w:p w14:paraId="16D77A90" w14:textId="489054CD" w:rsidR="009B4BCF" w:rsidRPr="008B0E98" w:rsidRDefault="00E85342" w:rsidP="00E85342">
            <w:pPr>
              <w:spacing w:after="0"/>
              <w:jc w:val="center"/>
              <w:rPr>
                <w:rFonts w:ascii="Comic Sans MS" w:hAnsi="Comic Sans MS"/>
                <w:sz w:val="32"/>
              </w:rPr>
            </w:pPr>
            <w:r w:rsidRPr="008B0E98">
              <w:rPr>
                <w:rFonts w:ascii="Comic Sans MS" w:hAnsi="Comic Sans MS"/>
                <w:sz w:val="32"/>
              </w:rPr>
              <w:t>Wednesday</w:t>
            </w:r>
            <w:r w:rsidR="00D71D66">
              <w:rPr>
                <w:rFonts w:ascii="Comic Sans MS" w:hAnsi="Comic Sans MS"/>
                <w:sz w:val="32"/>
              </w:rPr>
              <w:t xml:space="preserve"> 13</w:t>
            </w:r>
            <w:r w:rsidR="00D71D66" w:rsidRPr="00D71D66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D71D66">
              <w:rPr>
                <w:rFonts w:ascii="Comic Sans MS" w:hAnsi="Comic Sans MS"/>
                <w:sz w:val="32"/>
              </w:rPr>
              <w:t xml:space="preserve"> January</w:t>
            </w:r>
          </w:p>
        </w:tc>
      </w:tr>
      <w:tr w:rsidR="000D353F" w14:paraId="66FBFB56" w14:textId="77777777" w:rsidTr="00054050">
        <w:trPr>
          <w:trHeight w:val="1317"/>
        </w:trPr>
        <w:tc>
          <w:tcPr>
            <w:tcW w:w="4718" w:type="dxa"/>
          </w:tcPr>
          <w:p w14:paraId="58B79447" w14:textId="6B8F3DD2" w:rsidR="000D353F" w:rsidRDefault="000D353F" w:rsidP="000D353F">
            <w:pPr>
              <w:spacing w:after="0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Box 1</w:t>
            </w:r>
            <w:r w:rsidR="00A4042B" w:rsidRPr="008B0E98">
              <w:rPr>
                <w:rFonts w:ascii="Comic Sans MS" w:hAnsi="Comic Sans MS"/>
              </w:rPr>
              <w:t xml:space="preserve"> </w:t>
            </w:r>
            <w:r w:rsidR="008B0E98" w:rsidRPr="008B0E98">
              <w:rPr>
                <w:rFonts w:ascii="Comic Sans MS" w:hAnsi="Comic Sans MS"/>
              </w:rPr>
              <w:t xml:space="preserve">    </w:t>
            </w:r>
            <w:r w:rsidR="00A4042B" w:rsidRPr="008B0E98">
              <w:rPr>
                <w:rFonts w:ascii="Comic Sans MS" w:hAnsi="Comic Sans MS"/>
                <w:i/>
                <w:sz w:val="22"/>
                <w:szCs w:val="40"/>
              </w:rPr>
              <w:t>Rule: ‘le’ sounds like ‘ul’ or ‘el’</w:t>
            </w:r>
          </w:p>
          <w:p w14:paraId="15C04010" w14:textId="01D2B31E" w:rsidR="000D353F" w:rsidRPr="00996FB9" w:rsidRDefault="00D71D66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e</w:t>
            </w:r>
            <w:r w:rsidR="00CF6581">
              <w:rPr>
                <w:rFonts w:ascii="Comic Sans MS" w:eastAsia="MS Mincho" w:hAnsi="Comic Sans MS" w:cs="Times New Roman"/>
              </w:rPr>
              <w:t xml:space="preserve">xample </w:t>
            </w:r>
          </w:p>
          <w:p w14:paraId="0B66583E" w14:textId="4ACD824D" w:rsidR="000D353F" w:rsidRPr="00996FB9" w:rsidRDefault="00D71D66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s</w:t>
            </w:r>
            <w:r w:rsidR="00CF6581">
              <w:rPr>
                <w:rFonts w:ascii="Comic Sans MS" w:eastAsia="MS Mincho" w:hAnsi="Comic Sans MS" w:cs="Times New Roman"/>
              </w:rPr>
              <w:t xml:space="preserve">truggle </w:t>
            </w:r>
          </w:p>
          <w:p w14:paraId="7053FF5D" w14:textId="27E487B2" w:rsidR="000D353F" w:rsidRPr="00996FB9" w:rsidRDefault="00D71D66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b</w:t>
            </w:r>
            <w:r w:rsidR="00A4042B">
              <w:rPr>
                <w:rFonts w:ascii="Comic Sans MS" w:eastAsia="MS Mincho" w:hAnsi="Comic Sans MS" w:cs="Times New Roman"/>
              </w:rPr>
              <w:t xml:space="preserve">ottle </w:t>
            </w:r>
          </w:p>
          <w:p w14:paraId="00BE15C2" w14:textId="72D736B7" w:rsidR="000D353F" w:rsidRPr="00331B80" w:rsidRDefault="00D71D66" w:rsidP="000D353F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l</w:t>
            </w:r>
            <w:r w:rsidR="00A4042B">
              <w:rPr>
                <w:rFonts w:ascii="Comic Sans MS" w:eastAsia="MS Mincho" w:hAnsi="Comic Sans MS" w:cs="Times New Roman"/>
              </w:rPr>
              <w:t xml:space="preserve">ittle </w:t>
            </w:r>
          </w:p>
        </w:tc>
        <w:tc>
          <w:tcPr>
            <w:tcW w:w="572" w:type="dxa"/>
            <w:vMerge/>
          </w:tcPr>
          <w:p w14:paraId="17555532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3FB22EF7" w14:textId="7B0A241B" w:rsidR="000D353F" w:rsidRPr="0067530C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>Box 1</w:t>
            </w:r>
            <w:r w:rsidR="008B0E98">
              <w:rPr>
                <w:rFonts w:ascii="Comic Sans MS" w:eastAsia="MS Mincho" w:hAnsi="Comic Sans MS" w:cs="Times New Roman"/>
              </w:rPr>
              <w:t xml:space="preserve">      </w:t>
            </w:r>
            <w:r w:rsidR="00A4042B" w:rsidRPr="008B0E98">
              <w:rPr>
                <w:rFonts w:ascii="Comic Sans MS" w:hAnsi="Comic Sans MS"/>
                <w:i/>
                <w:sz w:val="22"/>
                <w:szCs w:val="22"/>
              </w:rPr>
              <w:t>Rule: ‘le’ sounds like ‘ul’ or ‘el’</w:t>
            </w:r>
          </w:p>
          <w:p w14:paraId="31C089DE" w14:textId="7271B70B" w:rsidR="000D353F" w:rsidRPr="0067530C" w:rsidRDefault="00D71D66" w:rsidP="000D353F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m</w:t>
            </w:r>
            <w:r w:rsidR="00A4042B">
              <w:rPr>
                <w:rFonts w:ascii="Comic Sans MS" w:eastAsia="MS Mincho" w:hAnsi="Comic Sans MS" w:cs="Times New Roman"/>
              </w:rPr>
              <w:t xml:space="preserve">iddle </w:t>
            </w:r>
          </w:p>
          <w:p w14:paraId="4275DA6C" w14:textId="3F37228E" w:rsidR="000D353F" w:rsidRPr="0067530C" w:rsidRDefault="00D71D66" w:rsidP="000D353F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h</w:t>
            </w:r>
            <w:r w:rsidR="00A4042B">
              <w:rPr>
                <w:rFonts w:ascii="Comic Sans MS" w:eastAsia="MS Mincho" w:hAnsi="Comic Sans MS" w:cs="Times New Roman"/>
              </w:rPr>
              <w:t xml:space="preserve">uddle </w:t>
            </w:r>
          </w:p>
          <w:p w14:paraId="6FA2AEB9" w14:textId="38772654" w:rsidR="000D353F" w:rsidRDefault="00D71D66" w:rsidP="000D353F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b</w:t>
            </w:r>
            <w:r w:rsidR="00A4042B">
              <w:rPr>
                <w:rFonts w:ascii="Comic Sans MS" w:eastAsia="MS Mincho" w:hAnsi="Comic Sans MS" w:cs="Times New Roman"/>
              </w:rPr>
              <w:t xml:space="preserve">attle </w:t>
            </w:r>
          </w:p>
          <w:p w14:paraId="19526640" w14:textId="36D673A7" w:rsidR="00996FB9" w:rsidRPr="00331B80" w:rsidRDefault="00D71D66" w:rsidP="000D353F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c</w:t>
            </w:r>
            <w:r w:rsidR="00A4042B">
              <w:rPr>
                <w:rFonts w:ascii="Comic Sans MS" w:eastAsia="MS Mincho" w:hAnsi="Comic Sans MS" w:cs="Times New Roman"/>
              </w:rPr>
              <w:t xml:space="preserve">ircle </w:t>
            </w:r>
          </w:p>
        </w:tc>
        <w:tc>
          <w:tcPr>
            <w:tcW w:w="572" w:type="dxa"/>
            <w:vMerge/>
          </w:tcPr>
          <w:p w14:paraId="09296C83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1534871A" w14:textId="338E8114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1</w:t>
            </w:r>
            <w:r w:rsidR="008B0E98">
              <w:rPr>
                <w:rFonts w:ascii="Comic Sans MS" w:hAnsi="Comic Sans MS"/>
              </w:rPr>
              <w:t xml:space="preserve">    </w:t>
            </w:r>
            <w:r w:rsidR="00A4042B" w:rsidRPr="008B0E98">
              <w:rPr>
                <w:rFonts w:ascii="Comic Sans MS" w:hAnsi="Comic Sans MS"/>
              </w:rPr>
              <w:t xml:space="preserve"> </w:t>
            </w:r>
            <w:r w:rsidR="00A4042B" w:rsidRPr="008B0E98">
              <w:rPr>
                <w:rFonts w:ascii="Comic Sans MS" w:hAnsi="Comic Sans MS"/>
                <w:i/>
                <w:sz w:val="22"/>
                <w:szCs w:val="40"/>
              </w:rPr>
              <w:t>Rule: ‘le’ sounds like ‘ul’ or ‘el’</w:t>
            </w:r>
          </w:p>
          <w:p w14:paraId="1B2FBC0D" w14:textId="1AC45C3A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cuddle </w:t>
            </w:r>
          </w:p>
          <w:p w14:paraId="114DFCC4" w14:textId="2589DC2C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angle </w:t>
            </w:r>
          </w:p>
          <w:p w14:paraId="77E6ADF6" w14:textId="4C341906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sprinkle </w:t>
            </w:r>
          </w:p>
          <w:p w14:paraId="67ACB080" w14:textId="179EF86C" w:rsidR="000D353F" w:rsidRPr="00331B80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castle </w:t>
            </w:r>
          </w:p>
        </w:tc>
      </w:tr>
      <w:tr w:rsidR="000D353F" w14:paraId="69FDFFD6" w14:textId="77777777" w:rsidTr="00054050">
        <w:trPr>
          <w:trHeight w:val="1012"/>
        </w:trPr>
        <w:tc>
          <w:tcPr>
            <w:tcW w:w="4718" w:type="dxa"/>
          </w:tcPr>
          <w:p w14:paraId="7E4712D0" w14:textId="7376F7C2" w:rsidR="000D353F" w:rsidRDefault="000D353F" w:rsidP="000D353F">
            <w:pPr>
              <w:spacing w:after="0"/>
              <w:rPr>
                <w:rFonts w:ascii="Comic Sans MS" w:hAnsi="Comic Sans MS"/>
                <w:u w:val="single"/>
              </w:rPr>
            </w:pPr>
            <w:r w:rsidRPr="008B0E98">
              <w:rPr>
                <w:rFonts w:ascii="Comic Sans MS" w:hAnsi="Comic Sans MS"/>
                <w:u w:val="single"/>
              </w:rPr>
              <w:t>Box 2</w:t>
            </w:r>
            <w:r w:rsidR="008B0E98">
              <w:rPr>
                <w:rFonts w:ascii="Comic Sans MS" w:hAnsi="Comic Sans MS"/>
              </w:rPr>
              <w:t xml:space="preserve">     </w:t>
            </w:r>
            <w:r w:rsidR="00A4042B" w:rsidRPr="008B0E98">
              <w:rPr>
                <w:rFonts w:ascii="Comic Sans MS" w:hAnsi="Comic Sans MS"/>
                <w:i/>
                <w:sz w:val="22"/>
                <w:szCs w:val="40"/>
              </w:rPr>
              <w:t>Rule: ‘le’ sounds like ‘ul’ or ‘el’</w:t>
            </w:r>
          </w:p>
          <w:p w14:paraId="07A9B7B7" w14:textId="4AF39BF7" w:rsidR="000D353F" w:rsidRPr="00996FB9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people </w:t>
            </w:r>
          </w:p>
          <w:p w14:paraId="14F9AE97" w14:textId="445B1915" w:rsidR="000D353F" w:rsidRPr="00996FB9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comfortable </w:t>
            </w:r>
          </w:p>
          <w:p w14:paraId="49AB98CB" w14:textId="146FEBC5" w:rsidR="000D353F" w:rsidRPr="00996FB9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valuable </w:t>
            </w:r>
          </w:p>
          <w:p w14:paraId="5F667FA4" w14:textId="2628A16A" w:rsidR="000D353F" w:rsidRPr="00331B80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triangle </w:t>
            </w:r>
          </w:p>
        </w:tc>
        <w:tc>
          <w:tcPr>
            <w:tcW w:w="572" w:type="dxa"/>
            <w:vMerge/>
          </w:tcPr>
          <w:p w14:paraId="7A3B98F5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5B67DBCC" w14:textId="305D3926" w:rsidR="000D353F" w:rsidRPr="0067530C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  <w:u w:val="single"/>
              </w:rPr>
            </w:pPr>
            <w:r w:rsidRPr="0067530C">
              <w:rPr>
                <w:rFonts w:ascii="Comic Sans MS" w:eastAsia="MS Mincho" w:hAnsi="Comic Sans MS" w:cs="Times New Roman"/>
                <w:u w:val="single"/>
              </w:rPr>
              <w:t xml:space="preserve">Box </w:t>
            </w:r>
            <w:r w:rsidRPr="00331B80">
              <w:rPr>
                <w:rFonts w:ascii="Comic Sans MS" w:eastAsia="MS Mincho" w:hAnsi="Comic Sans MS" w:cs="Times New Roman"/>
                <w:u w:val="single"/>
              </w:rPr>
              <w:t>2</w:t>
            </w:r>
            <w:r w:rsidR="008B0E98">
              <w:rPr>
                <w:rFonts w:ascii="Comic Sans MS" w:eastAsia="MS Mincho" w:hAnsi="Comic Sans MS" w:cs="Times New Roman"/>
              </w:rPr>
              <w:t xml:space="preserve">      </w:t>
            </w:r>
            <w:r w:rsidR="00A4042B" w:rsidRPr="008B0E98">
              <w:rPr>
                <w:rFonts w:ascii="Comic Sans MS" w:hAnsi="Comic Sans MS"/>
                <w:i/>
                <w:sz w:val="22"/>
                <w:szCs w:val="40"/>
              </w:rPr>
              <w:t>Rule: ‘le’ sounds like ‘ul’ or ‘el’</w:t>
            </w:r>
          </w:p>
          <w:p w14:paraId="613488A3" w14:textId="2ECBD002" w:rsidR="000D353F" w:rsidRPr="00996FB9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impossible</w:t>
            </w:r>
          </w:p>
          <w:p w14:paraId="376AC95B" w14:textId="1D6B1017" w:rsidR="000D353F" w:rsidRPr="00996FB9" w:rsidRDefault="00CF6581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knuckle </w:t>
            </w:r>
          </w:p>
          <w:p w14:paraId="16BB705E" w14:textId="3AAFD5E3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obstacle </w:t>
            </w:r>
          </w:p>
          <w:p w14:paraId="55D30765" w14:textId="2FD2847D" w:rsidR="000D353F" w:rsidRPr="00331B80" w:rsidRDefault="000D353F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996FB9">
              <w:rPr>
                <w:rFonts w:ascii="Comic Sans MS" w:eastAsia="MS Mincho" w:hAnsi="Comic Sans MS" w:cs="Times New Roman"/>
              </w:rPr>
              <w:t>incapable</w:t>
            </w:r>
          </w:p>
        </w:tc>
        <w:tc>
          <w:tcPr>
            <w:tcW w:w="572" w:type="dxa"/>
            <w:vMerge/>
          </w:tcPr>
          <w:p w14:paraId="1BCFA44E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07DF0C6C" w14:textId="6EE887D9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  <w:r w:rsidR="008B0E98">
              <w:rPr>
                <w:rFonts w:ascii="Comic Sans MS" w:hAnsi="Comic Sans MS"/>
              </w:rPr>
              <w:t xml:space="preserve">     </w:t>
            </w:r>
            <w:r w:rsidR="00A4042B" w:rsidRPr="008B0E98">
              <w:rPr>
                <w:rFonts w:ascii="Comic Sans MS" w:hAnsi="Comic Sans MS"/>
                <w:i/>
                <w:sz w:val="22"/>
                <w:szCs w:val="40"/>
              </w:rPr>
              <w:t>Rule: ‘le’ sounds like ‘ul’ or ‘el’</w:t>
            </w:r>
          </w:p>
          <w:p w14:paraId="12EC34AC" w14:textId="13BA155A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idle </w:t>
            </w:r>
          </w:p>
          <w:p w14:paraId="0AAD6F1F" w14:textId="3D809DD5" w:rsidR="000D353F" w:rsidRPr="00996FB9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knowledgeable </w:t>
            </w:r>
          </w:p>
          <w:p w14:paraId="3A8CBA6D" w14:textId="50EFDFAF" w:rsidR="000D353F" w:rsidRPr="00996FB9" w:rsidRDefault="00996FB9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996FB9">
              <w:rPr>
                <w:rFonts w:ascii="Comic Sans MS" w:eastAsia="MS Mincho" w:hAnsi="Comic Sans MS" w:cs="Times New Roman"/>
              </w:rPr>
              <w:t>incredible</w:t>
            </w:r>
          </w:p>
          <w:p w14:paraId="43D8A9FC" w14:textId="50616FDD" w:rsidR="000D353F" w:rsidRPr="00331B80" w:rsidRDefault="00A4042B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eastAsia="MS Mincho" w:hAnsi="Comic Sans MS" w:cs="Times New Roman"/>
              </w:rPr>
              <w:t xml:space="preserve">understandable </w:t>
            </w:r>
          </w:p>
        </w:tc>
      </w:tr>
      <w:tr w:rsidR="000D353F" w14:paraId="6601F0A8" w14:textId="77777777" w:rsidTr="008B0E98">
        <w:trPr>
          <w:trHeight w:val="70"/>
        </w:trPr>
        <w:tc>
          <w:tcPr>
            <w:tcW w:w="4718" w:type="dxa"/>
          </w:tcPr>
          <w:p w14:paraId="43814DE2" w14:textId="5521CEAB" w:rsidR="00D71D66" w:rsidRPr="00D71D66" w:rsidRDefault="000D353F" w:rsidP="000D353F">
            <w:pPr>
              <w:spacing w:after="0"/>
              <w:rPr>
                <w:rFonts w:ascii="Comic Sans MS" w:hAnsi="Comic Sans MS"/>
                <w:i/>
                <w:sz w:val="22"/>
              </w:rPr>
            </w:pPr>
            <w:r>
              <w:rPr>
                <w:rFonts w:ascii="Comic Sans MS" w:hAnsi="Comic Sans MS"/>
                <w:u w:val="single"/>
              </w:rPr>
              <w:t>Box 3</w:t>
            </w:r>
            <w:r w:rsidR="008B0E98">
              <w:rPr>
                <w:rFonts w:ascii="Comic Sans MS" w:hAnsi="Comic Sans MS"/>
              </w:rPr>
              <w:t xml:space="preserve">      </w:t>
            </w:r>
            <w:r w:rsidR="00DC76F0" w:rsidRPr="008B0E98">
              <w:rPr>
                <w:rFonts w:ascii="Comic Sans MS" w:hAnsi="Comic Sans MS"/>
                <w:i/>
                <w:sz w:val="22"/>
              </w:rPr>
              <w:t xml:space="preserve">Rule: shush - </w:t>
            </w:r>
            <w:r w:rsidR="00DA0A20" w:rsidRPr="008B0E98">
              <w:rPr>
                <w:rFonts w:ascii="Comic Sans MS" w:hAnsi="Comic Sans MS"/>
                <w:i/>
                <w:sz w:val="22"/>
              </w:rPr>
              <w:t>cious word</w:t>
            </w:r>
            <w:r w:rsidR="00CF6581" w:rsidRPr="008B0E98">
              <w:rPr>
                <w:rFonts w:ascii="Comic Sans MS" w:hAnsi="Comic Sans MS"/>
                <w:i/>
                <w:sz w:val="22"/>
              </w:rPr>
              <w:t>s</w:t>
            </w:r>
          </w:p>
          <w:p w14:paraId="768FE943" w14:textId="77777777" w:rsidR="00E85342" w:rsidRDefault="00E85342" w:rsidP="00E8534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conscious </w:t>
            </w:r>
          </w:p>
          <w:p w14:paraId="4B8DA046" w14:textId="27B9F79A" w:rsidR="00E85342" w:rsidRDefault="00E85342" w:rsidP="00E8534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precious  </w:t>
            </w:r>
          </w:p>
          <w:p w14:paraId="134A6CB5" w14:textId="74CC76C6" w:rsidR="00E85342" w:rsidRDefault="00E85342" w:rsidP="00E8534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atrocious </w:t>
            </w:r>
          </w:p>
          <w:p w14:paraId="2BF9FBD7" w14:textId="4F191E57" w:rsidR="000D353F" w:rsidRPr="008B0E98" w:rsidRDefault="00E85342" w:rsidP="008B0E98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vivacious </w:t>
            </w:r>
          </w:p>
        </w:tc>
        <w:tc>
          <w:tcPr>
            <w:tcW w:w="572" w:type="dxa"/>
            <w:vMerge/>
          </w:tcPr>
          <w:p w14:paraId="303F2EAA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02EDF525" w14:textId="32F0D865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8B0E98">
              <w:rPr>
                <w:rFonts w:ascii="Comic Sans MS" w:hAnsi="Comic Sans MS"/>
                <w:u w:val="single"/>
              </w:rPr>
              <w:t>Box 3</w:t>
            </w:r>
            <w:r w:rsidR="008B0E98">
              <w:rPr>
                <w:rFonts w:ascii="Comic Sans MS" w:hAnsi="Comic Sans MS"/>
              </w:rPr>
              <w:t xml:space="preserve">       </w:t>
            </w:r>
            <w:r w:rsidR="00DC76F0" w:rsidRPr="008B0E98">
              <w:rPr>
                <w:rFonts w:ascii="Comic Sans MS" w:hAnsi="Comic Sans MS"/>
                <w:i/>
                <w:sz w:val="22"/>
              </w:rPr>
              <w:t>Rule: shush -</w:t>
            </w:r>
            <w:r w:rsidR="00DA0A20" w:rsidRPr="008B0E98">
              <w:rPr>
                <w:rFonts w:ascii="Comic Sans MS" w:hAnsi="Comic Sans MS"/>
                <w:i/>
                <w:sz w:val="22"/>
              </w:rPr>
              <w:t xml:space="preserve"> cious word</w:t>
            </w:r>
            <w:r w:rsidR="00CF6581" w:rsidRPr="008B0E98">
              <w:rPr>
                <w:rFonts w:ascii="Comic Sans MS" w:hAnsi="Comic Sans MS"/>
                <w:i/>
                <w:sz w:val="22"/>
              </w:rPr>
              <w:t>s</w:t>
            </w:r>
          </w:p>
          <w:p w14:paraId="4FA56DCA" w14:textId="77777777" w:rsidR="000D353F" w:rsidRDefault="00E85342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suspicious </w:t>
            </w:r>
          </w:p>
          <w:p w14:paraId="4C08A9FB" w14:textId="77777777" w:rsidR="00E85342" w:rsidRDefault="00E85342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delicious </w:t>
            </w:r>
          </w:p>
          <w:p w14:paraId="55194EBE" w14:textId="53411612" w:rsidR="00E85342" w:rsidRDefault="00E85342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vicious </w:t>
            </w:r>
          </w:p>
          <w:p w14:paraId="1416601E" w14:textId="36494D13" w:rsidR="00E85342" w:rsidRPr="00331B80" w:rsidRDefault="00E85342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spacious </w:t>
            </w:r>
          </w:p>
        </w:tc>
        <w:tc>
          <w:tcPr>
            <w:tcW w:w="572" w:type="dxa"/>
            <w:vMerge/>
          </w:tcPr>
          <w:p w14:paraId="39722076" w14:textId="77777777" w:rsidR="000D353F" w:rsidRPr="00331B80" w:rsidRDefault="000D353F" w:rsidP="000D353F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723" w:type="dxa"/>
          </w:tcPr>
          <w:p w14:paraId="6A54263B" w14:textId="7D773CCE" w:rsidR="000D353F" w:rsidRPr="00331B80" w:rsidRDefault="000D353F" w:rsidP="000D353F">
            <w:p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331B80">
              <w:rPr>
                <w:rFonts w:ascii="Comic Sans MS" w:hAnsi="Comic Sans MS"/>
                <w:u w:val="single"/>
              </w:rPr>
              <w:t xml:space="preserve">Box </w:t>
            </w:r>
            <w:r w:rsidRPr="008B0E98">
              <w:rPr>
                <w:rFonts w:ascii="Comic Sans MS" w:hAnsi="Comic Sans MS"/>
                <w:u w:val="single"/>
              </w:rPr>
              <w:t>3</w:t>
            </w:r>
            <w:r w:rsidR="008B0E98">
              <w:rPr>
                <w:rFonts w:ascii="Comic Sans MS" w:hAnsi="Comic Sans MS"/>
              </w:rPr>
              <w:t xml:space="preserve">      </w:t>
            </w:r>
            <w:r w:rsidR="00DC76F0" w:rsidRPr="008B0E98">
              <w:rPr>
                <w:rFonts w:ascii="Comic Sans MS" w:hAnsi="Comic Sans MS"/>
                <w:i/>
                <w:sz w:val="22"/>
                <w:szCs w:val="22"/>
              </w:rPr>
              <w:t>Rule: shush -</w:t>
            </w:r>
            <w:r w:rsidR="00DA0A20" w:rsidRPr="008B0E98">
              <w:rPr>
                <w:rFonts w:ascii="Comic Sans MS" w:hAnsi="Comic Sans MS"/>
                <w:i/>
                <w:sz w:val="22"/>
                <w:szCs w:val="22"/>
              </w:rPr>
              <w:t xml:space="preserve"> cious word</w:t>
            </w:r>
            <w:r w:rsidR="00CF6581" w:rsidRPr="008B0E98">
              <w:rPr>
                <w:rFonts w:ascii="Comic Sans MS" w:hAnsi="Comic Sans MS"/>
                <w:i/>
                <w:sz w:val="22"/>
                <w:szCs w:val="22"/>
              </w:rPr>
              <w:t>s</w:t>
            </w:r>
          </w:p>
          <w:p w14:paraId="5E94FC45" w14:textId="63EB07E7" w:rsidR="00E85342" w:rsidRPr="00E85342" w:rsidRDefault="00996FB9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E85342">
              <w:rPr>
                <w:rFonts w:ascii="Comic Sans MS" w:eastAsia="MS Mincho" w:hAnsi="Comic Sans MS" w:cs="Times New Roman"/>
              </w:rPr>
              <w:t xml:space="preserve"> </w:t>
            </w:r>
            <w:r w:rsidR="007A0C67">
              <w:rPr>
                <w:rFonts w:ascii="Comic Sans MS" w:eastAsia="MS Mincho" w:hAnsi="Comic Sans MS" w:cs="Times New Roman"/>
              </w:rPr>
              <w:t>g</w:t>
            </w:r>
            <w:r w:rsidR="00E85342" w:rsidRPr="00E85342">
              <w:rPr>
                <w:rFonts w:ascii="Comic Sans MS" w:eastAsia="MS Mincho" w:hAnsi="Comic Sans MS" w:cs="Times New Roman"/>
              </w:rPr>
              <w:t>ra</w:t>
            </w:r>
            <w:bookmarkStart w:id="0" w:name="_GoBack"/>
            <w:bookmarkEnd w:id="0"/>
            <w:r w:rsidR="00E85342" w:rsidRPr="00E85342">
              <w:rPr>
                <w:rFonts w:ascii="Comic Sans MS" w:eastAsia="MS Mincho" w:hAnsi="Comic Sans MS" w:cs="Times New Roman"/>
              </w:rPr>
              <w:t>cious</w:t>
            </w:r>
          </w:p>
          <w:p w14:paraId="0D58B0CC" w14:textId="785E00F5" w:rsidR="00E85342" w:rsidRPr="00E85342" w:rsidRDefault="007A0C67" w:rsidP="00996FB9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 f</w:t>
            </w:r>
            <w:r w:rsidR="00E85342" w:rsidRPr="00E85342">
              <w:rPr>
                <w:rFonts w:ascii="Comic Sans MS" w:eastAsia="MS Mincho" w:hAnsi="Comic Sans MS" w:cs="Times New Roman"/>
              </w:rPr>
              <w:t>erocious</w:t>
            </w:r>
          </w:p>
          <w:p w14:paraId="6237468D" w14:textId="752E1A41" w:rsidR="00E85342" w:rsidRPr="00E85342" w:rsidRDefault="007A0C67" w:rsidP="00E8534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 m</w:t>
            </w:r>
            <w:r w:rsidR="00E85342" w:rsidRPr="00E85342">
              <w:rPr>
                <w:rFonts w:ascii="Comic Sans MS" w:eastAsia="MS Mincho" w:hAnsi="Comic Sans MS" w:cs="Times New Roman"/>
              </w:rPr>
              <w:t>alicious</w:t>
            </w:r>
          </w:p>
          <w:p w14:paraId="59CE9A4A" w14:textId="16840818" w:rsidR="000D353F" w:rsidRPr="00331B80" w:rsidRDefault="00E85342" w:rsidP="00E8534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E85342">
              <w:rPr>
                <w:rFonts w:ascii="Comic Sans MS" w:eastAsia="MS Mincho" w:hAnsi="Comic Sans MS" w:cs="Times New Roman"/>
              </w:rPr>
              <w:t xml:space="preserve"> tenacious</w:t>
            </w:r>
          </w:p>
        </w:tc>
      </w:tr>
    </w:tbl>
    <w:p w14:paraId="0E92D168" w14:textId="2741B37E" w:rsidR="00BB54EC" w:rsidRDefault="00BB54EC"/>
    <w:sectPr w:rsidR="00BB54EC" w:rsidSect="006753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E491C" w14:textId="77777777" w:rsidR="0089636C" w:rsidRDefault="0089636C" w:rsidP="00EC2083">
      <w:pPr>
        <w:spacing w:after="0"/>
      </w:pPr>
      <w:r>
        <w:separator/>
      </w:r>
    </w:p>
  </w:endnote>
  <w:endnote w:type="continuationSeparator" w:id="0">
    <w:p w14:paraId="08CBE866" w14:textId="77777777" w:rsidR="0089636C" w:rsidRDefault="0089636C" w:rsidP="00EC20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437AE" w14:textId="77777777" w:rsidR="0089636C" w:rsidRDefault="0089636C" w:rsidP="00EC2083">
      <w:pPr>
        <w:spacing w:after="0"/>
      </w:pPr>
      <w:r>
        <w:separator/>
      </w:r>
    </w:p>
  </w:footnote>
  <w:footnote w:type="continuationSeparator" w:id="0">
    <w:p w14:paraId="0BC23B20" w14:textId="77777777" w:rsidR="0089636C" w:rsidRDefault="0089636C" w:rsidP="00EC20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E3798"/>
    <w:multiLevelType w:val="hybridMultilevel"/>
    <w:tmpl w:val="F12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43E6A"/>
    <w:multiLevelType w:val="hybridMultilevel"/>
    <w:tmpl w:val="770A5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2D54FD"/>
    <w:multiLevelType w:val="hybridMultilevel"/>
    <w:tmpl w:val="587E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30C"/>
    <w:rsid w:val="00017048"/>
    <w:rsid w:val="000430FE"/>
    <w:rsid w:val="00054050"/>
    <w:rsid w:val="00095D4C"/>
    <w:rsid w:val="000D023F"/>
    <w:rsid w:val="000D353F"/>
    <w:rsid w:val="000F26E2"/>
    <w:rsid w:val="00124738"/>
    <w:rsid w:val="00157093"/>
    <w:rsid w:val="001D3B99"/>
    <w:rsid w:val="0022585C"/>
    <w:rsid w:val="002A36C3"/>
    <w:rsid w:val="00331B80"/>
    <w:rsid w:val="003652C6"/>
    <w:rsid w:val="00372045"/>
    <w:rsid w:val="00420D89"/>
    <w:rsid w:val="004D4871"/>
    <w:rsid w:val="00514E1F"/>
    <w:rsid w:val="005A57A0"/>
    <w:rsid w:val="005D56CF"/>
    <w:rsid w:val="00616530"/>
    <w:rsid w:val="0063662C"/>
    <w:rsid w:val="00673C29"/>
    <w:rsid w:val="0067530C"/>
    <w:rsid w:val="0071116B"/>
    <w:rsid w:val="007163DD"/>
    <w:rsid w:val="0074005B"/>
    <w:rsid w:val="00793036"/>
    <w:rsid w:val="007A0C67"/>
    <w:rsid w:val="00801DC4"/>
    <w:rsid w:val="00820C1A"/>
    <w:rsid w:val="008365E9"/>
    <w:rsid w:val="0089636C"/>
    <w:rsid w:val="008B0E98"/>
    <w:rsid w:val="008C1EFE"/>
    <w:rsid w:val="008C2613"/>
    <w:rsid w:val="008F59F4"/>
    <w:rsid w:val="008F62DC"/>
    <w:rsid w:val="0091328A"/>
    <w:rsid w:val="00980A34"/>
    <w:rsid w:val="00996FB9"/>
    <w:rsid w:val="009B4BCF"/>
    <w:rsid w:val="009C6B33"/>
    <w:rsid w:val="00A028AB"/>
    <w:rsid w:val="00A4042B"/>
    <w:rsid w:val="00AB2227"/>
    <w:rsid w:val="00B00CDC"/>
    <w:rsid w:val="00B11712"/>
    <w:rsid w:val="00B14570"/>
    <w:rsid w:val="00B50081"/>
    <w:rsid w:val="00BB54EC"/>
    <w:rsid w:val="00BC3135"/>
    <w:rsid w:val="00BD32DA"/>
    <w:rsid w:val="00C17F93"/>
    <w:rsid w:val="00C82D63"/>
    <w:rsid w:val="00CF6581"/>
    <w:rsid w:val="00CF6D69"/>
    <w:rsid w:val="00D123D5"/>
    <w:rsid w:val="00D14C29"/>
    <w:rsid w:val="00D31690"/>
    <w:rsid w:val="00D35F5E"/>
    <w:rsid w:val="00D71D66"/>
    <w:rsid w:val="00DA0A20"/>
    <w:rsid w:val="00DA4B2B"/>
    <w:rsid w:val="00DC4EA8"/>
    <w:rsid w:val="00DC76F0"/>
    <w:rsid w:val="00DD0C5A"/>
    <w:rsid w:val="00E06146"/>
    <w:rsid w:val="00E85342"/>
    <w:rsid w:val="00E90383"/>
    <w:rsid w:val="00EC2083"/>
    <w:rsid w:val="00ED7932"/>
    <w:rsid w:val="00F2068E"/>
    <w:rsid w:val="00F2308F"/>
    <w:rsid w:val="00F81E1E"/>
    <w:rsid w:val="00FA06A5"/>
    <w:rsid w:val="00FE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EC4DF"/>
  <w15:chartTrackingRefBased/>
  <w15:docId w15:val="{48BC5636-8915-42EF-BAA0-E22547929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30C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53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208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C2083"/>
    <w:rPr>
      <w:rFonts w:eastAsiaTheme="minorEastAsia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EC208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C2083"/>
    <w:rPr>
      <w:rFonts w:eastAsiaTheme="minorEastAsia"/>
      <w:sz w:val="24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4E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4EC"/>
    <w:rPr>
      <w:rFonts w:ascii="Segoe UI" w:eastAsiaTheme="minorEastAsia" w:hAnsi="Segoe UI" w:cs="Segoe UI"/>
      <w:sz w:val="18"/>
      <w:szCs w:val="1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FBF0152D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Duggan</dc:creator>
  <cp:keywords/>
  <dc:description/>
  <cp:lastModifiedBy>M Henry</cp:lastModifiedBy>
  <cp:revision>2</cp:revision>
  <cp:lastPrinted>2021-01-08T09:16:00Z</cp:lastPrinted>
  <dcterms:created xsi:type="dcterms:W3CDTF">2021-01-08T09:19:00Z</dcterms:created>
  <dcterms:modified xsi:type="dcterms:W3CDTF">2021-01-08T09:19:00Z</dcterms:modified>
</cp:coreProperties>
</file>