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23B2" w:rsidRDefault="005923B2" w:rsidP="005923B2">
      <w:pPr>
        <w:jc w:val="center"/>
        <w:rPr>
          <w:b/>
        </w:rPr>
      </w:pPr>
      <w:r>
        <w:rPr>
          <w:b/>
        </w:rPr>
        <w:t>Homework Update</w:t>
      </w:r>
    </w:p>
    <w:p w:rsidR="00963172" w:rsidRPr="005923B2" w:rsidRDefault="005923B2" w:rsidP="005923B2">
      <w:pPr>
        <w:jc w:val="center"/>
        <w:rPr>
          <w:b/>
        </w:rPr>
      </w:pPr>
      <w:r w:rsidRPr="005923B2">
        <w:rPr>
          <w:b/>
        </w:rPr>
        <w:t>November 2020</w:t>
      </w:r>
    </w:p>
    <w:p w:rsidR="005923B2" w:rsidRDefault="005923B2"/>
    <w:p w:rsidR="005923B2" w:rsidRDefault="005923B2">
      <w:r>
        <w:t>Dear Parents</w:t>
      </w:r>
      <w:r w:rsidR="003857D5">
        <w:t xml:space="preserve"> and Guardians</w:t>
      </w:r>
      <w:r>
        <w:t>,</w:t>
      </w:r>
    </w:p>
    <w:p w:rsidR="005923B2" w:rsidRDefault="003571F2">
      <w:r>
        <w:t xml:space="preserve">We have consciously taken a </w:t>
      </w:r>
      <w:r w:rsidR="005923B2">
        <w:t xml:space="preserve">slow and steady approach to the reintroduction of homework in Brooklands during the first half term, with no homework in September, and online homework via Bug Club and Education City in October. </w:t>
      </w:r>
    </w:p>
    <w:p w:rsidR="005923B2" w:rsidRDefault="003571F2">
      <w:r>
        <w:t>This decision was firmly</w:t>
      </w:r>
      <w:r w:rsidR="005923B2">
        <w:t xml:space="preserve"> based </w:t>
      </w:r>
      <w:r>
        <w:t>upon the</w:t>
      </w:r>
      <w:r w:rsidR="005923B2">
        <w:t xml:space="preserve"> focus </w:t>
      </w:r>
      <w:r>
        <w:t xml:space="preserve">we have placed </w:t>
      </w:r>
      <w:r w:rsidR="00540640">
        <w:t>upon our pupil</w:t>
      </w:r>
      <w:r w:rsidR="005923B2">
        <w:t>s</w:t>
      </w:r>
      <w:r w:rsidR="00540640">
        <w:t>’</w:t>
      </w:r>
      <w:r w:rsidR="005923B2">
        <w:t xml:space="preserve"> well-being, first and foremost, and the importance of settling the children back into school life and learning throughout the day, without overwhelming them, or our families too soon, with the additional pressures of completing homework once home. </w:t>
      </w:r>
    </w:p>
    <w:p w:rsidR="005923B2" w:rsidRDefault="005923B2">
      <w:r>
        <w:t xml:space="preserve">We hope that this has helped your family to readjust to school life, and the routines around school life, during these </w:t>
      </w:r>
      <w:r w:rsidR="00161BEB">
        <w:t xml:space="preserve">unprecedented </w:t>
      </w:r>
      <w:r>
        <w:t>times.</w:t>
      </w:r>
    </w:p>
    <w:p w:rsidR="00C603F1" w:rsidRDefault="00FE2575" w:rsidP="00C603F1">
      <w:r>
        <w:t>N</w:t>
      </w:r>
      <w:r w:rsidR="005923B2">
        <w:t xml:space="preserve">ow that </w:t>
      </w:r>
      <w:r>
        <w:t xml:space="preserve">we </w:t>
      </w:r>
      <w:r w:rsidR="005923B2">
        <w:t>are moving into the second half-term in the academic year,</w:t>
      </w:r>
      <w:r>
        <w:t xml:space="preserve"> </w:t>
      </w:r>
      <w:r w:rsidR="00161BEB">
        <w:t xml:space="preserve">we feel that </w:t>
      </w:r>
      <w:r w:rsidR="005923B2">
        <w:t xml:space="preserve">the time is right to </w:t>
      </w:r>
      <w:r w:rsidR="00C603F1">
        <w:t>re</w:t>
      </w:r>
      <w:r w:rsidR="005923B2">
        <w:t>introduce written homework throughout school, which will be set within each year group</w:t>
      </w:r>
      <w:r w:rsidR="00C603F1">
        <w:t xml:space="preserve">. </w:t>
      </w:r>
    </w:p>
    <w:p w:rsidR="00C603F1" w:rsidRDefault="00C603F1" w:rsidP="00C603F1">
      <w:r>
        <w:t xml:space="preserve">Short and manageable tasks will be set to help your child </w:t>
      </w:r>
      <w:r>
        <w:t>revise and cons</w:t>
      </w:r>
      <w:r>
        <w:t xml:space="preserve">olidate skills learnt in class, placing the value on </w:t>
      </w:r>
      <w:r>
        <w:t>learning at home,</w:t>
      </w:r>
      <w:r>
        <w:t xml:space="preserve"> and allowing you the opportunity to become involved in your child’s learning from home,</w:t>
      </w:r>
      <w:r>
        <w:t xml:space="preserve"> but in an age-appropriate and balanced way. </w:t>
      </w:r>
    </w:p>
    <w:p w:rsidR="00C603F1" w:rsidRDefault="00C603F1" w:rsidP="00C603F1">
      <w:r>
        <w:t>Quality family time, and time for our children to just be children, to play, to go outside for fresh air, and to relax is vitally important for their well-being and positive mental health.</w:t>
      </w:r>
    </w:p>
    <w:p w:rsidR="00567316" w:rsidRDefault="002F0706" w:rsidP="00AF68EA">
      <w:r>
        <w:t>As such, w</w:t>
      </w:r>
      <w:r w:rsidR="00AF68EA">
        <w:t xml:space="preserve">ith any homework set, whilst we encourage all of our children to complete what is set, and to value the importance of the homework set, we understand that there will be times where this is not possible for you as a family. </w:t>
      </w:r>
    </w:p>
    <w:p w:rsidR="00AF68EA" w:rsidRDefault="00524AD4" w:rsidP="00AF68EA">
      <w:r>
        <w:t>You are the person there at home, who knows your child best and can make that ultimate decision regarding homework on any given day. In the event that your child is unable to complete a task set, we just ask that you</w:t>
      </w:r>
      <w:r w:rsidR="00AF68EA">
        <w:t xml:space="preserve"> write a little not</w:t>
      </w:r>
      <w:r>
        <w:t>e</w:t>
      </w:r>
      <w:r w:rsidR="00AF68EA">
        <w:t xml:space="preserve"> to the teacher to say you were unable to complete that task that week. </w:t>
      </w:r>
    </w:p>
    <w:p w:rsidR="00991829" w:rsidRDefault="00072C08" w:rsidP="00AF68EA">
      <w:r>
        <w:t>On the next sheet, you will find a breakdown of the homework that will come home on specific days, an</w:t>
      </w:r>
      <w:r w:rsidR="002F0706">
        <w:t>d when those homework books</w:t>
      </w:r>
      <w:r w:rsidR="002C3568">
        <w:t xml:space="preserve"> should be returned, which we hope helps you get into that routine, around busy family life. </w:t>
      </w:r>
    </w:p>
    <w:p w:rsidR="002C3568" w:rsidRDefault="002C3568" w:rsidP="00AF68EA">
      <w:r>
        <w:t>May we take this chance to thank you for your ongoing, invaluable support, towards your child’s learning</w:t>
      </w:r>
      <w:r w:rsidR="002F0706">
        <w:t xml:space="preserve"> at home as well as</w:t>
      </w:r>
      <w:r>
        <w:t xml:space="preserve"> in class, as well as to school-life as a whole. </w:t>
      </w:r>
    </w:p>
    <w:p w:rsidR="002C3568" w:rsidRDefault="002C3568" w:rsidP="00AF68EA">
      <w:r>
        <w:t xml:space="preserve">We couldn’t do the job we do, without that support, which means everything to the happiness and learning of our pupils in Brooklands. </w:t>
      </w:r>
    </w:p>
    <w:p w:rsidR="002F0706" w:rsidRDefault="002F0706" w:rsidP="00AF68EA">
      <w:r>
        <w:t xml:space="preserve">We are so proud of how well our children have settled back into school life, which is all credit to the reassurance and support they have from home, as well as from the staff within school. </w:t>
      </w:r>
    </w:p>
    <w:p w:rsidR="002F0706" w:rsidRDefault="002F0706" w:rsidP="00AF68EA">
      <w:r>
        <w:t xml:space="preserve">We hope that your child can now feel ready and equipped to undertake these short tasks at home too, which will help them to grown in confidence in the key skills and concepts being taught within school. Thank you. </w:t>
      </w:r>
    </w:p>
    <w:p w:rsidR="002C3568" w:rsidRPr="002C3568" w:rsidRDefault="002C3568" w:rsidP="00AF68EA">
      <w:pPr>
        <w:rPr>
          <w:b/>
        </w:rPr>
      </w:pPr>
      <w:r w:rsidRPr="002C3568">
        <w:rPr>
          <w:b/>
        </w:rPr>
        <w:lastRenderedPageBreak/>
        <w:t>Homework Routine 2020-21</w:t>
      </w:r>
    </w:p>
    <w:p w:rsidR="00567316" w:rsidRDefault="00991829" w:rsidP="00AF68EA">
      <w:r>
        <w:t xml:space="preserve">Commencing on </w:t>
      </w:r>
      <w:r w:rsidRPr="00991829">
        <w:rPr>
          <w:b/>
        </w:rPr>
        <w:t>Monday 23</w:t>
      </w:r>
      <w:r w:rsidRPr="00991829">
        <w:rPr>
          <w:b/>
          <w:vertAlign w:val="superscript"/>
        </w:rPr>
        <w:t>rd</w:t>
      </w:r>
      <w:r w:rsidRPr="00991829">
        <w:rPr>
          <w:b/>
        </w:rPr>
        <w:t xml:space="preserve"> November</w:t>
      </w:r>
      <w:r>
        <w:t>, the following homework will be set, in an age-app</w:t>
      </w:r>
      <w:r w:rsidR="003015A7">
        <w:t xml:space="preserve">ropriate way across year groups throughout school. </w:t>
      </w:r>
      <w:r>
        <w:t xml:space="preserve"> </w:t>
      </w:r>
    </w:p>
    <w:p w:rsidR="00B73843" w:rsidRPr="00B73843" w:rsidRDefault="00B73843" w:rsidP="00AF68EA">
      <w:pPr>
        <w:rPr>
          <w:u w:val="single"/>
        </w:rPr>
      </w:pPr>
      <w:r w:rsidRPr="00B73843">
        <w:rPr>
          <w:u w:val="single"/>
        </w:rPr>
        <w:t>Monday:</w:t>
      </w:r>
    </w:p>
    <w:p w:rsidR="00991829" w:rsidRPr="00B73843" w:rsidRDefault="00991829" w:rsidP="00B73843">
      <w:pPr>
        <w:pStyle w:val="ListParagraph"/>
        <w:numPr>
          <w:ilvl w:val="0"/>
          <w:numId w:val="1"/>
        </w:numPr>
        <w:rPr>
          <w:b/>
        </w:rPr>
      </w:pPr>
      <w:r w:rsidRPr="00B73843">
        <w:rPr>
          <w:b/>
        </w:rPr>
        <w:t>Word Spellings</w:t>
      </w:r>
    </w:p>
    <w:p w:rsidR="004D55CC" w:rsidRPr="00B73843" w:rsidRDefault="004D55CC" w:rsidP="00B73843">
      <w:pPr>
        <w:pStyle w:val="ListParagraph"/>
        <w:numPr>
          <w:ilvl w:val="0"/>
          <w:numId w:val="1"/>
        </w:numPr>
        <w:rPr>
          <w:b/>
        </w:rPr>
      </w:pPr>
      <w:r w:rsidRPr="00B73843">
        <w:rPr>
          <w:b/>
        </w:rPr>
        <w:t xml:space="preserve">Mental Maths </w:t>
      </w:r>
    </w:p>
    <w:p w:rsidR="00B73843" w:rsidRDefault="00B73843" w:rsidP="00AF68EA">
      <w:r>
        <w:t xml:space="preserve">Word Spellings and Mental Maths </w:t>
      </w:r>
      <w:r w:rsidRPr="00B73843">
        <w:t xml:space="preserve">will be sent home </w:t>
      </w:r>
      <w:r>
        <w:t xml:space="preserve">on Monday, </w:t>
      </w:r>
      <w:r w:rsidRPr="00B73843">
        <w:t>to be studied throughout the week</w:t>
      </w:r>
      <w:r>
        <w:t>, Monday to Thursday</w:t>
      </w:r>
      <w:r w:rsidRPr="00B73843">
        <w:t xml:space="preserve">. </w:t>
      </w:r>
    </w:p>
    <w:p w:rsidR="00B73843" w:rsidRDefault="002C3568" w:rsidP="00AF68EA">
      <w:r w:rsidRPr="00072C08">
        <w:rPr>
          <w:b/>
        </w:rPr>
        <w:t>Spelling and Mental Maths</w:t>
      </w:r>
      <w:r>
        <w:t xml:space="preserve"> books/ Activities </w:t>
      </w:r>
      <w:r w:rsidRPr="00072C08">
        <w:rPr>
          <w:b/>
        </w:rPr>
        <w:t>will remain at home</w:t>
      </w:r>
      <w:r>
        <w:t xml:space="preserve"> each week.</w:t>
      </w:r>
      <w:r>
        <w:t xml:space="preserve"> You </w:t>
      </w:r>
      <w:r w:rsidRPr="002C3568">
        <w:rPr>
          <w:b/>
        </w:rPr>
        <w:t>do not</w:t>
      </w:r>
      <w:r>
        <w:t xml:space="preserve"> need to</w:t>
      </w:r>
      <w:r w:rsidR="00B73843" w:rsidRPr="00B73843">
        <w:t xml:space="preserve"> return </w:t>
      </w:r>
      <w:r w:rsidR="00B73843">
        <w:t xml:space="preserve">spellings and mental maths books </w:t>
      </w:r>
      <w:r>
        <w:t xml:space="preserve">or activity sheets </w:t>
      </w:r>
      <w:r w:rsidR="00B73843">
        <w:t>at the end of the week</w:t>
      </w:r>
      <w:r>
        <w:t>. T</w:t>
      </w:r>
      <w:r w:rsidR="00B73843">
        <w:t xml:space="preserve">hese </w:t>
      </w:r>
      <w:r>
        <w:t xml:space="preserve">will </w:t>
      </w:r>
      <w:r w:rsidR="00B73843">
        <w:t xml:space="preserve">remain at home, </w:t>
      </w:r>
      <w:r>
        <w:t>and are there for practis</w:t>
      </w:r>
      <w:r w:rsidR="003015A7">
        <w:t>ing</w:t>
      </w:r>
      <w:r>
        <w:t xml:space="preserve"> and revisin</w:t>
      </w:r>
      <w:r w:rsidR="003015A7">
        <w:t>g throughout the term.</w:t>
      </w:r>
    </w:p>
    <w:p w:rsidR="00B73843" w:rsidRDefault="002C3568" w:rsidP="00AF68EA">
      <w:r>
        <w:t>Your child’s p</w:t>
      </w:r>
      <w:r w:rsidR="003015A7">
        <w:t>ractis</w:t>
      </w:r>
      <w:r w:rsidR="00B73843">
        <w:t>e</w:t>
      </w:r>
      <w:r w:rsidR="003015A7">
        <w:t xml:space="preserve">, confidence and ability </w:t>
      </w:r>
      <w:r w:rsidR="00B73843">
        <w:t>in</w:t>
      </w:r>
      <w:r>
        <w:t xml:space="preserve"> spelling</w:t>
      </w:r>
      <w:r w:rsidR="00B73843">
        <w:t xml:space="preserve"> these words and </w:t>
      </w:r>
      <w:r w:rsidR="003015A7">
        <w:t xml:space="preserve">developing these </w:t>
      </w:r>
      <w:r w:rsidR="00B73843">
        <w:t xml:space="preserve">maths skills will </w:t>
      </w:r>
      <w:r w:rsidR="003015A7">
        <w:t>be monitored t</w:t>
      </w:r>
      <w:r w:rsidR="00B73843">
        <w:t>hrough in your child’s confidence and ability in classwork, and any Friday Challenge</w:t>
      </w:r>
      <w:r>
        <w:t>s</w:t>
      </w:r>
      <w:r w:rsidR="00B73843">
        <w:t xml:space="preserve"> they have within school.</w:t>
      </w:r>
    </w:p>
    <w:p w:rsidR="002E054D" w:rsidRPr="002C3568" w:rsidRDefault="007C4B08" w:rsidP="00AF68EA">
      <w:pPr>
        <w:rPr>
          <w:b/>
          <w:i/>
        </w:rPr>
      </w:pPr>
      <w:r w:rsidRPr="002C3568">
        <w:rPr>
          <w:b/>
          <w:i/>
        </w:rPr>
        <w:t>*Please see additional sheet for tips regarding the practise of word spellings at home</w:t>
      </w:r>
    </w:p>
    <w:p w:rsidR="00B73843" w:rsidRPr="00B73843" w:rsidRDefault="00B73843" w:rsidP="00AF68EA">
      <w:pPr>
        <w:rPr>
          <w:u w:val="single"/>
        </w:rPr>
      </w:pPr>
      <w:r w:rsidRPr="00B73843">
        <w:rPr>
          <w:u w:val="single"/>
        </w:rPr>
        <w:t>Monday:</w:t>
      </w:r>
    </w:p>
    <w:p w:rsidR="00B73843" w:rsidRPr="00B73843" w:rsidRDefault="00B73843" w:rsidP="00B73843">
      <w:pPr>
        <w:pStyle w:val="ListParagraph"/>
        <w:numPr>
          <w:ilvl w:val="0"/>
          <w:numId w:val="2"/>
        </w:numPr>
        <w:rPr>
          <w:b/>
        </w:rPr>
      </w:pPr>
      <w:r w:rsidRPr="00B73843">
        <w:rPr>
          <w:b/>
        </w:rPr>
        <w:t xml:space="preserve">Short Written Literacy Task </w:t>
      </w:r>
    </w:p>
    <w:p w:rsidR="00B73843" w:rsidRDefault="00B73843" w:rsidP="00AF68EA">
      <w:r>
        <w:t xml:space="preserve">Your child has 2 nights to complete this task. Literacy books should be </w:t>
      </w:r>
      <w:r w:rsidRPr="00B73843">
        <w:rPr>
          <w:b/>
        </w:rPr>
        <w:t>returned to school each Wednesday</w:t>
      </w:r>
      <w:r>
        <w:t xml:space="preserve">. </w:t>
      </w:r>
    </w:p>
    <w:p w:rsidR="00B73843" w:rsidRDefault="00B73843" w:rsidP="00AF68EA"/>
    <w:p w:rsidR="00B73843" w:rsidRPr="00B73843" w:rsidRDefault="00B73843" w:rsidP="00AF68EA">
      <w:pPr>
        <w:rPr>
          <w:u w:val="single"/>
        </w:rPr>
      </w:pPr>
      <w:r w:rsidRPr="00B73843">
        <w:rPr>
          <w:u w:val="single"/>
        </w:rPr>
        <w:t xml:space="preserve">Wednesday: </w:t>
      </w:r>
    </w:p>
    <w:p w:rsidR="00B73843" w:rsidRPr="002E054D" w:rsidRDefault="00B73843" w:rsidP="00B73843">
      <w:pPr>
        <w:pStyle w:val="ListParagraph"/>
        <w:numPr>
          <w:ilvl w:val="0"/>
          <w:numId w:val="2"/>
        </w:numPr>
        <w:rPr>
          <w:b/>
        </w:rPr>
      </w:pPr>
      <w:r w:rsidRPr="002E054D">
        <w:rPr>
          <w:b/>
        </w:rPr>
        <w:t>Short Written Maths Task</w:t>
      </w:r>
    </w:p>
    <w:p w:rsidR="00B73843" w:rsidRDefault="00B73843" w:rsidP="00B73843">
      <w:r>
        <w:t xml:space="preserve">Your child has 2 nights </w:t>
      </w:r>
      <w:r w:rsidR="002E054D">
        <w:t xml:space="preserve">to complete this task. Maths </w:t>
      </w:r>
      <w:r>
        <w:t xml:space="preserve">books should be </w:t>
      </w:r>
      <w:r w:rsidRPr="00B73843">
        <w:rPr>
          <w:b/>
        </w:rPr>
        <w:t xml:space="preserve">returned to school each </w:t>
      </w:r>
      <w:r w:rsidR="002E054D">
        <w:rPr>
          <w:b/>
        </w:rPr>
        <w:t>Friday</w:t>
      </w:r>
      <w:r>
        <w:t xml:space="preserve">. </w:t>
      </w:r>
    </w:p>
    <w:p w:rsidR="002E054D" w:rsidRDefault="002E054D" w:rsidP="00B73843"/>
    <w:p w:rsidR="002E054D" w:rsidRDefault="00417DB2" w:rsidP="00B73843">
      <w:r>
        <w:t xml:space="preserve">Commencing </w:t>
      </w:r>
      <w:r w:rsidR="002E054D" w:rsidRPr="002E054D">
        <w:rPr>
          <w:b/>
        </w:rPr>
        <w:t>Monday 30</w:t>
      </w:r>
      <w:r w:rsidR="002E054D" w:rsidRPr="002E054D">
        <w:rPr>
          <w:b/>
          <w:vertAlign w:val="superscript"/>
        </w:rPr>
        <w:t>th</w:t>
      </w:r>
      <w:r w:rsidR="002E054D" w:rsidRPr="002E054D">
        <w:rPr>
          <w:b/>
        </w:rPr>
        <w:t xml:space="preserve"> November</w:t>
      </w:r>
      <w:r w:rsidR="002E054D">
        <w:t xml:space="preserve">, hard copies of </w:t>
      </w:r>
      <w:r w:rsidR="002E054D" w:rsidRPr="002E054D">
        <w:t>your child’s</w:t>
      </w:r>
      <w:r w:rsidR="002E054D">
        <w:rPr>
          <w:b/>
        </w:rPr>
        <w:t xml:space="preserve"> r</w:t>
      </w:r>
      <w:r w:rsidR="002E054D" w:rsidRPr="002E054D">
        <w:rPr>
          <w:b/>
        </w:rPr>
        <w:t>eading books</w:t>
      </w:r>
      <w:r w:rsidR="002E054D">
        <w:t xml:space="preserve"> will be sent home each week. </w:t>
      </w:r>
    </w:p>
    <w:p w:rsidR="002E054D" w:rsidRDefault="002E054D" w:rsidP="00B73843">
      <w:r>
        <w:t xml:space="preserve">These reading books must be </w:t>
      </w:r>
      <w:r w:rsidRPr="00417DB2">
        <w:rPr>
          <w:b/>
        </w:rPr>
        <w:t>kept within the plastic folders</w:t>
      </w:r>
      <w:r>
        <w:t xml:space="preserve"> that will be provided, and we ask that they are </w:t>
      </w:r>
      <w:r w:rsidRPr="00417DB2">
        <w:rPr>
          <w:b/>
        </w:rPr>
        <w:t>returned to your child’s school bag each evening</w:t>
      </w:r>
      <w:r>
        <w:t xml:space="preserve">, to facilitate reading activities within the classroom. </w:t>
      </w:r>
    </w:p>
    <w:p w:rsidR="002E054D" w:rsidRDefault="002E054D" w:rsidP="00B73843">
      <w:r>
        <w:t>Your child will be the only person to touch their book whilst it is in their possession, and once returned, all books will quarantine for 48-hours before being reallocated.</w:t>
      </w:r>
    </w:p>
    <w:p w:rsidR="002E054D" w:rsidRDefault="002E054D" w:rsidP="00B73843">
      <w:r>
        <w:t xml:space="preserve">Allocation of homework via Education City will now cease, however your child can still use their login details to access online games and activities as desired. </w:t>
      </w:r>
    </w:p>
    <w:p w:rsidR="004331BC" w:rsidRDefault="002E054D" w:rsidP="00B73843">
      <w:pPr>
        <w:rPr>
          <w:b/>
        </w:rPr>
      </w:pPr>
      <w:r w:rsidRPr="00BE3191">
        <w:rPr>
          <w:b/>
        </w:rPr>
        <w:t>Thank you in advance for</w:t>
      </w:r>
      <w:r w:rsidRPr="00BE3191">
        <w:rPr>
          <w:b/>
          <w:i/>
        </w:rPr>
        <w:t xml:space="preserve"> all</w:t>
      </w:r>
      <w:r w:rsidRPr="00BE3191">
        <w:rPr>
          <w:b/>
        </w:rPr>
        <w:t xml:space="preserve"> of your</w:t>
      </w:r>
      <w:r w:rsidR="00BB50D2" w:rsidRPr="00BE3191">
        <w:rPr>
          <w:b/>
        </w:rPr>
        <w:t xml:space="preserve"> invaluable </w:t>
      </w:r>
      <w:r w:rsidRPr="00BE3191">
        <w:rPr>
          <w:b/>
        </w:rPr>
        <w:t>support</w:t>
      </w:r>
      <w:r w:rsidR="004331BC">
        <w:rPr>
          <w:b/>
        </w:rPr>
        <w:t xml:space="preserve"> in your </w:t>
      </w:r>
      <w:r w:rsidRPr="00BE3191">
        <w:rPr>
          <w:b/>
        </w:rPr>
        <w:t>child</w:t>
      </w:r>
      <w:r w:rsidR="00BB50D2" w:rsidRPr="00BE3191">
        <w:rPr>
          <w:b/>
        </w:rPr>
        <w:t>’s learning</w:t>
      </w:r>
      <w:r w:rsidRPr="00BE3191">
        <w:rPr>
          <w:b/>
        </w:rPr>
        <w:t xml:space="preserve"> at home. </w:t>
      </w:r>
    </w:p>
    <w:p w:rsidR="002E054D" w:rsidRPr="00BE3191" w:rsidRDefault="002E054D" w:rsidP="00B73843">
      <w:pPr>
        <w:rPr>
          <w:b/>
        </w:rPr>
      </w:pPr>
      <w:r w:rsidRPr="00BE3191">
        <w:rPr>
          <w:b/>
        </w:rPr>
        <w:t xml:space="preserve">Please do not hesitate to contact your child’s class teacher, should you require any specific help or advice regarding your child’s homework over the coming term. </w:t>
      </w:r>
    </w:p>
    <w:p w:rsidR="004D55CC" w:rsidRDefault="008F13B5" w:rsidP="004221DF">
      <w:pPr>
        <w:jc w:val="center"/>
        <w:rPr>
          <w:b/>
        </w:rPr>
      </w:pPr>
      <w:r>
        <w:rPr>
          <w:b/>
        </w:rPr>
        <w:lastRenderedPageBreak/>
        <w:t>Supporting your Child with the L</w:t>
      </w:r>
      <w:r w:rsidR="002E054D">
        <w:rPr>
          <w:b/>
        </w:rPr>
        <w:t xml:space="preserve">earning of </w:t>
      </w:r>
      <w:r>
        <w:rPr>
          <w:b/>
        </w:rPr>
        <w:t>Word S</w:t>
      </w:r>
      <w:r w:rsidR="004D55CC">
        <w:rPr>
          <w:b/>
        </w:rPr>
        <w:t>pellings:</w:t>
      </w:r>
    </w:p>
    <w:p w:rsidR="00DE4ECF" w:rsidRDefault="00DE4ECF" w:rsidP="00AF68EA">
      <w:pPr>
        <w:rPr>
          <w:u w:val="single"/>
        </w:rPr>
      </w:pPr>
    </w:p>
    <w:p w:rsidR="00BA321F" w:rsidRPr="00BA321F" w:rsidRDefault="00BA321F" w:rsidP="00AF68EA">
      <w:pPr>
        <w:rPr>
          <w:u w:val="single"/>
        </w:rPr>
      </w:pPr>
      <w:r w:rsidRPr="00BA321F">
        <w:rPr>
          <w:u w:val="single"/>
        </w:rPr>
        <w:t>Phonics</w:t>
      </w:r>
      <w:r>
        <w:rPr>
          <w:u w:val="single"/>
        </w:rPr>
        <w:t xml:space="preserve"> Tasks</w:t>
      </w:r>
      <w:r w:rsidRPr="00BA321F">
        <w:rPr>
          <w:u w:val="single"/>
        </w:rPr>
        <w:t xml:space="preserve">: </w:t>
      </w:r>
    </w:p>
    <w:p w:rsidR="00BA321F" w:rsidRDefault="00DE4ECF" w:rsidP="00AF68EA">
      <w:r>
        <w:t xml:space="preserve">Linguistic </w:t>
      </w:r>
      <w:r w:rsidR="00BA321F">
        <w:t>Phonics focusses on the sounds within words.</w:t>
      </w:r>
    </w:p>
    <w:p w:rsidR="00993877" w:rsidRDefault="00BA321F" w:rsidP="00AF68EA">
      <w:r>
        <w:t>Fo</w:t>
      </w:r>
      <w:r w:rsidR="00991829">
        <w:t xml:space="preserve">r </w:t>
      </w:r>
      <w:r>
        <w:t>example,</w:t>
      </w:r>
      <w:r w:rsidR="00991829">
        <w:t xml:space="preserve"> the ‘</w:t>
      </w:r>
      <w:r w:rsidR="00993877">
        <w:t xml:space="preserve">long </w:t>
      </w:r>
      <w:r>
        <w:t>o</w:t>
      </w:r>
      <w:r w:rsidR="00991829">
        <w:t>’ sound</w:t>
      </w:r>
      <w:r>
        <w:t xml:space="preserve"> can be represented in a number of ways</w:t>
      </w:r>
      <w:r w:rsidR="00991829">
        <w:t xml:space="preserve">: </w:t>
      </w:r>
    </w:p>
    <w:p w:rsidR="00BA321F" w:rsidRDefault="00991829" w:rsidP="00AF68EA">
      <w:r>
        <w:t>g</w:t>
      </w:r>
      <w:r w:rsidRPr="009B1908">
        <w:rPr>
          <w:b/>
        </w:rPr>
        <w:t>o</w:t>
      </w:r>
      <w:r>
        <w:t>, t</w:t>
      </w:r>
      <w:r w:rsidRPr="009B1908">
        <w:rPr>
          <w:b/>
        </w:rPr>
        <w:t>oe</w:t>
      </w:r>
      <w:r>
        <w:t>, sn</w:t>
      </w:r>
      <w:r w:rsidRPr="009B1908">
        <w:rPr>
          <w:b/>
        </w:rPr>
        <w:t>ow</w:t>
      </w:r>
      <w:r>
        <w:t>, b</w:t>
      </w:r>
      <w:r w:rsidRPr="00272DA5">
        <w:rPr>
          <w:b/>
        </w:rPr>
        <w:t>o</w:t>
      </w:r>
      <w:r w:rsidRPr="009B1908">
        <w:rPr>
          <w:b/>
        </w:rPr>
        <w:t>a</w:t>
      </w:r>
      <w:r w:rsidRPr="00272DA5">
        <w:t>t</w:t>
      </w:r>
      <w:r w:rsidR="00B20F57">
        <w:t xml:space="preserve">, </w:t>
      </w:r>
      <w:r w:rsidR="00993877">
        <w:t>s</w:t>
      </w:r>
      <w:r w:rsidR="00993877" w:rsidRPr="00993877">
        <w:rPr>
          <w:b/>
        </w:rPr>
        <w:t>ew</w:t>
      </w:r>
      <w:r w:rsidR="00993877">
        <w:t xml:space="preserve">, </w:t>
      </w:r>
      <w:r w:rsidR="00B20F57">
        <w:t>d</w:t>
      </w:r>
      <w:r w:rsidR="00B20F57" w:rsidRPr="009B1908">
        <w:rPr>
          <w:b/>
        </w:rPr>
        <w:t>ough</w:t>
      </w:r>
      <w:r w:rsidR="005C2B71">
        <w:rPr>
          <w:b/>
        </w:rPr>
        <w:t xml:space="preserve">, </w:t>
      </w:r>
      <w:r w:rsidR="005C2B71" w:rsidRPr="00993877">
        <w:t>m</w:t>
      </w:r>
      <w:r w:rsidR="005C2B71" w:rsidRPr="00993877">
        <w:rPr>
          <w:b/>
        </w:rPr>
        <w:t>o</w:t>
      </w:r>
      <w:r w:rsidR="005C2B71" w:rsidRPr="00993877">
        <w:t>l</w:t>
      </w:r>
      <w:r w:rsidR="005C2B71" w:rsidRPr="00993877">
        <w:rPr>
          <w:b/>
        </w:rPr>
        <w:t>e</w:t>
      </w:r>
    </w:p>
    <w:p w:rsidR="00991829" w:rsidRDefault="00BA321F" w:rsidP="00AF68EA">
      <w:r>
        <w:t xml:space="preserve">The children learn to identify the sounds within words, and the different ways in which </w:t>
      </w:r>
      <w:r w:rsidR="00D64637">
        <w:t xml:space="preserve">each </w:t>
      </w:r>
      <w:r>
        <w:t xml:space="preserve">sound can be represented when we write those words down. </w:t>
      </w:r>
    </w:p>
    <w:p w:rsidR="004D55CC" w:rsidRDefault="004D55CC" w:rsidP="00AF68EA">
      <w:r>
        <w:t>The children are asked to identify, segment and count the sounds within words, for example:</w:t>
      </w:r>
    </w:p>
    <w:p w:rsidR="004D55CC" w:rsidRDefault="004D55CC" w:rsidP="00AF68EA">
      <w:r>
        <w:t>g/</w:t>
      </w:r>
      <w:proofErr w:type="gramStart"/>
      <w:r>
        <w:t xml:space="preserve">o  </w:t>
      </w:r>
      <w:r w:rsidR="00D64637">
        <w:tab/>
      </w:r>
      <w:proofErr w:type="gramEnd"/>
      <w:r w:rsidR="00D64637">
        <w:tab/>
      </w:r>
      <w:r>
        <w:t xml:space="preserve">two sounds </w:t>
      </w:r>
    </w:p>
    <w:p w:rsidR="004D55CC" w:rsidRDefault="004D55CC" w:rsidP="00AF68EA">
      <w:r>
        <w:t>t/</w:t>
      </w:r>
      <w:proofErr w:type="spellStart"/>
      <w:r>
        <w:t>oe</w:t>
      </w:r>
      <w:proofErr w:type="spellEnd"/>
      <w:r>
        <w:t xml:space="preserve"> </w:t>
      </w:r>
      <w:r w:rsidR="00D64637">
        <w:tab/>
      </w:r>
      <w:r>
        <w:t xml:space="preserve"> </w:t>
      </w:r>
      <w:r w:rsidR="00D64637">
        <w:tab/>
      </w:r>
      <w:r>
        <w:t xml:space="preserve">two </w:t>
      </w:r>
      <w:r w:rsidR="00D64637">
        <w:t>sounds</w:t>
      </w:r>
    </w:p>
    <w:p w:rsidR="004D55CC" w:rsidRDefault="004D55CC" w:rsidP="00AF68EA">
      <w:r>
        <w:t>s/n/ow</w:t>
      </w:r>
      <w:r w:rsidR="00D64637">
        <w:tab/>
      </w:r>
      <w:r w:rsidR="00D64637">
        <w:tab/>
      </w:r>
      <w:r>
        <w:t xml:space="preserve">three </w:t>
      </w:r>
      <w:r w:rsidR="00D64637">
        <w:t>sounds</w:t>
      </w:r>
    </w:p>
    <w:p w:rsidR="004D55CC" w:rsidRDefault="004D55CC" w:rsidP="00AF68EA"/>
    <w:p w:rsidR="004D55CC" w:rsidRDefault="004D55CC" w:rsidP="00AF68EA">
      <w:r>
        <w:t>The</w:t>
      </w:r>
      <w:r w:rsidR="00365437">
        <w:t xml:space="preserve"> children</w:t>
      </w:r>
      <w:r>
        <w:t xml:space="preserve"> learn to sort words</w:t>
      </w:r>
      <w:r w:rsidR="00272DA5">
        <w:t xml:space="preserve"> containing the same sound</w:t>
      </w:r>
      <w:r>
        <w:t xml:space="preserve">, based on the letters used to represent </w:t>
      </w:r>
      <w:r w:rsidR="00272DA5">
        <w:t>that sound</w:t>
      </w:r>
      <w:r w:rsidR="00365437">
        <w:t>, for example:</w:t>
      </w:r>
      <w:r>
        <w:t xml:space="preserve"> </w:t>
      </w:r>
    </w:p>
    <w:p w:rsidR="004D55CC" w:rsidRDefault="004D55CC" w:rsidP="00AF68EA">
      <w:pPr>
        <w:rPr>
          <w:u w:val="single"/>
        </w:rPr>
      </w:pPr>
      <w:r w:rsidRPr="004D55CC">
        <w:rPr>
          <w:u w:val="single"/>
        </w:rPr>
        <w:t xml:space="preserve">o       </w:t>
      </w:r>
      <w:r w:rsidR="00712253">
        <w:rPr>
          <w:u w:val="single"/>
        </w:rPr>
        <w:tab/>
      </w:r>
      <w:r w:rsidRPr="004D55CC">
        <w:rPr>
          <w:u w:val="single"/>
        </w:rPr>
        <w:tab/>
      </w:r>
      <w:proofErr w:type="spellStart"/>
      <w:r w:rsidRPr="004D55CC">
        <w:rPr>
          <w:u w:val="single"/>
        </w:rPr>
        <w:t>oe</w:t>
      </w:r>
      <w:proofErr w:type="spellEnd"/>
      <w:r w:rsidRPr="004D55CC">
        <w:rPr>
          <w:u w:val="single"/>
        </w:rPr>
        <w:t xml:space="preserve">    </w:t>
      </w:r>
      <w:r w:rsidRPr="004D55CC">
        <w:rPr>
          <w:u w:val="single"/>
        </w:rPr>
        <w:tab/>
      </w:r>
      <w:r w:rsidRPr="004D55CC">
        <w:rPr>
          <w:u w:val="single"/>
        </w:rPr>
        <w:tab/>
        <w:t xml:space="preserve">ow     </w:t>
      </w:r>
      <w:r w:rsidRPr="004D55CC">
        <w:rPr>
          <w:u w:val="single"/>
        </w:rPr>
        <w:tab/>
      </w:r>
      <w:r w:rsidRPr="004D55CC">
        <w:rPr>
          <w:u w:val="single"/>
        </w:rPr>
        <w:tab/>
      </w:r>
      <w:proofErr w:type="spellStart"/>
      <w:r w:rsidRPr="004D55CC">
        <w:rPr>
          <w:u w:val="single"/>
        </w:rPr>
        <w:t>oa</w:t>
      </w:r>
      <w:proofErr w:type="spellEnd"/>
      <w:r w:rsidRPr="004D55CC">
        <w:rPr>
          <w:u w:val="single"/>
        </w:rPr>
        <w:t xml:space="preserve">     </w:t>
      </w:r>
      <w:r w:rsidRPr="004D55CC">
        <w:rPr>
          <w:u w:val="single"/>
        </w:rPr>
        <w:tab/>
      </w:r>
      <w:r w:rsidRPr="004D55CC">
        <w:rPr>
          <w:u w:val="single"/>
        </w:rPr>
        <w:tab/>
      </w:r>
      <w:proofErr w:type="spellStart"/>
      <w:r w:rsidRPr="004D55CC">
        <w:rPr>
          <w:u w:val="single"/>
        </w:rPr>
        <w:t>ough</w:t>
      </w:r>
      <w:proofErr w:type="spellEnd"/>
      <w:r w:rsidR="00712253">
        <w:rPr>
          <w:u w:val="single"/>
        </w:rPr>
        <w:tab/>
      </w:r>
      <w:r w:rsidR="00712253">
        <w:rPr>
          <w:u w:val="single"/>
        </w:rPr>
        <w:tab/>
        <w:t xml:space="preserve">o-e </w:t>
      </w:r>
      <w:r w:rsidR="00505110">
        <w:rPr>
          <w:u w:val="single"/>
        </w:rPr>
        <w:tab/>
      </w:r>
      <w:r w:rsidR="00712253">
        <w:rPr>
          <w:u w:val="single"/>
        </w:rPr>
        <w:t xml:space="preserve">   </w:t>
      </w:r>
    </w:p>
    <w:p w:rsidR="004D55CC" w:rsidRDefault="004D55CC" w:rsidP="00AF68EA">
      <w:r>
        <w:t>go</w:t>
      </w:r>
      <w:r>
        <w:tab/>
      </w:r>
      <w:r>
        <w:tab/>
        <w:t>toe</w:t>
      </w:r>
      <w:r>
        <w:tab/>
      </w:r>
      <w:r>
        <w:tab/>
        <w:t>snow</w:t>
      </w:r>
      <w:r>
        <w:tab/>
      </w:r>
      <w:r>
        <w:tab/>
        <w:t>boat</w:t>
      </w:r>
      <w:r>
        <w:tab/>
      </w:r>
      <w:r>
        <w:tab/>
        <w:t>dough</w:t>
      </w:r>
      <w:r w:rsidR="00712253">
        <w:tab/>
        <w:t xml:space="preserve">          </w:t>
      </w:r>
      <w:r w:rsidR="005C2B71">
        <w:tab/>
      </w:r>
      <w:r w:rsidR="00712253">
        <w:t>ho</w:t>
      </w:r>
      <w:r w:rsidR="008457A3">
        <w:t>p</w:t>
      </w:r>
      <w:r w:rsidR="00712253">
        <w:t>e</w:t>
      </w:r>
      <w:r w:rsidR="00505110">
        <w:tab/>
      </w:r>
      <w:r w:rsidR="00505110">
        <w:tab/>
      </w:r>
    </w:p>
    <w:p w:rsidR="004D55CC" w:rsidRPr="004D55CC" w:rsidRDefault="008457A3" w:rsidP="00AF68EA">
      <w:r>
        <w:t>cold</w:t>
      </w:r>
      <w:r w:rsidR="004D55CC">
        <w:tab/>
      </w:r>
      <w:r w:rsidR="004D55CC">
        <w:tab/>
      </w:r>
      <w:r w:rsidR="007F557A">
        <w:t>goes</w:t>
      </w:r>
      <w:r w:rsidR="004D55CC">
        <w:tab/>
      </w:r>
      <w:r w:rsidR="004D55CC">
        <w:tab/>
        <w:t xml:space="preserve">below      </w:t>
      </w:r>
      <w:r w:rsidR="004D55CC">
        <w:tab/>
        <w:t>float</w:t>
      </w:r>
      <w:r w:rsidR="007B3CA5">
        <w:tab/>
      </w:r>
      <w:r w:rsidR="007B3CA5">
        <w:tab/>
      </w:r>
      <w:r w:rsidR="004D55CC">
        <w:t>although</w:t>
      </w:r>
      <w:r>
        <w:t xml:space="preserve">           </w:t>
      </w:r>
      <w:r w:rsidR="005C2B71">
        <w:tab/>
      </w:r>
      <w:r>
        <w:t>mole</w:t>
      </w:r>
    </w:p>
    <w:p w:rsidR="00BA321F" w:rsidRDefault="00BA321F" w:rsidP="00AF68EA">
      <w:pPr>
        <w:rPr>
          <w:u w:val="single"/>
        </w:rPr>
      </w:pPr>
    </w:p>
    <w:p w:rsidR="00991829" w:rsidRPr="00BA321F" w:rsidRDefault="00991829" w:rsidP="00AF68EA">
      <w:pPr>
        <w:rPr>
          <w:u w:val="single"/>
        </w:rPr>
      </w:pPr>
      <w:r w:rsidRPr="00BA321F">
        <w:rPr>
          <w:u w:val="single"/>
        </w:rPr>
        <w:t>High Frequency</w:t>
      </w:r>
      <w:r w:rsidR="00365437">
        <w:rPr>
          <w:u w:val="single"/>
        </w:rPr>
        <w:t xml:space="preserve"> Words and</w:t>
      </w:r>
      <w:r w:rsidRPr="00BA321F">
        <w:rPr>
          <w:u w:val="single"/>
        </w:rPr>
        <w:t xml:space="preserve"> </w:t>
      </w:r>
      <w:r w:rsidR="00365437">
        <w:rPr>
          <w:u w:val="single"/>
        </w:rPr>
        <w:t xml:space="preserve">Developing your Child’s </w:t>
      </w:r>
      <w:r w:rsidRPr="00BA321F">
        <w:rPr>
          <w:u w:val="single"/>
        </w:rPr>
        <w:t xml:space="preserve">Sight Vocabulary: </w:t>
      </w:r>
    </w:p>
    <w:p w:rsidR="00991829" w:rsidRDefault="00991829" w:rsidP="00AF68EA">
      <w:r>
        <w:t xml:space="preserve">These are the words that </w:t>
      </w:r>
      <w:r w:rsidR="004E6820">
        <w:t>occur m</w:t>
      </w:r>
      <w:r>
        <w:t xml:space="preserve">ost </w:t>
      </w:r>
      <w:r w:rsidR="004E6820">
        <w:t xml:space="preserve">frequently </w:t>
      </w:r>
      <w:r>
        <w:t xml:space="preserve">in </w:t>
      </w:r>
      <w:r w:rsidR="004E6820">
        <w:t xml:space="preserve">the </w:t>
      </w:r>
      <w:r>
        <w:t>books w</w:t>
      </w:r>
      <w:r w:rsidR="004E6820">
        <w:t>e read and the sentences</w:t>
      </w:r>
      <w:r>
        <w:t xml:space="preserve"> we write. </w:t>
      </w:r>
    </w:p>
    <w:p w:rsidR="00991829" w:rsidRDefault="00991829" w:rsidP="00AF68EA">
      <w:r>
        <w:t>If</w:t>
      </w:r>
      <w:r w:rsidR="004668DF">
        <w:t xml:space="preserve"> our children can learn to read these </w:t>
      </w:r>
      <w:r>
        <w:t>words</w:t>
      </w:r>
      <w:r w:rsidR="00BA321F">
        <w:t xml:space="preserve"> by sight</w:t>
      </w:r>
      <w:r>
        <w:t xml:space="preserve">, </w:t>
      </w:r>
      <w:r w:rsidR="004668DF">
        <w:t xml:space="preserve">and then spell these words accurately, </w:t>
      </w:r>
      <w:r>
        <w:t xml:space="preserve">this </w:t>
      </w:r>
      <w:r w:rsidR="004668DF">
        <w:t xml:space="preserve">greatly </w:t>
      </w:r>
      <w:r>
        <w:t xml:space="preserve">improves their fluency in reading and </w:t>
      </w:r>
      <w:r w:rsidR="004668DF">
        <w:t xml:space="preserve">confidence in independent </w:t>
      </w:r>
      <w:r>
        <w:t>writing</w:t>
      </w:r>
      <w:r w:rsidR="00BA321F">
        <w:t>.</w:t>
      </w:r>
    </w:p>
    <w:p w:rsidR="00991829" w:rsidRDefault="00991829" w:rsidP="00AF68EA">
      <w:r>
        <w:t>Examples of High Frequency Words include: the, there, here, were, said, called, house, home…</w:t>
      </w:r>
    </w:p>
    <w:p w:rsidR="00365437" w:rsidRDefault="00365437" w:rsidP="00AF68EA">
      <w:pPr>
        <w:rPr>
          <w:u w:val="single"/>
        </w:rPr>
      </w:pPr>
    </w:p>
    <w:p w:rsidR="00BA321F" w:rsidRPr="00B20F57" w:rsidRDefault="00BA321F" w:rsidP="00AF68EA">
      <w:pPr>
        <w:rPr>
          <w:u w:val="single"/>
        </w:rPr>
      </w:pPr>
      <w:r w:rsidRPr="00B20F57">
        <w:rPr>
          <w:u w:val="single"/>
        </w:rPr>
        <w:t>Strategies for learning these spellings can include:</w:t>
      </w:r>
    </w:p>
    <w:p w:rsidR="00BA321F" w:rsidRDefault="00BA321F" w:rsidP="00AF68EA">
      <w:r>
        <w:t xml:space="preserve">‘Look, </w:t>
      </w:r>
      <w:r w:rsidR="00AC1690">
        <w:t xml:space="preserve">Say, </w:t>
      </w:r>
      <w:r>
        <w:t xml:space="preserve">Cover, Write, </w:t>
      </w:r>
      <w:proofErr w:type="gramStart"/>
      <w:r>
        <w:t>Check</w:t>
      </w:r>
      <w:proofErr w:type="gramEnd"/>
      <w:r>
        <w:t xml:space="preserve">’, where your child </w:t>
      </w:r>
      <w:r w:rsidR="00AD51BA">
        <w:t xml:space="preserve">repeats this method, </w:t>
      </w:r>
      <w:r>
        <w:t>writ</w:t>
      </w:r>
      <w:r w:rsidR="00AD51BA">
        <w:t>ing each</w:t>
      </w:r>
      <w:r>
        <w:t xml:space="preserve"> word three times</w:t>
      </w:r>
      <w:r w:rsidR="00AD51BA">
        <w:t>.</w:t>
      </w:r>
    </w:p>
    <w:p w:rsidR="00BA321F" w:rsidRDefault="00D26934" w:rsidP="00AF68EA">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2505075</wp:posOffset>
                </wp:positionH>
                <wp:positionV relativeFrom="paragraph">
                  <wp:posOffset>568325</wp:posOffset>
                </wp:positionV>
                <wp:extent cx="800100" cy="428625"/>
                <wp:effectExtent l="0" t="0" r="19050" b="28575"/>
                <wp:wrapNone/>
                <wp:docPr id="1" name="Oval 1"/>
                <wp:cNvGraphicFramePr/>
                <a:graphic xmlns:a="http://schemas.openxmlformats.org/drawingml/2006/main">
                  <a:graphicData uri="http://schemas.microsoft.com/office/word/2010/wordprocessingShape">
                    <wps:wsp>
                      <wps:cNvSpPr/>
                      <wps:spPr>
                        <a:xfrm>
                          <a:off x="0" y="0"/>
                          <a:ext cx="800100" cy="4286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1CF54C" id="Oval 1" o:spid="_x0000_s1026" style="position:absolute;margin-left:197.25pt;margin-top:44.75pt;width:63pt;height:33.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" filled="f" strokecolor="#1f4d78 [1604]" strokeweight="1pt">
                <v:stroke joinstyle="miter"/>
              </v:oval>
            </w:pict>
          </mc:Fallback>
        </mc:AlternateContent>
      </w:r>
      <w:r w:rsidR="00BA321F">
        <w:t>‘</w:t>
      </w:r>
      <w:r w:rsidR="00B20F57">
        <w:t>See it Right</w:t>
      </w:r>
      <w:r w:rsidR="00BA321F">
        <w:t xml:space="preserve">’ where you write the word </w:t>
      </w:r>
      <w:r w:rsidR="00316AB9">
        <w:t xml:space="preserve">out differently </w:t>
      </w:r>
      <w:r w:rsidR="00BA321F">
        <w:t>3 times, but only one</w:t>
      </w:r>
      <w:r w:rsidR="00B20F57">
        <w:t xml:space="preserve"> way</w:t>
      </w:r>
      <w:r w:rsidR="00BA321F">
        <w:t xml:space="preserve"> is spelt correctly, </w:t>
      </w:r>
      <w:r w:rsidR="00B20F57">
        <w:t xml:space="preserve">and your child has to find the correct spelling. This works for words the children have been exposed to already, </w:t>
      </w:r>
      <w:r w:rsidR="00BA321F">
        <w:t>for example:</w:t>
      </w:r>
    </w:p>
    <w:p w:rsidR="00BA321F" w:rsidRDefault="00BA321F" w:rsidP="00B20F57">
      <w:pPr>
        <w:jc w:val="center"/>
      </w:pPr>
      <w:proofErr w:type="spellStart"/>
      <w:proofErr w:type="gramStart"/>
      <w:r>
        <w:t>Howse</w:t>
      </w:r>
      <w:proofErr w:type="spellEnd"/>
      <w:r>
        <w:t xml:space="preserve">  </w:t>
      </w:r>
      <w:r>
        <w:tab/>
      </w:r>
      <w:proofErr w:type="gramEnd"/>
      <w:r>
        <w:tab/>
        <w:t xml:space="preserve">House   </w:t>
      </w:r>
      <w:r>
        <w:tab/>
      </w:r>
      <w:r>
        <w:tab/>
      </w:r>
      <w:proofErr w:type="spellStart"/>
      <w:r>
        <w:t>Hous</w:t>
      </w:r>
      <w:proofErr w:type="spellEnd"/>
    </w:p>
    <w:p w:rsidR="00365437" w:rsidRDefault="00365437" w:rsidP="00AF68EA"/>
    <w:p w:rsidR="00AD51BA" w:rsidRDefault="00BA321F" w:rsidP="00AF68EA">
      <w:r>
        <w:lastRenderedPageBreak/>
        <w:t xml:space="preserve">Making games from learning </w:t>
      </w:r>
      <w:r w:rsidR="00CC2BE8">
        <w:t xml:space="preserve">how to spell </w:t>
      </w:r>
      <w:r>
        <w:t>words makes learning more active and fun, such as writing words on post-it notes and asking your child to find/ retrieve specific words</w:t>
      </w:r>
      <w:r w:rsidR="00CC2BE8">
        <w:t xml:space="preserve"> from around the house; using fl</w:t>
      </w:r>
      <w:r>
        <w:t>y swats to swat the word called out, in a race with another member of the family</w:t>
      </w:r>
      <w:r w:rsidR="00CC2BE8">
        <w:t>;</w:t>
      </w:r>
      <w:r>
        <w:t xml:space="preserve"> attaching words to paper cups and playing skittles</w:t>
      </w:r>
      <w:r w:rsidR="0018534A">
        <w:t>, then</w:t>
      </w:r>
      <w:r>
        <w:t xml:space="preserve"> reading what you knock over </w:t>
      </w:r>
      <w:r w:rsidR="0018534A">
        <w:t xml:space="preserve">for points, </w:t>
      </w:r>
      <w:r>
        <w:t xml:space="preserve">or playing word bingo for example. </w:t>
      </w:r>
    </w:p>
    <w:p w:rsidR="00BA321F" w:rsidRDefault="00BA321F" w:rsidP="00AF68EA">
      <w:r>
        <w:t>Sensory activities that involve your child writing the</w:t>
      </w:r>
      <w:r w:rsidR="0018534A">
        <w:t>ir</w:t>
      </w:r>
      <w:r>
        <w:t xml:space="preserve"> word</w:t>
      </w:r>
      <w:r w:rsidR="0018534A">
        <w:t xml:space="preserve">s helps to improve muscle memory, whilst being </w:t>
      </w:r>
      <w:r>
        <w:t>very relaxing also, such as writing the word</w:t>
      </w:r>
      <w:r w:rsidR="00350BC1">
        <w:t>s</w:t>
      </w:r>
      <w:r>
        <w:t xml:space="preserve"> in a tray of flour</w:t>
      </w:r>
      <w:r w:rsidR="00350BC1">
        <w:t xml:space="preserve">, or by writing in shaving foam. </w:t>
      </w:r>
      <w:r w:rsidR="0018534A">
        <w:t xml:space="preserve">  </w:t>
      </w:r>
      <w:r w:rsidR="00350BC1">
        <w:t xml:space="preserve">(A messy business, but </w:t>
      </w:r>
      <w:r w:rsidR="0018534A">
        <w:t xml:space="preserve">very </w:t>
      </w:r>
      <w:r w:rsidR="00350BC1">
        <w:t>good fun!)</w:t>
      </w:r>
    </w:p>
    <w:p w:rsidR="00AD51BA" w:rsidRDefault="00350BC1" w:rsidP="00AF68EA">
      <w:r>
        <w:t>Finger writing in the air helps practice muscle memory</w:t>
      </w:r>
      <w:r w:rsidR="0018534A">
        <w:t xml:space="preserve"> also</w:t>
      </w:r>
      <w:r w:rsidR="00AD51BA">
        <w:t>.</w:t>
      </w:r>
    </w:p>
    <w:p w:rsidR="00350BC1" w:rsidRDefault="00AD51BA" w:rsidP="00AF68EA">
      <w:r>
        <w:t>A game of spelling tennis is good practice, w</w:t>
      </w:r>
      <w:r w:rsidR="00350BC1">
        <w:t>here you and you</w:t>
      </w:r>
      <w:r w:rsidR="00CC2BE8">
        <w:t>r child take turn about to say the</w:t>
      </w:r>
      <w:r w:rsidR="00350BC1">
        <w:t xml:space="preserve"> letter</w:t>
      </w:r>
      <w:r w:rsidR="00CC2BE8">
        <w:t>s</w:t>
      </w:r>
      <w:r>
        <w:t xml:space="preserve"> from the word being spelt</w:t>
      </w:r>
      <w:r w:rsidR="00E826D9">
        <w:t>.</w:t>
      </w:r>
    </w:p>
    <w:p w:rsidR="00AD51BA" w:rsidRDefault="00AD51BA" w:rsidP="00AF68EA">
      <w:r>
        <w:t>Spe</w:t>
      </w:r>
      <w:r w:rsidR="00E826D9">
        <w:t xml:space="preserve">ed writing is great for practising and remembering a word spelling through the repetition of writing it multiple times - </w:t>
      </w:r>
      <w:r>
        <w:t xml:space="preserve">you </w:t>
      </w:r>
      <w:r w:rsidR="00E826D9">
        <w:t xml:space="preserve">can </w:t>
      </w:r>
      <w:r>
        <w:t>give your child 30 seconds on a timer to see how many times they can write their word</w:t>
      </w:r>
      <w:r w:rsidR="00E826D9">
        <w:t>… even</w:t>
      </w:r>
      <w:r>
        <w:t xml:space="preserve"> have a race</w:t>
      </w:r>
      <w:r w:rsidR="00E826D9">
        <w:t xml:space="preserve"> and see who wins! </w:t>
      </w:r>
    </w:p>
    <w:p w:rsidR="0044248A" w:rsidRDefault="0044248A" w:rsidP="0044248A">
      <w:r>
        <w:t>Writing vowels in one colour and consonants in another is very visual.</w:t>
      </w:r>
    </w:p>
    <w:p w:rsidR="00AD51BA" w:rsidRDefault="00AD51BA" w:rsidP="00AF68EA">
      <w:r>
        <w:t xml:space="preserve">Saying </w:t>
      </w:r>
      <w:r w:rsidR="0018534A">
        <w:t xml:space="preserve">a </w:t>
      </w:r>
      <w:proofErr w:type="gramStart"/>
      <w:r>
        <w:t>word</w:t>
      </w:r>
      <w:proofErr w:type="gramEnd"/>
      <w:r w:rsidR="0018534A">
        <w:t xml:space="preserve"> the way it </w:t>
      </w:r>
      <w:r>
        <w:t>sound</w:t>
      </w:r>
      <w:r w:rsidR="0018534A">
        <w:t>s</w:t>
      </w:r>
      <w:r>
        <w:t xml:space="preserve">, even when that is not exactly how we say them </w:t>
      </w:r>
      <w:r w:rsidR="0018534A">
        <w:t xml:space="preserve">normally, </w:t>
      </w:r>
      <w:r>
        <w:t xml:space="preserve">can </w:t>
      </w:r>
      <w:r w:rsidR="0044248A">
        <w:t>be very helpful, such as Wed-NES</w:t>
      </w:r>
      <w:r>
        <w:t>-day, where you really hear each sound and letter used to spell this word.</w:t>
      </w:r>
    </w:p>
    <w:p w:rsidR="00DD09C9" w:rsidRDefault="00DD09C9" w:rsidP="00AF68EA"/>
    <w:p w:rsidR="0018534A" w:rsidRDefault="0018534A" w:rsidP="00AF68EA">
      <w:pPr>
        <w:rPr>
          <w:i/>
        </w:rPr>
      </w:pPr>
    </w:p>
    <w:p w:rsidR="00E826D9" w:rsidRPr="00E826D9" w:rsidRDefault="00DD09C9" w:rsidP="00AF68EA">
      <w:pPr>
        <w:rPr>
          <w:i/>
        </w:rPr>
      </w:pPr>
      <w:r>
        <w:rPr>
          <w:i/>
        </w:rPr>
        <w:t xml:space="preserve">We wish your child </w:t>
      </w:r>
      <w:r w:rsidR="00E826D9" w:rsidRPr="00E826D9">
        <w:rPr>
          <w:i/>
        </w:rPr>
        <w:t>well</w:t>
      </w:r>
      <w:r w:rsidR="00E826D9">
        <w:rPr>
          <w:i/>
        </w:rPr>
        <w:t xml:space="preserve"> as we transition </w:t>
      </w:r>
      <w:r w:rsidR="007B1692">
        <w:rPr>
          <w:i/>
        </w:rPr>
        <w:t>from online to</w:t>
      </w:r>
      <w:r w:rsidR="00E826D9">
        <w:rPr>
          <w:i/>
        </w:rPr>
        <w:t xml:space="preserve"> </w:t>
      </w:r>
      <w:r w:rsidR="00E826D9" w:rsidRPr="00E826D9">
        <w:rPr>
          <w:i/>
        </w:rPr>
        <w:t>written homework</w:t>
      </w:r>
      <w:r w:rsidR="00E826D9">
        <w:rPr>
          <w:i/>
        </w:rPr>
        <w:t xml:space="preserve"> this half-term</w:t>
      </w:r>
      <w:r w:rsidR="00E826D9" w:rsidRPr="00E826D9">
        <w:rPr>
          <w:i/>
        </w:rPr>
        <w:t xml:space="preserve">, and trust your child </w:t>
      </w:r>
      <w:r w:rsidR="00E826D9">
        <w:rPr>
          <w:i/>
        </w:rPr>
        <w:t>feels happy and able to cope with</w:t>
      </w:r>
      <w:r w:rsidR="007B1692">
        <w:rPr>
          <w:i/>
        </w:rPr>
        <w:t xml:space="preserve"> the level set, making</w:t>
      </w:r>
      <w:r w:rsidR="00E826D9" w:rsidRPr="00E826D9">
        <w:rPr>
          <w:i/>
        </w:rPr>
        <w:t xml:space="preserve"> progress in their learning as a result.</w:t>
      </w:r>
      <w:bookmarkStart w:id="0" w:name="_GoBack"/>
      <w:bookmarkEnd w:id="0"/>
    </w:p>
    <w:p w:rsidR="00E826D9" w:rsidRPr="00E826D9" w:rsidRDefault="00E826D9" w:rsidP="00AF68EA">
      <w:pPr>
        <w:rPr>
          <w:i/>
        </w:rPr>
      </w:pPr>
      <w:r w:rsidRPr="00E826D9">
        <w:rPr>
          <w:i/>
        </w:rPr>
        <w:t>If you have any queries or questions over the term, just ask, as we are here to help.</w:t>
      </w:r>
    </w:p>
    <w:p w:rsidR="00E826D9" w:rsidRDefault="00E826D9" w:rsidP="00AF68EA">
      <w:pPr>
        <w:rPr>
          <w:i/>
        </w:rPr>
      </w:pPr>
      <w:r w:rsidRPr="00E826D9">
        <w:rPr>
          <w:i/>
        </w:rPr>
        <w:t>When we work together to support your child, that is when the magic happens, and we see their confidence grow, as they feel willing to have-a-go, safe in the knowledge that we are all here to help support them, each step of the way.</w:t>
      </w:r>
    </w:p>
    <w:p w:rsidR="00E826D9" w:rsidRPr="00E826D9" w:rsidRDefault="00E826D9" w:rsidP="00AF68EA">
      <w:pPr>
        <w:rPr>
          <w:i/>
        </w:rPr>
      </w:pPr>
      <w:r>
        <w:rPr>
          <w:i/>
        </w:rPr>
        <w:t>Thank you for all that you do to help support your child’s education</w:t>
      </w:r>
      <w:r w:rsidR="005E6EF5">
        <w:rPr>
          <w:i/>
        </w:rPr>
        <w:t>,</w:t>
      </w:r>
      <w:r>
        <w:rPr>
          <w:i/>
        </w:rPr>
        <w:t xml:space="preserve"> and in supporting us </w:t>
      </w:r>
      <w:r w:rsidR="005E6EF5">
        <w:rPr>
          <w:i/>
        </w:rPr>
        <w:t xml:space="preserve">all within Brooklands, as we strive for the best for each and every child within our care. </w:t>
      </w:r>
    </w:p>
    <w:p w:rsidR="00E826D9" w:rsidRDefault="00E826D9" w:rsidP="00AF68EA"/>
    <w:p w:rsidR="00E826D9" w:rsidRDefault="00E826D9" w:rsidP="00AF68EA">
      <w:r>
        <w:t>Kindest Regards,</w:t>
      </w:r>
    </w:p>
    <w:p w:rsidR="00E826D9" w:rsidRDefault="00E826D9" w:rsidP="00AF68EA">
      <w:r>
        <w:t>Mrs F. Smart</w:t>
      </w:r>
    </w:p>
    <w:p w:rsidR="00991829" w:rsidRDefault="00991829" w:rsidP="00AF68EA"/>
    <w:p w:rsidR="00AF68EA" w:rsidRDefault="00AF68EA"/>
    <w:p w:rsidR="00AF68EA" w:rsidRDefault="00AF68EA"/>
    <w:p w:rsidR="005923B2" w:rsidRDefault="005923B2"/>
    <w:p w:rsidR="005923B2" w:rsidRDefault="005923B2"/>
    <w:sectPr w:rsidR="005923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954D4"/>
    <w:multiLevelType w:val="hybridMultilevel"/>
    <w:tmpl w:val="08343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02571B"/>
    <w:multiLevelType w:val="hybridMultilevel"/>
    <w:tmpl w:val="2D2C6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23B2"/>
    <w:rsid w:val="0005066D"/>
    <w:rsid w:val="00072C08"/>
    <w:rsid w:val="00161BEB"/>
    <w:rsid w:val="0018534A"/>
    <w:rsid w:val="00272DA5"/>
    <w:rsid w:val="002B20DE"/>
    <w:rsid w:val="002C3568"/>
    <w:rsid w:val="002E054D"/>
    <w:rsid w:val="002F0706"/>
    <w:rsid w:val="003015A7"/>
    <w:rsid w:val="00316AB9"/>
    <w:rsid w:val="003410D8"/>
    <w:rsid w:val="00350BC1"/>
    <w:rsid w:val="003571F2"/>
    <w:rsid w:val="00365437"/>
    <w:rsid w:val="003857D5"/>
    <w:rsid w:val="003D0D1D"/>
    <w:rsid w:val="00417DB2"/>
    <w:rsid w:val="004221DF"/>
    <w:rsid w:val="00424A9A"/>
    <w:rsid w:val="004331BC"/>
    <w:rsid w:val="0044248A"/>
    <w:rsid w:val="004668DF"/>
    <w:rsid w:val="00485883"/>
    <w:rsid w:val="004D55CC"/>
    <w:rsid w:val="004E6820"/>
    <w:rsid w:val="00505110"/>
    <w:rsid w:val="00524AD4"/>
    <w:rsid w:val="00540640"/>
    <w:rsid w:val="00567316"/>
    <w:rsid w:val="005923B2"/>
    <w:rsid w:val="005C2B71"/>
    <w:rsid w:val="005E6EF5"/>
    <w:rsid w:val="00712253"/>
    <w:rsid w:val="007B1692"/>
    <w:rsid w:val="007B3CA5"/>
    <w:rsid w:val="007C4B08"/>
    <w:rsid w:val="007F557A"/>
    <w:rsid w:val="008457A3"/>
    <w:rsid w:val="008F13B5"/>
    <w:rsid w:val="00963172"/>
    <w:rsid w:val="00991829"/>
    <w:rsid w:val="00993877"/>
    <w:rsid w:val="009B1908"/>
    <w:rsid w:val="009B5E85"/>
    <w:rsid w:val="00AC1690"/>
    <w:rsid w:val="00AD51BA"/>
    <w:rsid w:val="00AF68EA"/>
    <w:rsid w:val="00B20F57"/>
    <w:rsid w:val="00B73843"/>
    <w:rsid w:val="00BA321F"/>
    <w:rsid w:val="00BB50D2"/>
    <w:rsid w:val="00BE3191"/>
    <w:rsid w:val="00C603F1"/>
    <w:rsid w:val="00CC2BE8"/>
    <w:rsid w:val="00D26934"/>
    <w:rsid w:val="00D64637"/>
    <w:rsid w:val="00DD09C9"/>
    <w:rsid w:val="00DE4ECF"/>
    <w:rsid w:val="00E826D9"/>
    <w:rsid w:val="00F6392D"/>
    <w:rsid w:val="00FE25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547B9"/>
  <w15:chartTrackingRefBased/>
  <w15:docId w15:val="{EA839B53-4146-4000-B509-24873BBC3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8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45B07AAE</Template>
  <TotalTime>153</TotalTime>
  <Pages>4</Pages>
  <Words>1313</Words>
  <Characters>7485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8781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Smart</dc:creator>
  <cp:keywords/>
  <dc:description/>
  <cp:lastModifiedBy>F Smart</cp:lastModifiedBy>
  <cp:revision>52</cp:revision>
  <dcterms:created xsi:type="dcterms:W3CDTF">2020-11-18T11:10:00Z</dcterms:created>
  <dcterms:modified xsi:type="dcterms:W3CDTF">2020-11-19T12:34:00Z</dcterms:modified>
</cp:coreProperties>
</file>