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295" w:rsidRDefault="00AF180E">
      <w:pPr>
        <w:rPr>
          <w:rFonts w:ascii="Verdana" w:hAnsi="Verdana"/>
        </w:rPr>
      </w:pPr>
      <w:bookmarkStart w:id="0" w:name="_GoBack"/>
      <w:bookmarkEnd w:id="0"/>
      <w:r w:rsidRPr="00B63148">
        <w:rPr>
          <w:noProof/>
          <w:lang w:val="en-GB" w:eastAsia="en-GB"/>
        </w:rPr>
        <w:drawing>
          <wp:anchor distT="0" distB="0" distL="114300" distR="114300" simplePos="0" relativeHeight="251860480" behindDoc="1" locked="0" layoutInCell="1" allowOverlap="1" wp14:anchorId="7CF8A193" wp14:editId="695B8FEB">
            <wp:simplePos x="0" y="0"/>
            <wp:positionH relativeFrom="column">
              <wp:posOffset>5227320</wp:posOffset>
            </wp:positionH>
            <wp:positionV relativeFrom="paragraph">
              <wp:posOffset>-777875</wp:posOffset>
            </wp:positionV>
            <wp:extent cx="125730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273" y="21371"/>
                <wp:lineTo x="21273" y="0"/>
                <wp:lineTo x="0" y="0"/>
              </wp:wrapPolygon>
            </wp:wrapTight>
            <wp:docPr id="24" name="Picture 24" descr="C:\Users\roz.mcilwaine\AppData\Local\Microsoft\Windows\Temporary Internet Files\Content.Outlook\F2UARPLW\Family Connec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z.mcilwaine\AppData\Local\Microsoft\Windows\Temporary Internet Files\Content.Outlook\F2UARPLW\Family Connection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398" w:rsidRPr="0026653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13344" behindDoc="0" locked="0" layoutInCell="1" allowOverlap="1" wp14:anchorId="78AD0C73" wp14:editId="21C38F11">
                <wp:simplePos x="0" y="0"/>
                <wp:positionH relativeFrom="column">
                  <wp:posOffset>-745578</wp:posOffset>
                </wp:positionH>
                <wp:positionV relativeFrom="paragraph">
                  <wp:posOffset>-769226</wp:posOffset>
                </wp:positionV>
                <wp:extent cx="5877254" cy="1005709"/>
                <wp:effectExtent l="38100" t="38100" r="47625" b="425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7254" cy="1005709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E54" w:rsidRPr="003E6721" w:rsidRDefault="00313E37" w:rsidP="008105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E6721">
                              <w:rPr>
                                <w:rFonts w:ascii="Comic Sans MS" w:hAnsi="Comic Sans MS"/>
                                <w:b/>
                                <w:color w:val="7030A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Family C</w:t>
                            </w:r>
                            <w:r w:rsidR="00067E54" w:rsidRPr="003E6721">
                              <w:rPr>
                                <w:rFonts w:ascii="Comic Sans MS" w:hAnsi="Comic Sans MS"/>
                                <w:b/>
                                <w:color w:val="7030A0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onnections </w:t>
                            </w:r>
                          </w:p>
                          <w:p w:rsidR="005A3398" w:rsidRPr="00E21B84" w:rsidRDefault="003E6721" w:rsidP="008105A8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11CD9C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21B84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Parent Newsletter &amp; Tips on Wellbeing</w:t>
                            </w:r>
                            <w:r w:rsidR="00E21B84" w:rsidRPr="00E21B84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243478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11</w:t>
                            </w:r>
                            <w:r w:rsidR="00E21B84" w:rsidRPr="00E21B84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:vertAlign w:val="superscript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th</w:t>
                            </w:r>
                            <w:r w:rsidR="00E21B84" w:rsidRPr="00E21B84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243478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May</w:t>
                            </w:r>
                            <w:r w:rsidR="00E21B84" w:rsidRPr="00E21B84">
                              <w:rPr>
                                <w:rFonts w:ascii="Comic Sans MS" w:hAnsi="Comic Sans MS" w:cstheme="minorHAnsi"/>
                                <w:b/>
                                <w:i/>
                                <w:iCs/>
                                <w:color w:val="00B050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2020</w:t>
                            </w:r>
                          </w:p>
                          <w:p w:rsidR="009A49BF" w:rsidRPr="00A61DCB" w:rsidRDefault="009A49BF" w:rsidP="00E975C1">
                            <w:pPr>
                              <w:jc w:val="both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1E567A" w:rsidRPr="00A61DCB" w:rsidRDefault="001E567A">
                            <w:pPr>
                              <w:rPr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  <w:p w:rsidR="001E567A" w:rsidRPr="00A61DCB" w:rsidRDefault="001E567A">
                            <w:pPr>
                              <w:rPr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8.7pt;margin-top:-60.55pt;width:462.8pt;height:79.2pt;z-index:2515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" fillcolor="white [3201]" strokecolor="#00b050" strokeweight="6pt">
                <v:textbox>
                  <w:txbxContent>
                    <w:p w:rsidR="00067E54" w:rsidRPr="003E6721" w:rsidRDefault="00313E37" w:rsidP="008105A8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3E6721">
                        <w:rPr>
                          <w:rFonts w:ascii="Comic Sans MS" w:hAnsi="Comic Sans MS"/>
                          <w:b/>
                          <w:color w:val="7030A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Family C</w:t>
                      </w:r>
                      <w:r w:rsidR="00067E54" w:rsidRPr="003E6721">
                        <w:rPr>
                          <w:rFonts w:ascii="Comic Sans MS" w:hAnsi="Comic Sans MS"/>
                          <w:b/>
                          <w:color w:val="7030A0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onnections </w:t>
                      </w:r>
                    </w:p>
                    <w:p w:rsidR="005A3398" w:rsidRPr="00E21B84" w:rsidRDefault="003E6721" w:rsidP="008105A8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11CD9C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E21B84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Parent Newsletter &amp; Tips on Wellbeing</w:t>
                      </w:r>
                      <w:r w:rsidR="00E21B84" w:rsidRPr="00E21B84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243478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11</w:t>
                      </w:r>
                      <w:r w:rsidR="00E21B84" w:rsidRPr="00E21B84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:vertAlign w:val="superscript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th</w:t>
                      </w:r>
                      <w:r w:rsidR="00E21B84" w:rsidRPr="00E21B84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243478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May</w:t>
                      </w:r>
                      <w:r w:rsidR="00E21B84" w:rsidRPr="00E21B84">
                        <w:rPr>
                          <w:rFonts w:ascii="Comic Sans MS" w:hAnsi="Comic Sans MS" w:cstheme="minorHAnsi"/>
                          <w:b/>
                          <w:i/>
                          <w:iCs/>
                          <w:color w:val="00B050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2020</w:t>
                      </w:r>
                    </w:p>
                    <w:p w:rsidR="009A49BF" w:rsidRPr="00A61DCB" w:rsidRDefault="009A49BF" w:rsidP="00E975C1">
                      <w:pPr>
                        <w:jc w:val="both"/>
                        <w:rPr>
                          <w:sz w:val="48"/>
                          <w:szCs w:val="48"/>
                        </w:rPr>
                      </w:pPr>
                    </w:p>
                    <w:p w:rsidR="001E567A" w:rsidRPr="00A61DCB" w:rsidRDefault="001E567A">
                      <w:pPr>
                        <w:rPr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  <w:p w:rsidR="001E567A" w:rsidRPr="00A61DCB" w:rsidRDefault="001E567A">
                      <w:pPr>
                        <w:rPr>
                          <w:b/>
                          <w:sz w:val="48"/>
                          <w:szCs w:val="4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05A8" w:rsidRDefault="00DA6C9D">
      <w:pPr>
        <w:rPr>
          <w:rFonts w:ascii="Verdana" w:hAnsi="Verdana"/>
        </w:rPr>
      </w:pPr>
      <w:r w:rsidRPr="008071D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654393E" wp14:editId="4824F6F5">
                <wp:simplePos x="0" y="0"/>
                <wp:positionH relativeFrom="column">
                  <wp:posOffset>-803910</wp:posOffset>
                </wp:positionH>
                <wp:positionV relativeFrom="paragraph">
                  <wp:posOffset>180340</wp:posOffset>
                </wp:positionV>
                <wp:extent cx="3568065" cy="2286000"/>
                <wp:effectExtent l="19050" t="19050" r="32385" b="381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06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DCB" w:rsidRPr="00313E37" w:rsidRDefault="003D589C" w:rsidP="003D589C">
                            <w:pPr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13E37">
                              <w:rPr>
                                <w:rFonts w:ascii="Comic Sans MS" w:hAnsi="Comic Sans MS"/>
                                <w:b/>
                                <w:color w:val="002060"/>
                                <w:sz w:val="36"/>
                                <w:szCs w:val="36"/>
                                <w:u w:val="single"/>
                              </w:rPr>
                              <w:t>Connect</w:t>
                            </w:r>
                            <w:r w:rsidR="00802B60" w:rsidRPr="00313E37"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…</w:t>
                            </w:r>
                          </w:p>
                          <w:p w:rsidR="00A97B8D" w:rsidRDefault="003D589C" w:rsidP="00313E37">
                            <w:pPr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313E37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>Good relationships</w:t>
                            </w:r>
                            <w:r w:rsidR="00313E37" w:rsidRPr="00313E37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 xml:space="preserve"> can still be mainta</w:t>
                            </w:r>
                            <w:r w:rsidR="00313E37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>ined during self-</w:t>
                            </w:r>
                            <w:r w:rsidR="00313E37" w:rsidRPr="00313E37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>distancing</w:t>
                            </w:r>
                            <w:r w:rsidR="00DA6C9D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>. W</w:t>
                            </w:r>
                            <w:r w:rsidR="00313E37" w:rsidRPr="00313E37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>hy not try</w:t>
                            </w:r>
                            <w:r w:rsidR="00313E37"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  <w:t xml:space="preserve"> to …</w:t>
                            </w:r>
                          </w:p>
                          <w:p w:rsidR="00243478" w:rsidRDefault="00243478" w:rsidP="00313E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1F497D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1F497D"/>
                              </w:rPr>
                              <w:t>Set up a time and play a family board game</w:t>
                            </w:r>
                            <w:r w:rsidR="00674CB2">
                              <w:rPr>
                                <w:rFonts w:ascii="Comic Sans MS" w:hAnsi="Comic Sans MS"/>
                                <w:color w:val="1F497D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1F497D"/>
                              </w:rPr>
                              <w:t xml:space="preserve">  Or have a go at making up </w:t>
                            </w:r>
                          </w:p>
                          <w:p w:rsidR="00313E37" w:rsidRPr="00243478" w:rsidRDefault="00243478" w:rsidP="00243478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color w:val="1F497D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1F497D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1F497D"/>
                              </w:rPr>
                              <w:t xml:space="preserve"> </w:t>
                            </w:r>
                            <w:r w:rsidRPr="00243478">
                              <w:rPr>
                                <w:rFonts w:ascii="Comic Sans MS" w:hAnsi="Comic Sans MS"/>
                                <w:color w:val="1F497D"/>
                              </w:rPr>
                              <w:t xml:space="preserve">own game. </w:t>
                            </w:r>
                            <w:r w:rsidR="00674CB2" w:rsidRPr="00243478">
                              <w:rPr>
                                <w:rFonts w:ascii="Comic Sans MS" w:hAnsi="Comic Sans MS"/>
                                <w:color w:val="1F497D"/>
                              </w:rPr>
                              <w:t xml:space="preserve">  </w:t>
                            </w:r>
                            <w:r w:rsidR="00313E37" w:rsidRPr="00243478">
                              <w:rPr>
                                <w:rFonts w:ascii="Comic Sans MS" w:hAnsi="Comic Sans MS"/>
                                <w:color w:val="1F497D"/>
                              </w:rPr>
                              <w:t xml:space="preserve"> </w:t>
                            </w:r>
                          </w:p>
                          <w:p w:rsidR="00313E37" w:rsidRPr="00313E37" w:rsidRDefault="00313E37" w:rsidP="00313E37">
                            <w:pPr>
                              <w:rPr>
                                <w:rFonts w:ascii="Comic Sans MS" w:hAnsi="Comic Sans MS" w:cstheme="minorHAnsi"/>
                                <w:b/>
                                <w:bCs/>
                                <w:i/>
                                <w:iCs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3D589C" w:rsidRPr="00313E37" w:rsidRDefault="003D589C" w:rsidP="000C3E11">
                            <w:pPr>
                              <w:jc w:val="both"/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664C7F" w:rsidRPr="00313E37" w:rsidRDefault="00664C7F" w:rsidP="00313E37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63.3pt;margin-top:14.2pt;width:280.95pt;height:180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" strokecolor="#002060" strokeweight="4.5pt">
                <v:textbox>
                  <w:txbxContent>
                    <w:p w:rsidR="00A61DCB" w:rsidRPr="00313E37" w:rsidRDefault="003D589C" w:rsidP="003D589C">
                      <w:pPr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313E37">
                        <w:rPr>
                          <w:rFonts w:ascii="Comic Sans MS" w:hAnsi="Comic Sans MS"/>
                          <w:b/>
                          <w:color w:val="002060"/>
                          <w:sz w:val="36"/>
                          <w:szCs w:val="36"/>
                          <w:u w:val="single"/>
                        </w:rPr>
                        <w:t>Connect</w:t>
                      </w:r>
                      <w:r w:rsidR="00802B60" w:rsidRPr="00313E37"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8"/>
                          <w:u w:val="single"/>
                        </w:rPr>
                        <w:t>…</w:t>
                      </w:r>
                    </w:p>
                    <w:p w:rsidR="00A97B8D" w:rsidRDefault="003D589C" w:rsidP="00313E37">
                      <w:pPr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</w:pPr>
                      <w:r w:rsidRPr="00313E37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>Good relationships</w:t>
                      </w:r>
                      <w:r w:rsidR="00313E37" w:rsidRPr="00313E37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 xml:space="preserve"> can still be mainta</w:t>
                      </w:r>
                      <w:r w:rsidR="00313E37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>ined during self-</w:t>
                      </w:r>
                      <w:r w:rsidR="00313E37" w:rsidRPr="00313E37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>distancing</w:t>
                      </w:r>
                      <w:r w:rsidR="00DA6C9D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>. W</w:t>
                      </w:r>
                      <w:r w:rsidR="00313E37" w:rsidRPr="00313E37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>hy not try</w:t>
                      </w:r>
                      <w:r w:rsidR="00313E37"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  <w:t xml:space="preserve"> to …</w:t>
                      </w:r>
                    </w:p>
                    <w:p w:rsidR="00243478" w:rsidRDefault="00243478" w:rsidP="00313E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1F497D"/>
                        </w:rPr>
                      </w:pPr>
                      <w:r>
                        <w:rPr>
                          <w:rFonts w:ascii="Comic Sans MS" w:hAnsi="Comic Sans MS"/>
                          <w:color w:val="1F497D"/>
                        </w:rPr>
                        <w:t>Set up a time and play a family board game</w:t>
                      </w:r>
                      <w:r w:rsidR="00674CB2">
                        <w:rPr>
                          <w:rFonts w:ascii="Comic Sans MS" w:hAnsi="Comic Sans MS"/>
                          <w:color w:val="1F497D"/>
                        </w:rPr>
                        <w:t>.</w:t>
                      </w:r>
                      <w:r>
                        <w:rPr>
                          <w:rFonts w:ascii="Comic Sans MS" w:hAnsi="Comic Sans MS"/>
                          <w:color w:val="1F497D"/>
                        </w:rPr>
                        <w:t xml:space="preserve">  Or have a go at making up </w:t>
                      </w:r>
                    </w:p>
                    <w:p w:rsidR="00313E37" w:rsidRPr="00243478" w:rsidRDefault="00243478" w:rsidP="00243478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color w:val="1F497D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1F497D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color w:val="1F497D"/>
                        </w:rPr>
                        <w:t xml:space="preserve"> </w:t>
                      </w:r>
                      <w:r w:rsidRPr="00243478">
                        <w:rPr>
                          <w:rFonts w:ascii="Comic Sans MS" w:hAnsi="Comic Sans MS"/>
                          <w:color w:val="1F497D"/>
                        </w:rPr>
                        <w:t xml:space="preserve">own game. </w:t>
                      </w:r>
                      <w:r w:rsidR="00674CB2" w:rsidRPr="00243478">
                        <w:rPr>
                          <w:rFonts w:ascii="Comic Sans MS" w:hAnsi="Comic Sans MS"/>
                          <w:color w:val="1F497D"/>
                        </w:rPr>
                        <w:t xml:space="preserve">  </w:t>
                      </w:r>
                      <w:r w:rsidR="00313E37" w:rsidRPr="00243478">
                        <w:rPr>
                          <w:rFonts w:ascii="Comic Sans MS" w:hAnsi="Comic Sans MS"/>
                          <w:color w:val="1F497D"/>
                        </w:rPr>
                        <w:t xml:space="preserve"> </w:t>
                      </w:r>
                    </w:p>
                    <w:p w:rsidR="00313E37" w:rsidRPr="00313E37" w:rsidRDefault="00313E37" w:rsidP="00313E37">
                      <w:pPr>
                        <w:rPr>
                          <w:rFonts w:ascii="Comic Sans MS" w:hAnsi="Comic Sans MS" w:cstheme="minorHAnsi"/>
                          <w:b/>
                          <w:bCs/>
                          <w:i/>
                          <w:iCs/>
                          <w:color w:val="002060"/>
                          <w:sz w:val="28"/>
                          <w:szCs w:val="28"/>
                        </w:rPr>
                      </w:pPr>
                    </w:p>
                    <w:p w:rsidR="003D589C" w:rsidRPr="00313E37" w:rsidRDefault="003D589C" w:rsidP="000C3E11">
                      <w:pPr>
                        <w:jc w:val="both"/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</w:pPr>
                    </w:p>
                    <w:p w:rsidR="00664C7F" w:rsidRPr="00313E37" w:rsidRDefault="00664C7F" w:rsidP="00313E37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710B" w:rsidRDefault="00A1083D">
      <w:pPr>
        <w:rPr>
          <w:rFonts w:ascii="Verdana" w:hAnsi="Verdana"/>
        </w:rPr>
      </w:pPr>
      <w:r w:rsidRPr="008071D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4D23035F" wp14:editId="534542B4">
                <wp:simplePos x="0" y="0"/>
                <wp:positionH relativeFrom="column">
                  <wp:posOffset>2876550</wp:posOffset>
                </wp:positionH>
                <wp:positionV relativeFrom="paragraph">
                  <wp:posOffset>163195</wp:posOffset>
                </wp:positionV>
                <wp:extent cx="3505200" cy="2004060"/>
                <wp:effectExtent l="19050" t="19050" r="38100" b="3429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DCB" w:rsidRPr="00462A8D" w:rsidRDefault="003D589C" w:rsidP="002B13F7">
                            <w:pPr>
                              <w:jc w:val="both"/>
                              <w:rPr>
                                <w:rFonts w:ascii="Naamit Bold" w:hAnsi="Naamit Bold"/>
                                <w:b/>
                                <w:color w:val="00B0F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62A8D">
                              <w:rPr>
                                <w:rFonts w:ascii="Naamit Bold" w:hAnsi="Naamit Bold"/>
                                <w:b/>
                                <w:color w:val="00B0F0"/>
                                <w:sz w:val="36"/>
                                <w:szCs w:val="36"/>
                                <w:u w:val="single"/>
                              </w:rPr>
                              <w:t>Take Notice</w:t>
                            </w:r>
                            <w:r w:rsidR="00802B60" w:rsidRPr="00462A8D">
                              <w:rPr>
                                <w:rFonts w:ascii="Naamit Bold" w:hAnsi="Naamit Bold"/>
                                <w:b/>
                                <w:color w:val="00B0F0"/>
                                <w:sz w:val="28"/>
                                <w:szCs w:val="28"/>
                                <w:u w:val="single"/>
                              </w:rPr>
                              <w:t>…</w:t>
                            </w:r>
                          </w:p>
                          <w:p w:rsidR="005A3398" w:rsidRDefault="00DA6C9D" w:rsidP="003E6721">
                            <w:pPr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462A8D"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 xml:space="preserve">As the world </w:t>
                            </w:r>
                            <w:r w:rsidR="003E6721"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 xml:space="preserve">around us </w:t>
                            </w:r>
                            <w:r w:rsidRPr="00462A8D"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 xml:space="preserve">slows down, pause and notice the changes. </w:t>
                            </w:r>
                            <w:r w:rsidR="00674CB2"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Why not</w:t>
                            </w:r>
                            <w:r w:rsidR="00E42151"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 xml:space="preserve"> try</w:t>
                            </w:r>
                            <w:r w:rsidR="00313E37" w:rsidRPr="00462A8D"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  <w:p w:rsidR="00674CB2" w:rsidRPr="00674CB2" w:rsidRDefault="00674CB2" w:rsidP="003E6721">
                            <w:pPr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  <w:sz w:val="12"/>
                                <w:szCs w:val="12"/>
                              </w:rPr>
                            </w:pPr>
                          </w:p>
                          <w:p w:rsidR="00674CB2" w:rsidRPr="00674CB2" w:rsidRDefault="00243478" w:rsidP="00E2461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</w:rPr>
                            </w:pPr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>Take the time to notice nature</w:t>
                            </w:r>
                            <w:r w:rsidR="00674CB2">
                              <w:rPr>
                                <w:rFonts w:ascii="Naamit Bold" w:hAnsi="Naamit Bold"/>
                                <w:color w:val="00B0F0"/>
                              </w:rPr>
                              <w:t xml:space="preserve">.  </w:t>
                            </w:r>
                          </w:p>
                          <w:p w:rsidR="00674CB2" w:rsidRDefault="00E20253" w:rsidP="00674CB2">
                            <w:pPr>
                              <w:pStyle w:val="ListParagraph"/>
                              <w:ind w:left="360"/>
                              <w:rPr>
                                <w:rFonts w:ascii="Naamit Bold" w:hAnsi="Naamit Bold"/>
                                <w:color w:val="00B0F0"/>
                              </w:rPr>
                            </w:pPr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>Notic</w:t>
                            </w:r>
                            <w:r w:rsidR="00243478">
                              <w:rPr>
                                <w:rFonts w:ascii="Naamit Bold" w:hAnsi="Naamit Bold"/>
                                <w:color w:val="00B0F0"/>
                              </w:rPr>
                              <w:t xml:space="preserve">e the birds in the garden or </w:t>
                            </w:r>
                          </w:p>
                          <w:p w:rsidR="00243478" w:rsidRDefault="00243478" w:rsidP="00674CB2">
                            <w:pPr>
                              <w:pStyle w:val="ListParagraph"/>
                              <w:ind w:left="360"/>
                              <w:rPr>
                                <w:rFonts w:ascii="Naamit Bold" w:hAnsi="Naamit Bold"/>
                                <w:color w:val="00B0F0"/>
                              </w:rPr>
                            </w:pPr>
                            <w:proofErr w:type="gramStart"/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>have</w:t>
                            </w:r>
                            <w:proofErr w:type="gramEnd"/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 xml:space="preserve"> a go at making some bird</w:t>
                            </w:r>
                          </w:p>
                          <w:p w:rsidR="00243478" w:rsidRDefault="00243478" w:rsidP="00674CB2">
                            <w:pPr>
                              <w:pStyle w:val="ListParagraph"/>
                              <w:ind w:left="360"/>
                              <w:rPr>
                                <w:rFonts w:ascii="Naamit Bold" w:hAnsi="Naamit Bold"/>
                                <w:color w:val="00B0F0"/>
                              </w:rPr>
                            </w:pPr>
                            <w:proofErr w:type="gramStart"/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>feeders</w:t>
                            </w:r>
                            <w:proofErr w:type="gramEnd"/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 xml:space="preserve"> to attract them in.</w:t>
                            </w:r>
                          </w:p>
                          <w:p w:rsidR="00313E37" w:rsidRPr="00462A8D" w:rsidRDefault="00674CB2" w:rsidP="00674CB2">
                            <w:pPr>
                              <w:pStyle w:val="ListParagraph"/>
                              <w:ind w:left="360"/>
                              <w:rPr>
                                <w:rFonts w:ascii="Naamit Bold" w:hAnsi="Naamit Bold" w:cstheme="minorHAnsi"/>
                                <w:b/>
                                <w:bCs/>
                                <w:i/>
                                <w:iCs/>
                                <w:color w:val="00B0F0"/>
                              </w:rPr>
                            </w:pPr>
                            <w:r>
                              <w:rPr>
                                <w:rFonts w:ascii="Naamit Bold" w:hAnsi="Naamit Bold"/>
                                <w:color w:val="00B0F0"/>
                              </w:rPr>
                              <w:t xml:space="preserve"> </w:t>
                            </w:r>
                          </w:p>
                          <w:p w:rsidR="00AF180E" w:rsidRPr="00313E37" w:rsidRDefault="00AF180E" w:rsidP="002B13F7">
                            <w:pPr>
                              <w:jc w:val="both"/>
                              <w:rPr>
                                <w:rFonts w:ascii="Comic Sans MS" w:hAnsi="Comic Sans MS" w:cstheme="minorHAnsi"/>
                                <w:color w:val="00B0F0"/>
                                <w:sz w:val="28"/>
                                <w:szCs w:val="28"/>
                              </w:rPr>
                            </w:pPr>
                          </w:p>
                          <w:p w:rsidR="0083401B" w:rsidRDefault="0083401B" w:rsidP="00AF180E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11CD9C"/>
                                <w:sz w:val="28"/>
                                <w:szCs w:val="28"/>
                              </w:rPr>
                            </w:pPr>
                          </w:p>
                          <w:p w:rsidR="008071DC" w:rsidRPr="008071DC" w:rsidRDefault="008071DC" w:rsidP="008071DC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26.5pt;margin-top:12.85pt;width:276pt;height:157.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" strokecolor="#00b0f0" strokeweight="4.5pt">
                <v:textbox>
                  <w:txbxContent>
                    <w:p w:rsidR="00A61DCB" w:rsidRPr="00462A8D" w:rsidRDefault="003D589C" w:rsidP="002B13F7">
                      <w:pPr>
                        <w:jc w:val="both"/>
                        <w:rPr>
                          <w:rFonts w:ascii="Naamit Bold" w:hAnsi="Naamit Bold"/>
                          <w:b/>
                          <w:color w:val="00B0F0"/>
                          <w:sz w:val="28"/>
                          <w:szCs w:val="28"/>
                          <w:u w:val="single"/>
                        </w:rPr>
                      </w:pPr>
                      <w:r w:rsidRPr="00462A8D">
                        <w:rPr>
                          <w:rFonts w:ascii="Naamit Bold" w:hAnsi="Naamit Bold"/>
                          <w:b/>
                          <w:color w:val="00B0F0"/>
                          <w:sz w:val="36"/>
                          <w:szCs w:val="36"/>
                          <w:u w:val="single"/>
                        </w:rPr>
                        <w:t>Take Notice</w:t>
                      </w:r>
                      <w:r w:rsidR="00802B60" w:rsidRPr="00462A8D">
                        <w:rPr>
                          <w:rFonts w:ascii="Naamit Bold" w:hAnsi="Naamit Bold"/>
                          <w:b/>
                          <w:color w:val="00B0F0"/>
                          <w:sz w:val="28"/>
                          <w:szCs w:val="28"/>
                          <w:u w:val="single"/>
                        </w:rPr>
                        <w:t>…</w:t>
                      </w:r>
                    </w:p>
                    <w:p w:rsidR="005A3398" w:rsidRDefault="00DA6C9D" w:rsidP="003E6721">
                      <w:pPr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</w:pPr>
                      <w:r w:rsidRPr="00462A8D"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 xml:space="preserve">As the world </w:t>
                      </w:r>
                      <w:r w:rsidR="003E6721"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 xml:space="preserve">around us </w:t>
                      </w:r>
                      <w:r w:rsidRPr="00462A8D"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 xml:space="preserve">slows down, pause and notice the changes. </w:t>
                      </w:r>
                      <w:r w:rsidR="00674CB2"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>Why not</w:t>
                      </w:r>
                      <w:r w:rsidR="00E42151"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 xml:space="preserve"> try</w:t>
                      </w:r>
                      <w:r w:rsidR="00313E37" w:rsidRPr="00462A8D"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>…</w:t>
                      </w:r>
                    </w:p>
                    <w:p w:rsidR="00674CB2" w:rsidRPr="00674CB2" w:rsidRDefault="00674CB2" w:rsidP="003E6721">
                      <w:pPr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  <w:sz w:val="12"/>
                          <w:szCs w:val="12"/>
                        </w:rPr>
                      </w:pPr>
                    </w:p>
                    <w:p w:rsidR="00674CB2" w:rsidRPr="00674CB2" w:rsidRDefault="00243478" w:rsidP="00E2461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</w:rPr>
                      </w:pPr>
                      <w:r>
                        <w:rPr>
                          <w:rFonts w:ascii="Naamit Bold" w:hAnsi="Naamit Bold"/>
                          <w:color w:val="00B0F0"/>
                        </w:rPr>
                        <w:t>Take the time to notice nature</w:t>
                      </w:r>
                      <w:r w:rsidR="00674CB2">
                        <w:rPr>
                          <w:rFonts w:ascii="Naamit Bold" w:hAnsi="Naamit Bold"/>
                          <w:color w:val="00B0F0"/>
                        </w:rPr>
                        <w:t xml:space="preserve">.  </w:t>
                      </w:r>
                    </w:p>
                    <w:p w:rsidR="00674CB2" w:rsidRDefault="00E20253" w:rsidP="00674CB2">
                      <w:pPr>
                        <w:pStyle w:val="ListParagraph"/>
                        <w:ind w:left="360"/>
                        <w:rPr>
                          <w:rFonts w:ascii="Naamit Bold" w:hAnsi="Naamit Bold"/>
                          <w:color w:val="00B0F0"/>
                        </w:rPr>
                      </w:pPr>
                      <w:r>
                        <w:rPr>
                          <w:rFonts w:ascii="Naamit Bold" w:hAnsi="Naamit Bold"/>
                          <w:color w:val="00B0F0"/>
                        </w:rPr>
                        <w:t>Notic</w:t>
                      </w:r>
                      <w:r w:rsidR="00243478">
                        <w:rPr>
                          <w:rFonts w:ascii="Naamit Bold" w:hAnsi="Naamit Bold"/>
                          <w:color w:val="00B0F0"/>
                        </w:rPr>
                        <w:t xml:space="preserve">e the birds in the garden or </w:t>
                      </w:r>
                    </w:p>
                    <w:p w:rsidR="00243478" w:rsidRDefault="00243478" w:rsidP="00674CB2">
                      <w:pPr>
                        <w:pStyle w:val="ListParagraph"/>
                        <w:ind w:left="360"/>
                        <w:rPr>
                          <w:rFonts w:ascii="Naamit Bold" w:hAnsi="Naamit Bold"/>
                          <w:color w:val="00B0F0"/>
                        </w:rPr>
                      </w:pPr>
                      <w:proofErr w:type="gramStart"/>
                      <w:r>
                        <w:rPr>
                          <w:rFonts w:ascii="Naamit Bold" w:hAnsi="Naamit Bold"/>
                          <w:color w:val="00B0F0"/>
                        </w:rPr>
                        <w:t>have</w:t>
                      </w:r>
                      <w:proofErr w:type="gramEnd"/>
                      <w:r>
                        <w:rPr>
                          <w:rFonts w:ascii="Naamit Bold" w:hAnsi="Naamit Bold"/>
                          <w:color w:val="00B0F0"/>
                        </w:rPr>
                        <w:t xml:space="preserve"> a go at making some bird</w:t>
                      </w:r>
                    </w:p>
                    <w:p w:rsidR="00243478" w:rsidRDefault="00243478" w:rsidP="00674CB2">
                      <w:pPr>
                        <w:pStyle w:val="ListParagraph"/>
                        <w:ind w:left="360"/>
                        <w:rPr>
                          <w:rFonts w:ascii="Naamit Bold" w:hAnsi="Naamit Bold"/>
                          <w:color w:val="00B0F0"/>
                        </w:rPr>
                      </w:pPr>
                      <w:proofErr w:type="gramStart"/>
                      <w:r>
                        <w:rPr>
                          <w:rFonts w:ascii="Naamit Bold" w:hAnsi="Naamit Bold"/>
                          <w:color w:val="00B0F0"/>
                        </w:rPr>
                        <w:t>feeders</w:t>
                      </w:r>
                      <w:proofErr w:type="gramEnd"/>
                      <w:r>
                        <w:rPr>
                          <w:rFonts w:ascii="Naamit Bold" w:hAnsi="Naamit Bold"/>
                          <w:color w:val="00B0F0"/>
                        </w:rPr>
                        <w:t xml:space="preserve"> to attract them in.</w:t>
                      </w:r>
                    </w:p>
                    <w:p w:rsidR="00313E37" w:rsidRPr="00462A8D" w:rsidRDefault="00674CB2" w:rsidP="00674CB2">
                      <w:pPr>
                        <w:pStyle w:val="ListParagraph"/>
                        <w:ind w:left="360"/>
                        <w:rPr>
                          <w:rFonts w:ascii="Naamit Bold" w:hAnsi="Naamit Bold" w:cstheme="minorHAnsi"/>
                          <w:b/>
                          <w:bCs/>
                          <w:i/>
                          <w:iCs/>
                          <w:color w:val="00B0F0"/>
                        </w:rPr>
                      </w:pPr>
                      <w:r>
                        <w:rPr>
                          <w:rFonts w:ascii="Naamit Bold" w:hAnsi="Naamit Bold"/>
                          <w:color w:val="00B0F0"/>
                        </w:rPr>
                        <w:t xml:space="preserve"> </w:t>
                      </w:r>
                    </w:p>
                    <w:p w:rsidR="00AF180E" w:rsidRPr="00313E37" w:rsidRDefault="00AF180E" w:rsidP="002B13F7">
                      <w:pPr>
                        <w:jc w:val="both"/>
                        <w:rPr>
                          <w:rFonts w:ascii="Comic Sans MS" w:hAnsi="Comic Sans MS" w:cstheme="minorHAnsi"/>
                          <w:color w:val="00B0F0"/>
                          <w:sz w:val="28"/>
                          <w:szCs w:val="28"/>
                        </w:rPr>
                      </w:pPr>
                    </w:p>
                    <w:p w:rsidR="0083401B" w:rsidRDefault="0083401B" w:rsidP="00AF180E">
                      <w:pPr>
                        <w:rPr>
                          <w:b/>
                          <w:bCs/>
                          <w:i/>
                          <w:iCs/>
                          <w:color w:val="11CD9C"/>
                          <w:sz w:val="28"/>
                          <w:szCs w:val="28"/>
                        </w:rPr>
                      </w:pPr>
                    </w:p>
                    <w:p w:rsidR="008071DC" w:rsidRPr="008071DC" w:rsidRDefault="008071DC" w:rsidP="008071DC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674CB2">
      <w:pPr>
        <w:rPr>
          <w:rFonts w:ascii="Verdana" w:hAnsi="Verdana"/>
        </w:rPr>
      </w:pPr>
      <w:r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231CE283" wp14:editId="262A7D61">
                <wp:simplePos x="0" y="0"/>
                <wp:positionH relativeFrom="column">
                  <wp:posOffset>5410200</wp:posOffset>
                </wp:positionH>
                <wp:positionV relativeFrom="paragraph">
                  <wp:posOffset>71120</wp:posOffset>
                </wp:positionV>
                <wp:extent cx="981075" cy="5810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CB2" w:rsidRDefault="00243478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800100" cy="879277"/>
                                  <wp:effectExtent l="0" t="0" r="0" b="0"/>
                                  <wp:docPr id="16" name="Picture 16" descr="C:\Users\alex.barnes\AppData\Local\Microsoft\Windows\Temporary Internet Files\Content.IE5\TBDYINZA\bird-1295782_640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lex.barnes\AppData\Local\Microsoft\Windows\Temporary Internet Files\Content.IE5\TBDYINZA\bird-1295782_640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2344" cy="8817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426pt;margin-top:5.6pt;width:77.25pt;height:45.75pt;z-index:251865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" filled="f" stroked="f" strokeweight=".5pt">
                <v:textbox style="mso-fit-shape-to-text:t">
                  <w:txbxContent>
                    <w:p w:rsidR="00674CB2" w:rsidRDefault="00243478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800100" cy="879277"/>
                            <wp:effectExtent l="0" t="0" r="0" b="0"/>
                            <wp:docPr id="16" name="Picture 16" descr="C:\Users\alex.barnes\AppData\Local\Microsoft\Windows\Temporary Internet Files\Content.IE5\TBDYINZA\bird-1295782_640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lex.barnes\AppData\Local\Microsoft\Windows\Temporary Internet Files\Content.IE5\TBDYINZA\bird-1295782_640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2344" cy="8817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710B" w:rsidRDefault="00243478">
      <w:pPr>
        <w:rPr>
          <w:rFonts w:ascii="Verdana" w:hAnsi="Verdana"/>
        </w:rPr>
      </w:pPr>
      <w:r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59673B66" wp14:editId="685E9B7B">
                <wp:simplePos x="0" y="0"/>
                <wp:positionH relativeFrom="column">
                  <wp:posOffset>1514475</wp:posOffset>
                </wp:positionH>
                <wp:positionV relativeFrom="paragraph">
                  <wp:posOffset>95250</wp:posOffset>
                </wp:positionV>
                <wp:extent cx="1180465" cy="8382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465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478" w:rsidRDefault="00243478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BBB7866" wp14:editId="32069DD3">
                                  <wp:extent cx="1066800" cy="790575"/>
                                  <wp:effectExtent l="0" t="0" r="0" b="9525"/>
                                  <wp:docPr id="15" name="Picture 15" descr="C:\Users\alex.barnes\AppData\Local\Microsoft\Windows\Temporary Internet Files\Content.IE5\D890LGCM\Amsterdam_-_Risk_players_-_1136_(cropped)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lex.barnes\AppData\Local\Microsoft\Windows\Temporary Internet Files\Content.IE5\D890LGCM\Amsterdam_-_Risk_players_-_1136_(cropped)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1472" cy="7940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119.25pt;margin-top:7.5pt;width:92.95pt;height:66pt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" filled="f" stroked="f" strokeweight=".5pt">
                <v:textbox>
                  <w:txbxContent>
                    <w:p w:rsidR="00243478" w:rsidRDefault="00243478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BBB7866" wp14:editId="32069DD3">
                            <wp:extent cx="1066800" cy="790575"/>
                            <wp:effectExtent l="0" t="0" r="0" b="9525"/>
                            <wp:docPr id="15" name="Picture 15" descr="C:\Users\alex.barnes\AppData\Local\Microsoft\Windows\Temporary Internet Files\Content.IE5\D890LGCM\Amsterdam_-_Risk_players_-_1136_(cropped)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lex.barnes\AppData\Local\Microsoft\Windows\Temporary Internet Files\Content.IE5\D890LGCM\Amsterdam_-_Risk_players_-_1136_(cropped)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1472" cy="7940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710B" w:rsidRDefault="00674CB2">
      <w:pPr>
        <w:rPr>
          <w:rFonts w:ascii="Verdana" w:hAnsi="Verdana"/>
        </w:rPr>
      </w:pPr>
      <w:r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4718B825" wp14:editId="1A5D4F57">
                <wp:simplePos x="0" y="0"/>
                <wp:positionH relativeFrom="column">
                  <wp:posOffset>2076450</wp:posOffset>
                </wp:positionH>
                <wp:positionV relativeFrom="paragraph">
                  <wp:posOffset>157480</wp:posOffset>
                </wp:positionV>
                <wp:extent cx="723900" cy="6286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CB2" w:rsidRDefault="00674CB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1" type="#_x0000_t202" style="position:absolute;margin-left:163.5pt;margin-top:12.4pt;width:57pt;height:49.5pt;z-index:251864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" filled="f" stroked="f" strokeweight=".5pt">
                <v:textbox style="mso-fit-shape-to-text:t">
                  <w:txbxContent>
                    <w:p w:rsidR="00674CB2" w:rsidRDefault="00674CB2"/>
                  </w:txbxContent>
                </v:textbox>
              </v:shape>
            </w:pict>
          </mc:Fallback>
        </mc:AlternateContent>
      </w: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A1083D">
      <w:pPr>
        <w:rPr>
          <w:rFonts w:ascii="Verdana" w:hAnsi="Verdana"/>
        </w:rPr>
      </w:pPr>
      <w:r w:rsidRPr="008071D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8B985AA" wp14:editId="5049820E">
                <wp:simplePos x="0" y="0"/>
                <wp:positionH relativeFrom="column">
                  <wp:posOffset>1028700</wp:posOffset>
                </wp:positionH>
                <wp:positionV relativeFrom="paragraph">
                  <wp:posOffset>178435</wp:posOffset>
                </wp:positionV>
                <wp:extent cx="5362575" cy="2364741"/>
                <wp:effectExtent l="19050" t="19050" r="47625" b="3556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23647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DCB" w:rsidRPr="00462A8D" w:rsidRDefault="003E6721" w:rsidP="005A3F0F">
                            <w:pPr>
                              <w:rPr>
                                <w:rFonts w:ascii="Kristen ITC" w:hAnsi="Kristen ITC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Keep l</w:t>
                            </w:r>
                            <w:r w:rsidR="003D589C" w:rsidRPr="00462A8D">
                              <w:rPr>
                                <w:rFonts w:ascii="Kristen ITC" w:hAnsi="Kristen ITC"/>
                                <w:b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earn</w:t>
                            </w:r>
                            <w:r>
                              <w:rPr>
                                <w:rFonts w:ascii="Kristen ITC" w:hAnsi="Kristen ITC"/>
                                <w:b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ing</w:t>
                            </w:r>
                            <w:r w:rsidR="00802B60" w:rsidRPr="00462A8D">
                              <w:rPr>
                                <w:rFonts w:ascii="Kristen ITC" w:hAnsi="Kristen ITC"/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…</w:t>
                            </w:r>
                          </w:p>
                          <w:p w:rsidR="000C3E11" w:rsidRPr="00462A8D" w:rsidRDefault="000C3E11" w:rsidP="005A3F0F">
                            <w:pPr>
                              <w:rPr>
                                <w:rFonts w:ascii="Kristen ITC" w:hAnsi="Kristen ITC" w:cstheme="minorHAnsi"/>
                                <w:b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462A8D">
                              <w:rPr>
                                <w:rFonts w:ascii="Kristen ITC" w:hAnsi="Kristen ITC" w:cstheme="minorHAnsi"/>
                                <w:b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>Le</w:t>
                            </w:r>
                            <w:r w:rsidR="00674CB2">
                              <w:rPr>
                                <w:rFonts w:ascii="Kristen ITC" w:hAnsi="Kristen ITC" w:cstheme="minorHAnsi"/>
                                <w:b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 xml:space="preserve">arning is important to keep your brain active and </w:t>
                            </w:r>
                            <w:r w:rsidRPr="00462A8D">
                              <w:rPr>
                                <w:rFonts w:ascii="Kristen ITC" w:hAnsi="Kristen ITC" w:cstheme="minorHAnsi"/>
                                <w:b/>
                                <w:i/>
                                <w:iCs/>
                                <w:color w:val="7030A0"/>
                                <w:sz w:val="28"/>
                                <w:szCs w:val="28"/>
                              </w:rPr>
                              <w:t xml:space="preserve">maintain or improve well-being. </w:t>
                            </w:r>
                          </w:p>
                          <w:p w:rsidR="00DA6C9D" w:rsidRDefault="00674CB2" w:rsidP="00DA6C9D">
                            <w:pPr>
                              <w:rPr>
                                <w:rFonts w:ascii="Kristen ITC" w:hAnsi="Kristen ITC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risten ITC" w:hAnsi="Kristen ITC"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>Suggestion</w:t>
                            </w:r>
                            <w:r w:rsidR="00DA6C9D" w:rsidRPr="00462A8D">
                              <w:rPr>
                                <w:rFonts w:ascii="Kristen ITC" w:hAnsi="Kristen ITC" w:cs="Arial"/>
                                <w:color w:val="7030A0"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  <w:p w:rsidR="00674CB2" w:rsidRPr="00674CB2" w:rsidRDefault="00674CB2" w:rsidP="00DA6C9D">
                            <w:pPr>
                              <w:rPr>
                                <w:rFonts w:ascii="Kristen ITC" w:hAnsi="Kristen ITC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:rsidR="008E7F32" w:rsidRDefault="00243478" w:rsidP="00E202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Kristen ITC" w:hAnsi="Kristen ITC" w:cs="Arial"/>
                                <w:color w:val="7030A0"/>
                              </w:rPr>
                            </w:pPr>
                            <w:r>
                              <w:rPr>
                                <w:rFonts w:ascii="Kristen ITC" w:hAnsi="Kristen ITC" w:cs="Arial"/>
                                <w:color w:val="7030A0"/>
                              </w:rPr>
                              <w:t xml:space="preserve">Start a new learning course.  The Open University </w:t>
                            </w:r>
                          </w:p>
                          <w:p w:rsidR="00243478" w:rsidRDefault="00E20253" w:rsidP="00674CB2">
                            <w:pPr>
                              <w:pStyle w:val="ListParagraph"/>
                              <w:ind w:left="360"/>
                              <w:rPr>
                                <w:rFonts w:ascii="Kristen ITC" w:hAnsi="Kristen ITC" w:cs="Arial"/>
                                <w:color w:val="7030A0"/>
                              </w:rPr>
                            </w:pPr>
                            <w:proofErr w:type="gramStart"/>
                            <w:r>
                              <w:rPr>
                                <w:rFonts w:ascii="Kristen ITC" w:hAnsi="Kristen ITC" w:cs="Arial"/>
                                <w:color w:val="7030A0"/>
                              </w:rPr>
                              <w:t>h</w:t>
                            </w:r>
                            <w:r w:rsidR="00243478">
                              <w:rPr>
                                <w:rFonts w:ascii="Kristen ITC" w:hAnsi="Kristen ITC" w:cs="Arial"/>
                                <w:color w:val="7030A0"/>
                              </w:rPr>
                              <w:t>as</w:t>
                            </w:r>
                            <w:proofErr w:type="gramEnd"/>
                            <w:r w:rsidR="00243478">
                              <w:rPr>
                                <w:rFonts w:ascii="Kristen ITC" w:hAnsi="Kristen ITC" w:cs="Arial"/>
                                <w:color w:val="7030A0"/>
                              </w:rPr>
                              <w:t xml:space="preserve"> </w:t>
                            </w:r>
                            <w:r>
                              <w:rPr>
                                <w:rFonts w:ascii="Kristen ITC" w:hAnsi="Kristen ITC" w:cs="Arial"/>
                                <w:color w:val="7030A0"/>
                              </w:rPr>
                              <w:t>made a selection of courses free during the</w:t>
                            </w:r>
                          </w:p>
                          <w:p w:rsidR="00E20253" w:rsidRPr="00674CB2" w:rsidRDefault="00E20253" w:rsidP="00674CB2">
                            <w:pPr>
                              <w:pStyle w:val="ListParagraph"/>
                              <w:ind w:left="360"/>
                              <w:rPr>
                                <w:rFonts w:ascii="Kristen ITC" w:hAnsi="Kristen ITC" w:cs="Arial"/>
                                <w:color w:val="7030A0"/>
                              </w:rPr>
                            </w:pPr>
                            <w:proofErr w:type="gramStart"/>
                            <w:r>
                              <w:rPr>
                                <w:rFonts w:ascii="Kristen ITC" w:hAnsi="Kristen ITC" w:cs="Arial"/>
                                <w:color w:val="7030A0"/>
                              </w:rPr>
                              <w:t>current</w:t>
                            </w:r>
                            <w:proofErr w:type="gramEnd"/>
                            <w:r>
                              <w:rPr>
                                <w:rFonts w:ascii="Kristen ITC" w:hAnsi="Kristen ITC" w:cs="Arial"/>
                                <w:color w:val="7030A0"/>
                              </w:rPr>
                              <w:t xml:space="preserve"> situation.  </w:t>
                            </w:r>
                          </w:p>
                          <w:p w:rsidR="00067E54" w:rsidRPr="00462A8D" w:rsidRDefault="00067E54" w:rsidP="00067E54">
                            <w:pPr>
                              <w:rPr>
                                <w:rFonts w:ascii="Kristen ITC" w:hAnsi="Kristen ITC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Default="00067E54" w:rsidP="00067E5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:rsidR="00067E54" w:rsidRPr="008105A8" w:rsidRDefault="00067E54" w:rsidP="0083401B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13E7AF"/>
                                <w:sz w:val="28"/>
                                <w:szCs w:val="28"/>
                              </w:rPr>
                            </w:pPr>
                            <w:r w:rsidRPr="008105A8">
                              <w:rPr>
                                <w:b/>
                                <w:bCs/>
                                <w:i/>
                                <w:iCs/>
                                <w:color w:val="13E7AF"/>
                                <w:sz w:val="28"/>
                                <w:szCs w:val="28"/>
                              </w:rPr>
                              <w:t>#WECAN learn and have fun….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81pt;margin-top:14.05pt;width:422.25pt;height:186.2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" strokecolor="#7030a0" strokeweight="4.5pt">
                <v:textbox>
                  <w:txbxContent>
                    <w:p w:rsidR="00A61DCB" w:rsidRPr="00462A8D" w:rsidRDefault="003E6721" w:rsidP="005A3F0F">
                      <w:pPr>
                        <w:rPr>
                          <w:rFonts w:ascii="Kristen ITC" w:hAnsi="Kristen ITC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Kristen ITC" w:hAnsi="Kristen ITC"/>
                          <w:b/>
                          <w:color w:val="7030A0"/>
                          <w:sz w:val="36"/>
                          <w:szCs w:val="36"/>
                          <w:u w:val="single"/>
                        </w:rPr>
                        <w:t>Keep l</w:t>
                      </w:r>
                      <w:r w:rsidR="003D589C" w:rsidRPr="00462A8D">
                        <w:rPr>
                          <w:rFonts w:ascii="Kristen ITC" w:hAnsi="Kristen ITC"/>
                          <w:b/>
                          <w:color w:val="7030A0"/>
                          <w:sz w:val="36"/>
                          <w:szCs w:val="36"/>
                          <w:u w:val="single"/>
                        </w:rPr>
                        <w:t>earn</w:t>
                      </w:r>
                      <w:r>
                        <w:rPr>
                          <w:rFonts w:ascii="Kristen ITC" w:hAnsi="Kristen ITC"/>
                          <w:b/>
                          <w:color w:val="7030A0"/>
                          <w:sz w:val="36"/>
                          <w:szCs w:val="36"/>
                          <w:u w:val="single"/>
                        </w:rPr>
                        <w:t>ing</w:t>
                      </w:r>
                      <w:r w:rsidR="00802B60" w:rsidRPr="00462A8D">
                        <w:rPr>
                          <w:rFonts w:ascii="Kristen ITC" w:hAnsi="Kristen ITC"/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  <w:t>…</w:t>
                      </w:r>
                    </w:p>
                    <w:p w:rsidR="000C3E11" w:rsidRPr="00462A8D" w:rsidRDefault="000C3E11" w:rsidP="005A3F0F">
                      <w:pPr>
                        <w:rPr>
                          <w:rFonts w:ascii="Kristen ITC" w:hAnsi="Kristen ITC" w:cstheme="minorHAnsi"/>
                          <w:b/>
                          <w:i/>
                          <w:iCs/>
                          <w:color w:val="7030A0"/>
                          <w:sz w:val="28"/>
                          <w:szCs w:val="28"/>
                        </w:rPr>
                      </w:pPr>
                      <w:r w:rsidRPr="00462A8D">
                        <w:rPr>
                          <w:rFonts w:ascii="Kristen ITC" w:hAnsi="Kristen ITC" w:cstheme="minorHAnsi"/>
                          <w:b/>
                          <w:i/>
                          <w:iCs/>
                          <w:color w:val="7030A0"/>
                          <w:sz w:val="28"/>
                          <w:szCs w:val="28"/>
                        </w:rPr>
                        <w:t>Le</w:t>
                      </w:r>
                      <w:r w:rsidR="00674CB2">
                        <w:rPr>
                          <w:rFonts w:ascii="Kristen ITC" w:hAnsi="Kristen ITC" w:cstheme="minorHAnsi"/>
                          <w:b/>
                          <w:i/>
                          <w:iCs/>
                          <w:color w:val="7030A0"/>
                          <w:sz w:val="28"/>
                          <w:szCs w:val="28"/>
                        </w:rPr>
                        <w:t xml:space="preserve">arning is important to keep your brain active and </w:t>
                      </w:r>
                      <w:r w:rsidRPr="00462A8D">
                        <w:rPr>
                          <w:rFonts w:ascii="Kristen ITC" w:hAnsi="Kristen ITC" w:cstheme="minorHAnsi"/>
                          <w:b/>
                          <w:i/>
                          <w:iCs/>
                          <w:color w:val="7030A0"/>
                          <w:sz w:val="28"/>
                          <w:szCs w:val="28"/>
                        </w:rPr>
                        <w:t xml:space="preserve">maintain or improve well-being. </w:t>
                      </w:r>
                    </w:p>
                    <w:p w:rsidR="00DA6C9D" w:rsidRDefault="00674CB2" w:rsidP="00DA6C9D">
                      <w:pPr>
                        <w:rPr>
                          <w:rFonts w:ascii="Kristen ITC" w:hAnsi="Kristen ITC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Kristen ITC" w:hAnsi="Kristen ITC" w:cs="Arial"/>
                          <w:b/>
                          <w:color w:val="7030A0"/>
                          <w:sz w:val="28"/>
                          <w:szCs w:val="28"/>
                        </w:rPr>
                        <w:t>Suggestion</w:t>
                      </w:r>
                      <w:r w:rsidR="00DA6C9D" w:rsidRPr="00462A8D">
                        <w:rPr>
                          <w:rFonts w:ascii="Kristen ITC" w:hAnsi="Kristen ITC" w:cs="Arial"/>
                          <w:color w:val="7030A0"/>
                          <w:sz w:val="28"/>
                          <w:szCs w:val="28"/>
                        </w:rPr>
                        <w:t>…</w:t>
                      </w:r>
                    </w:p>
                    <w:p w:rsidR="00674CB2" w:rsidRPr="00674CB2" w:rsidRDefault="00674CB2" w:rsidP="00DA6C9D">
                      <w:pPr>
                        <w:rPr>
                          <w:rFonts w:ascii="Kristen ITC" w:hAnsi="Kristen ITC" w:cs="Arial"/>
                          <w:color w:val="7030A0"/>
                          <w:sz w:val="12"/>
                          <w:szCs w:val="12"/>
                        </w:rPr>
                      </w:pPr>
                    </w:p>
                    <w:p w:rsidR="008E7F32" w:rsidRDefault="00243478" w:rsidP="00E202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Kristen ITC" w:hAnsi="Kristen ITC" w:cs="Arial"/>
                          <w:color w:val="7030A0"/>
                        </w:rPr>
                      </w:pPr>
                      <w:r>
                        <w:rPr>
                          <w:rFonts w:ascii="Kristen ITC" w:hAnsi="Kristen ITC" w:cs="Arial"/>
                          <w:color w:val="7030A0"/>
                        </w:rPr>
                        <w:t xml:space="preserve">Start a new learning course.  The Open University </w:t>
                      </w:r>
                    </w:p>
                    <w:p w:rsidR="00243478" w:rsidRDefault="00E20253" w:rsidP="00674CB2">
                      <w:pPr>
                        <w:pStyle w:val="ListParagraph"/>
                        <w:ind w:left="360"/>
                        <w:rPr>
                          <w:rFonts w:ascii="Kristen ITC" w:hAnsi="Kristen ITC" w:cs="Arial"/>
                          <w:color w:val="7030A0"/>
                        </w:rPr>
                      </w:pPr>
                      <w:proofErr w:type="gramStart"/>
                      <w:r>
                        <w:rPr>
                          <w:rFonts w:ascii="Kristen ITC" w:hAnsi="Kristen ITC" w:cs="Arial"/>
                          <w:color w:val="7030A0"/>
                        </w:rPr>
                        <w:t>h</w:t>
                      </w:r>
                      <w:r w:rsidR="00243478">
                        <w:rPr>
                          <w:rFonts w:ascii="Kristen ITC" w:hAnsi="Kristen ITC" w:cs="Arial"/>
                          <w:color w:val="7030A0"/>
                        </w:rPr>
                        <w:t>as</w:t>
                      </w:r>
                      <w:proofErr w:type="gramEnd"/>
                      <w:r w:rsidR="00243478">
                        <w:rPr>
                          <w:rFonts w:ascii="Kristen ITC" w:hAnsi="Kristen ITC" w:cs="Arial"/>
                          <w:color w:val="7030A0"/>
                        </w:rPr>
                        <w:t xml:space="preserve"> </w:t>
                      </w:r>
                      <w:r>
                        <w:rPr>
                          <w:rFonts w:ascii="Kristen ITC" w:hAnsi="Kristen ITC" w:cs="Arial"/>
                          <w:color w:val="7030A0"/>
                        </w:rPr>
                        <w:t>made a selection of courses free during the</w:t>
                      </w:r>
                    </w:p>
                    <w:p w:rsidR="00E20253" w:rsidRPr="00674CB2" w:rsidRDefault="00E20253" w:rsidP="00674CB2">
                      <w:pPr>
                        <w:pStyle w:val="ListParagraph"/>
                        <w:ind w:left="360"/>
                        <w:rPr>
                          <w:rFonts w:ascii="Kristen ITC" w:hAnsi="Kristen ITC" w:cs="Arial"/>
                          <w:color w:val="7030A0"/>
                        </w:rPr>
                      </w:pPr>
                      <w:proofErr w:type="gramStart"/>
                      <w:r>
                        <w:rPr>
                          <w:rFonts w:ascii="Kristen ITC" w:hAnsi="Kristen ITC" w:cs="Arial"/>
                          <w:color w:val="7030A0"/>
                        </w:rPr>
                        <w:t>current</w:t>
                      </w:r>
                      <w:proofErr w:type="gramEnd"/>
                      <w:r>
                        <w:rPr>
                          <w:rFonts w:ascii="Kristen ITC" w:hAnsi="Kristen ITC" w:cs="Arial"/>
                          <w:color w:val="7030A0"/>
                        </w:rPr>
                        <w:t xml:space="preserve"> situation.  </w:t>
                      </w:r>
                    </w:p>
                    <w:p w:rsidR="00067E54" w:rsidRPr="00462A8D" w:rsidRDefault="00067E54" w:rsidP="00067E54">
                      <w:pPr>
                        <w:rPr>
                          <w:rFonts w:ascii="Kristen ITC" w:hAnsi="Kristen ITC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Default="00067E54" w:rsidP="00067E54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:rsidR="00067E54" w:rsidRPr="008105A8" w:rsidRDefault="00067E54" w:rsidP="0083401B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13E7AF"/>
                          <w:sz w:val="28"/>
                          <w:szCs w:val="28"/>
                        </w:rPr>
                      </w:pPr>
                      <w:r w:rsidRPr="008105A8">
                        <w:rPr>
                          <w:b/>
                          <w:bCs/>
                          <w:i/>
                          <w:iCs/>
                          <w:color w:val="13E7AF"/>
                          <w:sz w:val="28"/>
                          <w:szCs w:val="28"/>
                        </w:rPr>
                        <w:t>#WECAN learn and have fun….</w:t>
                      </w:r>
                    </w:p>
                  </w:txbxContent>
                </v:textbox>
              </v:shape>
            </w:pict>
          </mc:Fallback>
        </mc:AlternateContent>
      </w:r>
    </w:p>
    <w:p w:rsidR="004E710B" w:rsidRDefault="00A1083D">
      <w:pPr>
        <w:rPr>
          <w:rFonts w:ascii="Verdana" w:hAnsi="Verdana"/>
        </w:rPr>
      </w:pPr>
      <w:r w:rsidRPr="00A1083D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2F0F2EE0" wp14:editId="74860E67">
                <wp:simplePos x="0" y="0"/>
                <wp:positionH relativeFrom="column">
                  <wp:posOffset>-883920</wp:posOffset>
                </wp:positionH>
                <wp:positionV relativeFrom="paragraph">
                  <wp:posOffset>71120</wp:posOffset>
                </wp:positionV>
                <wp:extent cx="1844040" cy="1403985"/>
                <wp:effectExtent l="0" t="0" r="381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83D" w:rsidRDefault="00A1083D">
                            <w:r w:rsidRPr="00A1083D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D62C78E" wp14:editId="318E829B">
                                  <wp:extent cx="1650004" cy="2381250"/>
                                  <wp:effectExtent l="0" t="0" r="7620" b="0"/>
                                  <wp:docPr id="102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466" t="7536" r="26110" b="587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2624" cy="23850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69.6pt;margin-top:5.6pt;width:145.2pt;height:110.55pt;z-index:251862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" stroked="f">
                <v:textbox style="mso-fit-shape-to-text:t">
                  <w:txbxContent>
                    <w:p w:rsidR="00A1083D" w:rsidRDefault="00A1083D">
                      <w:r w:rsidRPr="00A1083D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D62C78E" wp14:editId="318E829B">
                            <wp:extent cx="1650004" cy="2381250"/>
                            <wp:effectExtent l="0" t="0" r="7620" b="0"/>
                            <wp:docPr id="1026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466" t="7536" r="26110" b="587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52624" cy="23850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E20253">
      <w:pPr>
        <w:rPr>
          <w:rFonts w:ascii="Verdana" w:hAnsi="Verdana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3A072C87" wp14:editId="4043FBE7">
                <wp:simplePos x="0" y="0"/>
                <wp:positionH relativeFrom="column">
                  <wp:posOffset>5028565</wp:posOffset>
                </wp:positionH>
                <wp:positionV relativeFrom="paragraph">
                  <wp:posOffset>153035</wp:posOffset>
                </wp:positionV>
                <wp:extent cx="1447165" cy="1459865"/>
                <wp:effectExtent l="0" t="0" r="0" b="69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1447165" cy="1459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CB2" w:rsidRDefault="00E20253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894906B" wp14:editId="26755734">
                                  <wp:extent cx="1190625" cy="1114425"/>
                                  <wp:effectExtent l="0" t="0" r="9525" b="9525"/>
                                  <wp:docPr id="21" name="Picture 21" descr="C:\Users\alex.barnes\AppData\Local\Microsoft\Windows\Temporary Internet Files\Content.IE5\56UK4UTQ\14442769832_67a5ffdb67_b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alex.barnes\AppData\Local\Microsoft\Windows\Temporary Internet Files\Content.IE5\56UK4UTQ\14442769832_67a5ffdb67_b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395.95pt;margin-top:12.05pt;width:113.95pt;height:114.95pt;rotation:180;flip:y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" filled="f" stroked="f" strokeweight=".5pt">
                <v:textbox>
                  <w:txbxContent>
                    <w:p w:rsidR="00674CB2" w:rsidRDefault="00E20253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894906B" wp14:editId="26755734">
                            <wp:extent cx="1190625" cy="1114425"/>
                            <wp:effectExtent l="0" t="0" r="9525" b="9525"/>
                            <wp:docPr id="21" name="Picture 21" descr="C:\Users\alex.barnes\AppData\Local\Microsoft\Windows\Temporary Internet Files\Content.IE5\56UK4UTQ\14442769832_67a5ffdb67_b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alex.barnes\AppData\Local\Microsoft\Windows\Temporary Internet Files\Content.IE5\56UK4UTQ\14442769832_67a5ffdb67_b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11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DA5579">
      <w:pPr>
        <w:rPr>
          <w:rFonts w:ascii="Verdana" w:hAnsi="Verdana"/>
        </w:rPr>
      </w:pPr>
      <w:r w:rsidRPr="008071D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6F8E465B" wp14:editId="402E148F">
                <wp:simplePos x="0" y="0"/>
                <wp:positionH relativeFrom="column">
                  <wp:posOffset>2943225</wp:posOffset>
                </wp:positionH>
                <wp:positionV relativeFrom="paragraph">
                  <wp:posOffset>147954</wp:posOffset>
                </wp:positionV>
                <wp:extent cx="3438525" cy="2009775"/>
                <wp:effectExtent l="19050" t="19050" r="47625" b="476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87B11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5579" w:rsidRPr="00DA5579" w:rsidRDefault="00DA5579" w:rsidP="00DA5579">
                            <w:pPr>
                              <w:rPr>
                                <w:rFonts w:ascii="Garamond" w:hAnsi="Garamond"/>
                                <w:b/>
                                <w:color w:val="92D05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5579">
                              <w:rPr>
                                <w:rFonts w:ascii="Garamond" w:hAnsi="Garamond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>Give</w:t>
                            </w:r>
                            <w:r w:rsidRPr="00DA5579">
                              <w:rPr>
                                <w:rFonts w:ascii="Garamond" w:hAnsi="Garamond"/>
                                <w:b/>
                                <w:color w:val="92D050"/>
                                <w:sz w:val="28"/>
                                <w:szCs w:val="28"/>
                                <w:u w:val="single"/>
                              </w:rPr>
                              <w:t>…</w:t>
                            </w:r>
                          </w:p>
                          <w:p w:rsidR="00DA5579" w:rsidRDefault="00DA5579" w:rsidP="00DA5579">
                            <w:pPr>
                              <w:spacing w:line="216" w:lineRule="auto"/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DA5579">
                              <w:rPr>
                                <w:rFonts w:ascii="Garamond" w:eastAsia="+mn-ea" w:hAnsi="Garamond" w:cs="+mn-cs"/>
                                <w:b/>
                                <w:bCs/>
                                <w:i/>
                                <w:iCs/>
                                <w:color w:val="92D050"/>
                                <w:kern w:val="24"/>
                                <w:sz w:val="28"/>
                                <w:szCs w:val="28"/>
                              </w:rPr>
                              <w:t xml:space="preserve">Giving to others can stimulate the reward areas in the brain, creating positive feelings.  </w:t>
                            </w:r>
                            <w:r w:rsidR="004D12BC"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Suggestion</w:t>
                            </w:r>
                            <w:r w:rsidRPr="00DA5579"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… </w:t>
                            </w:r>
                          </w:p>
                          <w:p w:rsidR="00DA5579" w:rsidRPr="00DA5579" w:rsidRDefault="00DA5579" w:rsidP="00DA5579">
                            <w:pPr>
                              <w:spacing w:line="216" w:lineRule="auto"/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12"/>
                                <w:szCs w:val="12"/>
                              </w:rPr>
                            </w:pPr>
                          </w:p>
                          <w:p w:rsidR="00E20253" w:rsidRDefault="00E20253" w:rsidP="00E202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16" w:lineRule="auto"/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Post some of your children’s </w:t>
                            </w:r>
                          </w:p>
                          <w:p w:rsidR="00E20253" w:rsidRDefault="00E20253" w:rsidP="004D12BC">
                            <w:pPr>
                              <w:pStyle w:val="ListParagraph"/>
                              <w:spacing w:line="216" w:lineRule="auto"/>
                              <w:ind w:left="360"/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drawings</w:t>
                            </w:r>
                            <w:proofErr w:type="gramEnd"/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 to a local nursing </w:t>
                            </w:r>
                          </w:p>
                          <w:p w:rsidR="00E20253" w:rsidRDefault="00E20253" w:rsidP="004D12BC">
                            <w:pPr>
                              <w:pStyle w:val="ListParagraph"/>
                              <w:spacing w:line="216" w:lineRule="auto"/>
                              <w:ind w:left="360"/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home</w:t>
                            </w:r>
                            <w:proofErr w:type="gramEnd"/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 to brighten up their </w:t>
                            </w:r>
                          </w:p>
                          <w:p w:rsidR="00DA5579" w:rsidRPr="004D12BC" w:rsidRDefault="00E20253" w:rsidP="004D12BC">
                            <w:pPr>
                              <w:pStyle w:val="ListParagraph"/>
                              <w:spacing w:line="216" w:lineRule="auto"/>
                              <w:ind w:left="360"/>
                              <w:rPr>
                                <w:rFonts w:ascii="Garamond" w:hAnsi="Garamond"/>
                                <w:i/>
                                <w:iCs/>
                                <w:color w:val="92D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walls</w:t>
                            </w:r>
                            <w:proofErr w:type="gramEnd"/>
                            <w:r>
                              <w:rPr>
                                <w:rFonts w:ascii="Garamond" w:hAnsi="Garamond" w:cstheme="minorHAnsi"/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.  </w:t>
                            </w:r>
                          </w:p>
                          <w:p w:rsidR="00A61DCB" w:rsidRPr="00A61DCB" w:rsidRDefault="00A61DCB" w:rsidP="008071DC">
                            <w:pPr>
                              <w:rPr>
                                <w:rFonts w:asciiTheme="minorHAnsi" w:hAnsiTheme="minorHAnsi" w:cstheme="minorHAnsi"/>
                                <w:color w:val="87B11F"/>
                                <w:sz w:val="20"/>
                                <w:szCs w:val="20"/>
                              </w:rPr>
                            </w:pPr>
                          </w:p>
                          <w:p w:rsidR="001F584E" w:rsidRPr="001F584E" w:rsidRDefault="001F584E" w:rsidP="00802B60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13E7A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231.75pt;margin-top:11.65pt;width:270.75pt;height:158.25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" strokecolor="#87b11f" strokeweight="4.5pt">
                <v:textbox>
                  <w:txbxContent>
                    <w:p w:rsidR="00DA5579" w:rsidRPr="00DA5579" w:rsidRDefault="00DA5579" w:rsidP="00DA5579">
                      <w:pPr>
                        <w:rPr>
                          <w:rFonts w:ascii="Garamond" w:hAnsi="Garamond"/>
                          <w:b/>
                          <w:color w:val="92D050"/>
                          <w:sz w:val="28"/>
                          <w:szCs w:val="28"/>
                          <w:u w:val="single"/>
                        </w:rPr>
                      </w:pPr>
                      <w:r w:rsidRPr="00DA5579">
                        <w:rPr>
                          <w:rFonts w:ascii="Garamond" w:hAnsi="Garamond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>Give</w:t>
                      </w:r>
                      <w:r w:rsidRPr="00DA5579">
                        <w:rPr>
                          <w:rFonts w:ascii="Garamond" w:hAnsi="Garamond"/>
                          <w:b/>
                          <w:color w:val="92D050"/>
                          <w:sz w:val="28"/>
                          <w:szCs w:val="28"/>
                          <w:u w:val="single"/>
                        </w:rPr>
                        <w:t>…</w:t>
                      </w:r>
                    </w:p>
                    <w:p w:rsidR="00DA5579" w:rsidRDefault="00DA5579" w:rsidP="00DA5579">
                      <w:pPr>
                        <w:spacing w:line="216" w:lineRule="auto"/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DA5579">
                        <w:rPr>
                          <w:rFonts w:ascii="Garamond" w:eastAsia="+mn-ea" w:hAnsi="Garamond" w:cs="+mn-cs"/>
                          <w:b/>
                          <w:bCs/>
                          <w:i/>
                          <w:iCs/>
                          <w:color w:val="92D050"/>
                          <w:kern w:val="24"/>
                          <w:sz w:val="28"/>
                          <w:szCs w:val="28"/>
                        </w:rPr>
                        <w:t xml:space="preserve">Giving to others can stimulate the reward areas in the brain, creating positive feelings.  </w:t>
                      </w:r>
                      <w:r w:rsidR="004D12BC"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>Suggestion</w:t>
                      </w:r>
                      <w:r w:rsidRPr="00DA5579"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… </w:t>
                      </w:r>
                    </w:p>
                    <w:p w:rsidR="00DA5579" w:rsidRPr="00DA5579" w:rsidRDefault="00DA5579" w:rsidP="00DA5579">
                      <w:pPr>
                        <w:spacing w:line="216" w:lineRule="auto"/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12"/>
                          <w:szCs w:val="12"/>
                        </w:rPr>
                      </w:pPr>
                    </w:p>
                    <w:p w:rsidR="00E20253" w:rsidRDefault="00E20253" w:rsidP="00E202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16" w:lineRule="auto"/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Post some of your children’s </w:t>
                      </w:r>
                    </w:p>
                    <w:p w:rsidR="00E20253" w:rsidRDefault="00E20253" w:rsidP="004D12BC">
                      <w:pPr>
                        <w:pStyle w:val="ListParagraph"/>
                        <w:spacing w:line="216" w:lineRule="auto"/>
                        <w:ind w:left="360"/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>drawings</w:t>
                      </w:r>
                      <w:proofErr w:type="gramEnd"/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 to a local nursing </w:t>
                      </w:r>
                    </w:p>
                    <w:p w:rsidR="00E20253" w:rsidRDefault="00E20253" w:rsidP="004D12BC">
                      <w:pPr>
                        <w:pStyle w:val="ListParagraph"/>
                        <w:spacing w:line="216" w:lineRule="auto"/>
                        <w:ind w:left="360"/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>home</w:t>
                      </w:r>
                      <w:proofErr w:type="gramEnd"/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 to brighten up their </w:t>
                      </w:r>
                    </w:p>
                    <w:p w:rsidR="00DA5579" w:rsidRPr="004D12BC" w:rsidRDefault="00E20253" w:rsidP="004D12BC">
                      <w:pPr>
                        <w:pStyle w:val="ListParagraph"/>
                        <w:spacing w:line="216" w:lineRule="auto"/>
                        <w:ind w:left="360"/>
                        <w:rPr>
                          <w:rFonts w:ascii="Garamond" w:hAnsi="Garamond"/>
                          <w:i/>
                          <w:iCs/>
                          <w:color w:val="92D05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>walls</w:t>
                      </w:r>
                      <w:proofErr w:type="gramEnd"/>
                      <w:r>
                        <w:rPr>
                          <w:rFonts w:ascii="Garamond" w:hAnsi="Garamond" w:cstheme="minorHAnsi"/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.  </w:t>
                      </w:r>
                    </w:p>
                    <w:p w:rsidR="00A61DCB" w:rsidRPr="00A61DCB" w:rsidRDefault="00A61DCB" w:rsidP="008071DC">
                      <w:pPr>
                        <w:rPr>
                          <w:rFonts w:asciiTheme="minorHAnsi" w:hAnsiTheme="minorHAnsi" w:cstheme="minorHAnsi"/>
                          <w:color w:val="87B11F"/>
                          <w:sz w:val="20"/>
                          <w:szCs w:val="20"/>
                        </w:rPr>
                      </w:pPr>
                    </w:p>
                    <w:p w:rsidR="001F584E" w:rsidRPr="001F584E" w:rsidRDefault="001F584E" w:rsidP="00802B60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13E7AF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4CB2" w:rsidRPr="008071D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0FC1F286" wp14:editId="1E81AB1D">
                <wp:simplePos x="0" y="0"/>
                <wp:positionH relativeFrom="column">
                  <wp:posOffset>-790575</wp:posOffset>
                </wp:positionH>
                <wp:positionV relativeFrom="paragraph">
                  <wp:posOffset>147954</wp:posOffset>
                </wp:positionV>
                <wp:extent cx="3582670" cy="2009775"/>
                <wp:effectExtent l="19050" t="19050" r="36830" b="476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2670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030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DCB" w:rsidRPr="00462A8D" w:rsidRDefault="003D589C" w:rsidP="003D589C">
                            <w:pPr>
                              <w:rPr>
                                <w:rFonts w:ascii="Bookman Old Style" w:hAnsi="Bookman Old Style"/>
                                <w:b/>
                                <w:color w:val="F030BE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62A8D">
                              <w:rPr>
                                <w:rFonts w:ascii="Bookman Old Style" w:hAnsi="Bookman Old Style"/>
                                <w:b/>
                                <w:color w:val="F030BE"/>
                                <w:sz w:val="36"/>
                                <w:szCs w:val="36"/>
                                <w:u w:val="single"/>
                              </w:rPr>
                              <w:t>Be Active</w:t>
                            </w:r>
                            <w:r w:rsidR="00802B60" w:rsidRPr="00462A8D">
                              <w:rPr>
                                <w:rFonts w:ascii="Bookman Old Style" w:hAnsi="Bookman Old Style"/>
                                <w:b/>
                                <w:color w:val="F030BE"/>
                                <w:sz w:val="36"/>
                                <w:szCs w:val="36"/>
                                <w:u w:val="single"/>
                              </w:rPr>
                              <w:t>…</w:t>
                            </w:r>
                          </w:p>
                          <w:p w:rsidR="001F584E" w:rsidRPr="00462A8D" w:rsidRDefault="001F584E" w:rsidP="001F584E">
                            <w:pPr>
                              <w:spacing w:line="216" w:lineRule="auto"/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62A8D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  <w:t xml:space="preserve">Being </w:t>
                            </w:r>
                            <w:r w:rsidR="006938C6" w:rsidRPr="00462A8D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  <w:t xml:space="preserve">active </w:t>
                            </w:r>
                            <w:r w:rsidRPr="00462A8D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  <w:t>can improve our mental wellbein</w:t>
                            </w:r>
                            <w:r w:rsidR="00674CB2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  <w:t>g</w:t>
                            </w:r>
                            <w:r w:rsidR="00DA5579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  <w:t xml:space="preserve"> and improve sleep</w:t>
                            </w:r>
                            <w:r w:rsidR="006938C6" w:rsidRPr="00462A8D">
                              <w:rPr>
                                <w:rFonts w:ascii="Bookman Old Style" w:eastAsia="+mn-ea" w:hAnsi="Bookman Old Style" w:cs="+mn-cs"/>
                                <w:b/>
                                <w:bCs/>
                                <w:i/>
                                <w:iCs/>
                                <w:color w:val="FF33CC"/>
                                <w:kern w:val="24"/>
                                <w:sz w:val="28"/>
                                <w:szCs w:val="28"/>
                              </w:rPr>
                              <w:t xml:space="preserve"> …</w:t>
                            </w:r>
                          </w:p>
                          <w:p w:rsidR="00584F3F" w:rsidRDefault="00584F3F" w:rsidP="00584F3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  <w:t>Try some simple stretches or</w:t>
                            </w:r>
                          </w:p>
                          <w:p w:rsidR="00584F3F" w:rsidRDefault="00584F3F" w:rsidP="00584F3F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  <w:t>some</w:t>
                            </w:r>
                            <w:proofErr w:type="gramEnd"/>
                            <w: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  <w:t xml:space="preserve"> armchair exercises.  </w:t>
                            </w:r>
                          </w:p>
                          <w:p w:rsidR="00584F3F" w:rsidRDefault="00584F3F" w:rsidP="00584F3F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  <w:t xml:space="preserve">Tins of beans make good </w:t>
                            </w:r>
                          </w:p>
                          <w:p w:rsidR="00584F3F" w:rsidRDefault="00584F3F" w:rsidP="00584F3F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  <w:t>weights!</w:t>
                            </w:r>
                          </w:p>
                          <w:p w:rsidR="00A764B0" w:rsidRPr="00674CB2" w:rsidRDefault="00674CB2" w:rsidP="00DA5579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FF33CC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8105A8" w:rsidRPr="006938C6" w:rsidRDefault="008105A8" w:rsidP="006938C6">
                            <w:pPr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  <w:color w:val="FF33CC"/>
                                <w:sz w:val="28"/>
                                <w:szCs w:val="28"/>
                              </w:rPr>
                            </w:pPr>
                          </w:p>
                          <w:p w:rsidR="008105A8" w:rsidRDefault="008105A8" w:rsidP="008071DC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105A8" w:rsidRPr="008105A8" w:rsidRDefault="008105A8" w:rsidP="008071D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13E7A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62.25pt;margin-top:11.65pt;width:282.1pt;height:158.2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" strokecolor="#f030be" strokeweight="4.5pt">
                <v:textbox>
                  <w:txbxContent>
                    <w:p w:rsidR="00A61DCB" w:rsidRPr="00462A8D" w:rsidRDefault="003D589C" w:rsidP="003D589C">
                      <w:pPr>
                        <w:rPr>
                          <w:rFonts w:ascii="Bookman Old Style" w:hAnsi="Bookman Old Style"/>
                          <w:b/>
                          <w:color w:val="F030BE"/>
                          <w:sz w:val="36"/>
                          <w:szCs w:val="36"/>
                          <w:u w:val="single"/>
                        </w:rPr>
                      </w:pPr>
                      <w:r w:rsidRPr="00462A8D">
                        <w:rPr>
                          <w:rFonts w:ascii="Bookman Old Style" w:hAnsi="Bookman Old Style"/>
                          <w:b/>
                          <w:color w:val="F030BE"/>
                          <w:sz w:val="36"/>
                          <w:szCs w:val="36"/>
                          <w:u w:val="single"/>
                        </w:rPr>
                        <w:t>Be Active</w:t>
                      </w:r>
                      <w:r w:rsidR="00802B60" w:rsidRPr="00462A8D">
                        <w:rPr>
                          <w:rFonts w:ascii="Bookman Old Style" w:hAnsi="Bookman Old Style"/>
                          <w:b/>
                          <w:color w:val="F030BE"/>
                          <w:sz w:val="36"/>
                          <w:szCs w:val="36"/>
                          <w:u w:val="single"/>
                        </w:rPr>
                        <w:t>…</w:t>
                      </w:r>
                    </w:p>
                    <w:p w:rsidR="001F584E" w:rsidRPr="00462A8D" w:rsidRDefault="001F584E" w:rsidP="001F584E">
                      <w:pPr>
                        <w:spacing w:line="216" w:lineRule="auto"/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</w:pPr>
                      <w:r w:rsidRPr="00462A8D"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  <w:t xml:space="preserve">Being </w:t>
                      </w:r>
                      <w:r w:rsidR="006938C6" w:rsidRPr="00462A8D"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  <w:t xml:space="preserve">active </w:t>
                      </w:r>
                      <w:r w:rsidRPr="00462A8D"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  <w:t>can improve our mental wellbein</w:t>
                      </w:r>
                      <w:r w:rsidR="00674CB2"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  <w:t>g</w:t>
                      </w:r>
                      <w:r w:rsidR="00DA5579"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  <w:t xml:space="preserve"> and improve sleep</w:t>
                      </w:r>
                      <w:r w:rsidR="006938C6" w:rsidRPr="00462A8D">
                        <w:rPr>
                          <w:rFonts w:ascii="Bookman Old Style" w:eastAsia="+mn-ea" w:hAnsi="Bookman Old Style" w:cs="+mn-cs"/>
                          <w:b/>
                          <w:bCs/>
                          <w:i/>
                          <w:iCs/>
                          <w:color w:val="FF33CC"/>
                          <w:kern w:val="24"/>
                          <w:sz w:val="28"/>
                          <w:szCs w:val="28"/>
                        </w:rPr>
                        <w:t xml:space="preserve"> …</w:t>
                      </w:r>
                    </w:p>
                    <w:p w:rsidR="00584F3F" w:rsidRDefault="00584F3F" w:rsidP="00584F3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>Try some simple stretches or</w:t>
                      </w:r>
                    </w:p>
                    <w:p w:rsidR="00584F3F" w:rsidRDefault="00584F3F" w:rsidP="00584F3F">
                      <w:pPr>
                        <w:pStyle w:val="ListParagraph"/>
                        <w:ind w:left="360"/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>some</w:t>
                      </w:r>
                      <w:proofErr w:type="gramEnd"/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 xml:space="preserve"> armchair exercises.  </w:t>
                      </w:r>
                    </w:p>
                    <w:p w:rsidR="00584F3F" w:rsidRDefault="00584F3F" w:rsidP="00584F3F">
                      <w:pPr>
                        <w:pStyle w:val="ListParagraph"/>
                        <w:ind w:left="360"/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 xml:space="preserve">Tins of beans make good </w:t>
                      </w:r>
                    </w:p>
                    <w:p w:rsidR="00584F3F" w:rsidRDefault="00584F3F" w:rsidP="00584F3F">
                      <w:pPr>
                        <w:pStyle w:val="ListParagraph"/>
                        <w:ind w:left="360"/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>w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>eights!</w:t>
                      </w:r>
                    </w:p>
                    <w:p w:rsidR="00A764B0" w:rsidRPr="00674CB2" w:rsidRDefault="00674CB2" w:rsidP="00DA5579">
                      <w:pPr>
                        <w:pStyle w:val="ListParagraph"/>
                        <w:ind w:left="360"/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color w:val="FF33CC"/>
                          <w:sz w:val="28"/>
                          <w:szCs w:val="28"/>
                        </w:rPr>
                        <w:t>.</w:t>
                      </w:r>
                    </w:p>
                    <w:p w:rsidR="008105A8" w:rsidRPr="006938C6" w:rsidRDefault="008105A8" w:rsidP="006938C6">
                      <w:pPr>
                        <w:jc w:val="both"/>
                        <w:rPr>
                          <w:b/>
                          <w:bCs/>
                          <w:i/>
                          <w:iCs/>
                          <w:color w:val="FF33CC"/>
                          <w:sz w:val="28"/>
                          <w:szCs w:val="28"/>
                        </w:rPr>
                      </w:pPr>
                    </w:p>
                    <w:p w:rsidR="008105A8" w:rsidRDefault="008105A8" w:rsidP="008071DC">
                      <w:pPr>
                        <w:rPr>
                          <w:rFonts w:ascii="Arial" w:hAnsi="Arial" w:cs="Arial"/>
                        </w:rPr>
                      </w:pPr>
                    </w:p>
                    <w:p w:rsidR="008105A8" w:rsidRPr="008105A8" w:rsidRDefault="008105A8" w:rsidP="008071DC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13E7A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4E710B">
      <w:pPr>
        <w:rPr>
          <w:rFonts w:ascii="Verdana" w:hAnsi="Verdana"/>
        </w:rPr>
      </w:pPr>
    </w:p>
    <w:p w:rsidR="004E710B" w:rsidRDefault="00DA5579">
      <w:pPr>
        <w:rPr>
          <w:rFonts w:ascii="Verdana" w:hAnsi="Verdana"/>
        </w:rPr>
      </w:pPr>
      <w:r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2D0B6C17" wp14:editId="2A3E8606">
                <wp:simplePos x="0" y="0"/>
                <wp:positionH relativeFrom="column">
                  <wp:posOffset>1895475</wp:posOffset>
                </wp:positionH>
                <wp:positionV relativeFrom="paragraph">
                  <wp:posOffset>165100</wp:posOffset>
                </wp:positionV>
                <wp:extent cx="958215" cy="10287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215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579" w:rsidRDefault="00584F3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676275" cy="933450"/>
                                  <wp:effectExtent l="0" t="0" r="9525" b="0"/>
                                  <wp:docPr id="30" name="Picture 30" descr="C:\Users\alex.barnes\AppData\Local\Microsoft\Windows\Temporary Internet Files\Content.IE5\TBDYINZA\stretching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alex.barnes\AppData\Local\Microsoft\Windows\Temporary Internet Files\Content.IE5\TBDYINZA\stretching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6275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7" type="#_x0000_t202" style="position:absolute;margin-left:149.25pt;margin-top:13pt;width:75.45pt;height:81pt;z-index:251867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" filled="f" stroked="f" strokeweight=".5pt">
                <v:textbox style="mso-fit-shape-to-text:t">
                  <w:txbxContent>
                    <w:p w:rsidR="00DA5579" w:rsidRDefault="00584F3F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676275" cy="933450"/>
                            <wp:effectExtent l="0" t="0" r="9525" b="0"/>
                            <wp:docPr id="30" name="Picture 30" descr="C:\Users\alex.barnes\AppData\Local\Microsoft\Windows\Temporary Internet Files\Content.IE5\TBDYINZA\stretching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alex.barnes\AppData\Local\Microsoft\Windows\Temporary Internet Files\Content.IE5\TBDYINZA\stretching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6275" cy="933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710B" w:rsidRPr="00CD4BDC" w:rsidRDefault="00E20253">
      <w:pPr>
        <w:rPr>
          <w:rFonts w:ascii="Verdana" w:hAnsi="Verdana"/>
        </w:rPr>
      </w:pPr>
      <w:r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6A4FD4BF" wp14:editId="13A192CF">
                <wp:simplePos x="0" y="0"/>
                <wp:positionH relativeFrom="column">
                  <wp:posOffset>5343525</wp:posOffset>
                </wp:positionH>
                <wp:positionV relativeFrom="paragraph">
                  <wp:posOffset>132080</wp:posOffset>
                </wp:positionV>
                <wp:extent cx="1056640" cy="84772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579" w:rsidRDefault="00E20253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900113" cy="866775"/>
                                  <wp:effectExtent l="0" t="0" r="0" b="0"/>
                                  <wp:docPr id="26" name="Picture 26" descr="C:\Users\alex.barnes\AppData\Local\Microsoft\Windows\Temporary Internet Files\Content.IE5\8UFGJWKT\s7kt4vmq-1396412167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alex.barnes\AppData\Local\Microsoft\Windows\Temporary Internet Files\Content.IE5\8UFGJWKT\s7kt4vmq-1396412167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3190" cy="8697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8" type="#_x0000_t202" style="position:absolute;margin-left:420.75pt;margin-top:10.4pt;width:83.2pt;height:66.75pt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" filled="f" stroked="f" strokeweight=".5pt">
                <v:textbox>
                  <w:txbxContent>
                    <w:p w:rsidR="00DA5579" w:rsidRDefault="00E20253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900113" cy="866775"/>
                            <wp:effectExtent l="0" t="0" r="0" b="0"/>
                            <wp:docPr id="26" name="Picture 26" descr="C:\Users\alex.barnes\AppData\Local\Microsoft\Windows\Temporary Internet Files\Content.IE5\8UFGJWKT\s7kt4vmq-1396412167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alex.barnes\AppData\Local\Microsoft\Windows\Temporary Internet Files\Content.IE5\8UFGJWKT\s7kt4vmq-1396412167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3190" cy="8697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D12BC" w:rsidRPr="008071DC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E725802" wp14:editId="73A70AA2">
                <wp:simplePos x="0" y="0"/>
                <wp:positionH relativeFrom="column">
                  <wp:posOffset>-742950</wp:posOffset>
                </wp:positionH>
                <wp:positionV relativeFrom="paragraph">
                  <wp:posOffset>1172210</wp:posOffset>
                </wp:positionV>
                <wp:extent cx="7124700" cy="1007745"/>
                <wp:effectExtent l="19050" t="19050" r="38100" b="4000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100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71DC" w:rsidRDefault="00584F3F" w:rsidP="003E6721">
                            <w:pPr>
                              <w:jc w:val="center"/>
                              <w:rPr>
                                <w:rFonts w:ascii="Kristen ITC" w:hAnsi="Kristen ITC" w:cs="Arial"/>
                                <w:b/>
                                <w:color w:val="FFC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risten ITC" w:hAnsi="Kristen ITC" w:cs="Arial"/>
                                <w:b/>
                                <w:color w:val="FFC000"/>
                                <w:sz w:val="32"/>
                                <w:szCs w:val="32"/>
                              </w:rPr>
                              <w:t xml:space="preserve">We hope you enjoy our weekly newsletter bringing you simple ideas you can do at home during social </w:t>
                            </w:r>
                            <w:proofErr w:type="spellStart"/>
                            <w:r>
                              <w:rPr>
                                <w:rFonts w:ascii="Kristen ITC" w:hAnsi="Kristen ITC" w:cs="Arial"/>
                                <w:b/>
                                <w:color w:val="FFC000"/>
                                <w:sz w:val="32"/>
                                <w:szCs w:val="32"/>
                              </w:rPr>
                              <w:t>issolation</w:t>
                            </w:r>
                            <w:proofErr w:type="spellEnd"/>
                            <w:r w:rsidR="003E6721" w:rsidRPr="003E6721">
                              <w:rPr>
                                <w:rFonts w:ascii="Kristen ITC" w:hAnsi="Kristen ITC" w:cs="Arial"/>
                                <w:b/>
                                <w:color w:val="FFC000"/>
                                <w:sz w:val="32"/>
                                <w:szCs w:val="32"/>
                              </w:rPr>
                              <w:t xml:space="preserve"> …</w:t>
                            </w:r>
                          </w:p>
                          <w:p w:rsidR="00E21B84" w:rsidRPr="00E21B84" w:rsidRDefault="00E21B84" w:rsidP="003E6721">
                            <w:pPr>
                              <w:jc w:val="center"/>
                              <w:rPr>
                                <w:rFonts w:ascii="Kristen ITC" w:hAnsi="Kristen ITC" w:cs="Arial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E21B84">
                              <w:rPr>
                                <w:rFonts w:ascii="Kristen ITC" w:hAnsi="Kristen ITC" w:cs="Arial"/>
                                <w:b/>
                                <w:color w:val="7030A0"/>
                                <w:sz w:val="32"/>
                                <w:szCs w:val="32"/>
                              </w:rPr>
                              <w:t>Follow us on Family Connections Top Tips page on FB too.</w:t>
                            </w:r>
                          </w:p>
                          <w:p w:rsidR="00D62691" w:rsidRPr="00216FEC" w:rsidRDefault="00D62691" w:rsidP="008071DC">
                            <w:pPr>
                              <w:rPr>
                                <w:sz w:val="20"/>
                              </w:rPr>
                            </w:pPr>
                          </w:p>
                          <w:p w:rsidR="00D62691" w:rsidRDefault="00D62691" w:rsidP="008071DC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802B60" w:rsidRDefault="00802B60" w:rsidP="00802B60">
                            <w:pPr>
                              <w:jc w:val="right"/>
                              <w:rPr>
                                <w:b/>
                                <w:i/>
                                <w:iCs/>
                                <w:color w:val="11CD9C"/>
                                <w:sz w:val="28"/>
                              </w:rPr>
                            </w:pPr>
                          </w:p>
                          <w:p w:rsidR="00802B60" w:rsidRPr="004E5FB8" w:rsidRDefault="00802B60" w:rsidP="008071DC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margin-left:-58.5pt;margin-top:92.3pt;width:561pt;height:79.3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" strokecolor="#ffc000" strokeweight="4.5pt">
                <v:textbox>
                  <w:txbxContent>
                    <w:p w:rsidR="008071DC" w:rsidRDefault="00584F3F" w:rsidP="003E6721">
                      <w:pPr>
                        <w:jc w:val="center"/>
                        <w:rPr>
                          <w:rFonts w:ascii="Kristen ITC" w:hAnsi="Kristen ITC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>
                        <w:rPr>
                          <w:rFonts w:ascii="Kristen ITC" w:hAnsi="Kristen ITC" w:cs="Arial"/>
                          <w:b/>
                          <w:color w:val="FFC000"/>
                          <w:sz w:val="32"/>
                          <w:szCs w:val="32"/>
                        </w:rPr>
                        <w:t xml:space="preserve">We hope you enjoy our weekly newsletter bringing you simple ideas you can do at home during social </w:t>
                      </w:r>
                      <w:proofErr w:type="spellStart"/>
                      <w:r>
                        <w:rPr>
                          <w:rFonts w:ascii="Kristen ITC" w:hAnsi="Kristen ITC" w:cs="Arial"/>
                          <w:b/>
                          <w:color w:val="FFC000"/>
                          <w:sz w:val="32"/>
                          <w:szCs w:val="32"/>
                        </w:rPr>
                        <w:t>issolation</w:t>
                      </w:r>
                      <w:proofErr w:type="spellEnd"/>
                      <w:r w:rsidR="003E6721" w:rsidRPr="003E6721">
                        <w:rPr>
                          <w:rFonts w:ascii="Kristen ITC" w:hAnsi="Kristen ITC" w:cs="Arial"/>
                          <w:b/>
                          <w:color w:val="FFC000"/>
                          <w:sz w:val="32"/>
                          <w:szCs w:val="32"/>
                        </w:rPr>
                        <w:t xml:space="preserve"> …</w:t>
                      </w:r>
                    </w:p>
                    <w:p w:rsidR="00E21B84" w:rsidRPr="00E21B84" w:rsidRDefault="00E21B84" w:rsidP="003E6721">
                      <w:pPr>
                        <w:jc w:val="center"/>
                        <w:rPr>
                          <w:rFonts w:ascii="Kristen ITC" w:hAnsi="Kristen ITC" w:cs="Arial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E21B84">
                        <w:rPr>
                          <w:rFonts w:ascii="Kristen ITC" w:hAnsi="Kristen ITC" w:cs="Arial"/>
                          <w:b/>
                          <w:color w:val="7030A0"/>
                          <w:sz w:val="32"/>
                          <w:szCs w:val="32"/>
                        </w:rPr>
                        <w:t>Follow us on Family Connections Top Tips page on FB too.</w:t>
                      </w:r>
                    </w:p>
                    <w:p w:rsidR="00D62691" w:rsidRPr="00216FEC" w:rsidRDefault="00D62691" w:rsidP="008071DC">
                      <w:pPr>
                        <w:rPr>
                          <w:sz w:val="20"/>
                        </w:rPr>
                      </w:pPr>
                    </w:p>
                    <w:p w:rsidR="00D62691" w:rsidRDefault="00D62691" w:rsidP="008071DC">
                      <w:pPr>
                        <w:rPr>
                          <w:b/>
                          <w:sz w:val="28"/>
                        </w:rPr>
                      </w:pPr>
                    </w:p>
                    <w:p w:rsidR="00802B60" w:rsidRDefault="00802B60" w:rsidP="00802B60">
                      <w:pPr>
                        <w:jc w:val="right"/>
                        <w:rPr>
                          <w:b/>
                          <w:i/>
                          <w:iCs/>
                          <w:color w:val="11CD9C"/>
                          <w:sz w:val="28"/>
                        </w:rPr>
                      </w:pPr>
                    </w:p>
                    <w:p w:rsidR="00802B60" w:rsidRPr="004E5FB8" w:rsidRDefault="00802B60" w:rsidP="008071DC">
                      <w:pPr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1B84">
        <w:rPr>
          <w:rFonts w:ascii="Verdana" w:hAnsi="Verdana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 wp14:anchorId="206DE005" wp14:editId="3237EE1E">
                <wp:simplePos x="0" y="0"/>
                <wp:positionH relativeFrom="column">
                  <wp:posOffset>5045075</wp:posOffset>
                </wp:positionH>
                <wp:positionV relativeFrom="paragraph">
                  <wp:posOffset>2277110</wp:posOffset>
                </wp:positionV>
                <wp:extent cx="1339850" cy="44767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8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1B84" w:rsidRDefault="00E21B84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5E0A334" wp14:editId="75E1FEB8">
                                  <wp:extent cx="1150620" cy="353861"/>
                                  <wp:effectExtent l="0" t="0" r="0" b="825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0620" cy="3538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9" type="#_x0000_t202" style="position:absolute;margin-left:397.25pt;margin-top:179.3pt;width:105.5pt;height:35.25pt;z-index:25186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" filled="f" stroked="f" strokeweight=".5pt">
                <v:textbox>
                  <w:txbxContent>
                    <w:p w:rsidR="00E21B84" w:rsidRDefault="00E21B84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5E0A334" wp14:editId="75E1FEB8">
                            <wp:extent cx="1150620" cy="353861"/>
                            <wp:effectExtent l="0" t="0" r="0" b="825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0620" cy="3538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4E710B" w:rsidRPr="00CD4BDC">
      <w:footerReference w:type="default" r:id="rId2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323" w:rsidRDefault="00EF5323" w:rsidP="00AF180E">
      <w:r>
        <w:separator/>
      </w:r>
    </w:p>
  </w:endnote>
  <w:endnote w:type="continuationSeparator" w:id="0">
    <w:p w:rsidR="00EF5323" w:rsidRDefault="00EF5323" w:rsidP="00AF1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aamit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altName w:val="Kristen ITC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80E" w:rsidRDefault="00AF180E">
    <w:pPr>
      <w:pStyle w:val="Footer"/>
    </w:pPr>
  </w:p>
  <w:p w:rsidR="00AF180E" w:rsidRPr="00A1083D" w:rsidRDefault="00AF180E" w:rsidP="00A1083D">
    <w:pPr>
      <w:pStyle w:val="Footer"/>
      <w:jc w:val="center"/>
      <w:rPr>
        <w:rFonts w:ascii="Arial Narrow" w:hAnsi="Arial Narrow"/>
        <w:i/>
        <w:color w:val="7030A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323" w:rsidRDefault="00EF5323" w:rsidP="00AF180E">
      <w:r>
        <w:separator/>
      </w:r>
    </w:p>
  </w:footnote>
  <w:footnote w:type="continuationSeparator" w:id="0">
    <w:p w:rsidR="00EF5323" w:rsidRDefault="00EF5323" w:rsidP="00AF1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F2FDC"/>
    <w:multiLevelType w:val="hybridMultilevel"/>
    <w:tmpl w:val="B23C5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43302A"/>
    <w:multiLevelType w:val="hybridMultilevel"/>
    <w:tmpl w:val="8B3AD1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E5C5F"/>
    <w:multiLevelType w:val="hybridMultilevel"/>
    <w:tmpl w:val="C276A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391CCE"/>
    <w:multiLevelType w:val="hybridMultilevel"/>
    <w:tmpl w:val="9CC23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D523238"/>
    <w:multiLevelType w:val="hybridMultilevel"/>
    <w:tmpl w:val="97226D0A"/>
    <w:lvl w:ilvl="0" w:tplc="853CAF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165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2C1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0B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5A4D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7009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521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880E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2AC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3D4594A"/>
    <w:multiLevelType w:val="hybridMultilevel"/>
    <w:tmpl w:val="58BC89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5FB51EB"/>
    <w:multiLevelType w:val="hybridMultilevel"/>
    <w:tmpl w:val="E1D8D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89D3C7D"/>
    <w:multiLevelType w:val="hybridMultilevel"/>
    <w:tmpl w:val="B066E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5153EA"/>
    <w:multiLevelType w:val="hybridMultilevel"/>
    <w:tmpl w:val="0E2AB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A943144"/>
    <w:multiLevelType w:val="hybridMultilevel"/>
    <w:tmpl w:val="6E30B1DA"/>
    <w:lvl w:ilvl="0" w:tplc="7DBC2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1C60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90B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CE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EA0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9095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45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2EA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D83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E0F3488"/>
    <w:multiLevelType w:val="hybridMultilevel"/>
    <w:tmpl w:val="7AC8D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1B05E5D"/>
    <w:multiLevelType w:val="hybridMultilevel"/>
    <w:tmpl w:val="9C748F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2A65473"/>
    <w:multiLevelType w:val="hybridMultilevel"/>
    <w:tmpl w:val="007A9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DAC2A21"/>
    <w:multiLevelType w:val="hybridMultilevel"/>
    <w:tmpl w:val="8BB62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FF122DD"/>
    <w:multiLevelType w:val="hybridMultilevel"/>
    <w:tmpl w:val="427AD1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13"/>
  </w:num>
  <w:num w:numId="7">
    <w:abstractNumId w:val="10"/>
  </w:num>
  <w:num w:numId="8">
    <w:abstractNumId w:val="2"/>
  </w:num>
  <w:num w:numId="9">
    <w:abstractNumId w:val="5"/>
  </w:num>
  <w:num w:numId="10">
    <w:abstractNumId w:val="3"/>
  </w:num>
  <w:num w:numId="11">
    <w:abstractNumId w:val="8"/>
  </w:num>
  <w:num w:numId="12">
    <w:abstractNumId w:val="6"/>
  </w:num>
  <w:num w:numId="13">
    <w:abstractNumId w:val="12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3C"/>
    <w:rsid w:val="00067E54"/>
    <w:rsid w:val="000C3E11"/>
    <w:rsid w:val="000F5E14"/>
    <w:rsid w:val="001E567A"/>
    <w:rsid w:val="001F584E"/>
    <w:rsid w:val="00216FEC"/>
    <w:rsid w:val="0022287A"/>
    <w:rsid w:val="00243478"/>
    <w:rsid w:val="0026653C"/>
    <w:rsid w:val="002B13F7"/>
    <w:rsid w:val="00313E37"/>
    <w:rsid w:val="003D589C"/>
    <w:rsid w:val="003E6721"/>
    <w:rsid w:val="004205F3"/>
    <w:rsid w:val="00462A8D"/>
    <w:rsid w:val="004A122C"/>
    <w:rsid w:val="004D12BC"/>
    <w:rsid w:val="004D5B14"/>
    <w:rsid w:val="004E5FB8"/>
    <w:rsid w:val="004E710B"/>
    <w:rsid w:val="005102D2"/>
    <w:rsid w:val="00583AAC"/>
    <w:rsid w:val="00584F3F"/>
    <w:rsid w:val="00585A70"/>
    <w:rsid w:val="005A3398"/>
    <w:rsid w:val="005A3F0F"/>
    <w:rsid w:val="006033D2"/>
    <w:rsid w:val="0062272D"/>
    <w:rsid w:val="00664C7F"/>
    <w:rsid w:val="00674CB2"/>
    <w:rsid w:val="006938C6"/>
    <w:rsid w:val="006F2B47"/>
    <w:rsid w:val="00802B60"/>
    <w:rsid w:val="008071DC"/>
    <w:rsid w:val="008105A8"/>
    <w:rsid w:val="0083401B"/>
    <w:rsid w:val="00846A19"/>
    <w:rsid w:val="008B7D5A"/>
    <w:rsid w:val="008E22E3"/>
    <w:rsid w:val="008E7F32"/>
    <w:rsid w:val="00963FAE"/>
    <w:rsid w:val="009A49BF"/>
    <w:rsid w:val="009A5026"/>
    <w:rsid w:val="009D252B"/>
    <w:rsid w:val="00A01535"/>
    <w:rsid w:val="00A1083D"/>
    <w:rsid w:val="00A61DCB"/>
    <w:rsid w:val="00A764B0"/>
    <w:rsid w:val="00A97B8D"/>
    <w:rsid w:val="00AB69DA"/>
    <w:rsid w:val="00AE22FC"/>
    <w:rsid w:val="00AE558B"/>
    <w:rsid w:val="00AF180E"/>
    <w:rsid w:val="00BD170C"/>
    <w:rsid w:val="00C05690"/>
    <w:rsid w:val="00C12021"/>
    <w:rsid w:val="00CD4BDC"/>
    <w:rsid w:val="00D24295"/>
    <w:rsid w:val="00D555C3"/>
    <w:rsid w:val="00D62691"/>
    <w:rsid w:val="00DA5579"/>
    <w:rsid w:val="00DA6C9D"/>
    <w:rsid w:val="00DD7859"/>
    <w:rsid w:val="00E20253"/>
    <w:rsid w:val="00E21B84"/>
    <w:rsid w:val="00E2461B"/>
    <w:rsid w:val="00E42151"/>
    <w:rsid w:val="00E975C1"/>
    <w:rsid w:val="00EF5323"/>
    <w:rsid w:val="00F41E6F"/>
    <w:rsid w:val="00FC3A64"/>
    <w:rsid w:val="00FD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F0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665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653C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rsid w:val="00846A1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846A1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F3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AF18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F180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AF18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F180E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F0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665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653C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rsid w:val="00846A1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846A1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F3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AF18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F180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AF18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F180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3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8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60.gif"/><Relationship Id="rId3" Type="http://schemas.microsoft.com/office/2007/relationships/stylesWithEffects" Target="stylesWithEffect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image" Target="media/image30.jpeg"/><Relationship Id="rId17" Type="http://schemas.openxmlformats.org/officeDocument/2006/relationships/image" Target="media/image6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0.jpeg"/><Relationship Id="rId20" Type="http://schemas.openxmlformats.org/officeDocument/2006/relationships/image" Target="media/image7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10" Type="http://schemas.openxmlformats.org/officeDocument/2006/relationships/image" Target="media/image20.pn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0.png"/><Relationship Id="rId22" Type="http://schemas.openxmlformats.org/officeDocument/2006/relationships/image" Target="media/image8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47ABC31C</Template>
  <TotalTime>0</TotalTime>
  <Pages>1</Pages>
  <Words>0</Words>
  <Characters>50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Johnston</dc:creator>
  <cp:lastModifiedBy>Aimee Nocher</cp:lastModifiedBy>
  <cp:revision>2</cp:revision>
  <cp:lastPrinted>2020-03-31T21:37:00Z</cp:lastPrinted>
  <dcterms:created xsi:type="dcterms:W3CDTF">2020-05-12T10:26:00Z</dcterms:created>
  <dcterms:modified xsi:type="dcterms:W3CDTF">2020-05-12T10:26:00Z</dcterms:modified>
</cp:coreProperties>
</file>