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Pr="003F6B2D" w:rsidRDefault="002178A1" w:rsidP="002178A1">
      <w:pPr>
        <w:jc w:val="center"/>
        <w:rPr>
          <w:rFonts w:ascii="SassoonPrimaryType" w:hAnsi="SassoonPrimaryType"/>
          <w:sz w:val="40"/>
          <w:szCs w:val="40"/>
        </w:rPr>
      </w:pPr>
      <w:r w:rsidRPr="003F6B2D">
        <w:rPr>
          <w:rFonts w:ascii="SassoonPrimaryType" w:hAnsi="SassoonPrimaryType"/>
          <w:sz w:val="40"/>
          <w:szCs w:val="40"/>
        </w:rPr>
        <w:t xml:space="preserve">Venn Diagram </w:t>
      </w:r>
    </w:p>
    <w:p w:rsidR="004A5582" w:rsidRPr="003F6B2D" w:rsidRDefault="004A5582" w:rsidP="002178A1">
      <w:pPr>
        <w:jc w:val="center"/>
        <w:rPr>
          <w:rFonts w:ascii="SassoonPrimaryType" w:hAnsi="SassoonPrimaryType"/>
          <w:sz w:val="40"/>
          <w:szCs w:val="40"/>
        </w:rPr>
      </w:pPr>
      <w:r w:rsidRPr="003F6B2D">
        <w:rPr>
          <w:rFonts w:ascii="SassoonPrimaryType" w:hAnsi="SassoonPrimaryType"/>
          <w:sz w:val="40"/>
          <w:szCs w:val="40"/>
        </w:rPr>
        <w:t>On the Farm</w:t>
      </w:r>
    </w:p>
    <w:p w:rsidR="002178A1" w:rsidRDefault="002178A1" w:rsidP="002178A1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inline distT="0" distB="0" distL="0" distR="0">
            <wp:extent cx="2114550" cy="9753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Venn0001.svg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5DD" w:rsidRPr="006B25DD" w:rsidRDefault="002178A1" w:rsidP="006B25DD">
      <w:pPr>
        <w:jc w:val="center"/>
        <w:rPr>
          <w:rFonts w:ascii="SassoonPrimaryType" w:hAnsi="SassoonPrimaryType"/>
          <w:sz w:val="36"/>
          <w:szCs w:val="36"/>
        </w:rPr>
      </w:pPr>
      <w:r w:rsidRPr="00782933">
        <w:rPr>
          <w:rFonts w:ascii="SassoonPrimaryType" w:hAnsi="SassoonPrimaryType"/>
          <w:sz w:val="44"/>
          <w:szCs w:val="44"/>
        </w:rPr>
        <w:t>.</w:t>
      </w:r>
      <w:r w:rsidR="006B25DD" w:rsidRPr="006B25DD">
        <w:rPr>
          <w:rFonts w:ascii="SassoonPrimaryType" w:hAnsi="SassoonPrimaryType"/>
          <w:sz w:val="44"/>
          <w:szCs w:val="44"/>
        </w:rPr>
        <w:t xml:space="preserve"> </w:t>
      </w:r>
      <w:r w:rsidR="006B25DD" w:rsidRPr="006B25DD">
        <w:rPr>
          <w:rFonts w:ascii="SassoonPrimaryType" w:hAnsi="SassoonPrimaryType"/>
          <w:sz w:val="36"/>
          <w:szCs w:val="36"/>
        </w:rPr>
        <w:t xml:space="preserve">Look at the </w:t>
      </w:r>
      <w:proofErr w:type="spellStart"/>
      <w:r w:rsidR="006B25DD" w:rsidRPr="006B25DD">
        <w:rPr>
          <w:rFonts w:ascii="SassoonPrimaryType" w:hAnsi="SassoonPrimaryType"/>
          <w:sz w:val="36"/>
          <w:szCs w:val="36"/>
        </w:rPr>
        <w:t>venn</w:t>
      </w:r>
      <w:proofErr w:type="spellEnd"/>
      <w:r w:rsidR="006B25DD" w:rsidRPr="006B25DD">
        <w:rPr>
          <w:rFonts w:ascii="SassoonPrimaryType" w:hAnsi="SassoonPrimaryType"/>
          <w:sz w:val="36"/>
          <w:szCs w:val="36"/>
        </w:rPr>
        <w:t xml:space="preserve"> diagram template and draw one of your own.</w:t>
      </w:r>
    </w:p>
    <w:p w:rsidR="006B25DD" w:rsidRPr="006B25DD" w:rsidRDefault="006B25DD" w:rsidP="006B25DD">
      <w:pPr>
        <w:jc w:val="center"/>
        <w:rPr>
          <w:rFonts w:ascii="SassoonPrimaryType" w:hAnsi="SassoonPrimaryType"/>
          <w:sz w:val="36"/>
          <w:szCs w:val="36"/>
        </w:rPr>
      </w:pPr>
      <w:r w:rsidRPr="006B25DD">
        <w:rPr>
          <w:rFonts w:ascii="SassoonPrimaryType" w:hAnsi="SassoonPrimaryType"/>
          <w:sz w:val="36"/>
          <w:szCs w:val="36"/>
        </w:rPr>
        <w:t>Label one side farm animals.</w:t>
      </w:r>
    </w:p>
    <w:p w:rsidR="006B25DD" w:rsidRPr="006B25DD" w:rsidRDefault="006B25DD" w:rsidP="006B25DD">
      <w:pPr>
        <w:jc w:val="center"/>
        <w:rPr>
          <w:rFonts w:ascii="SassoonPrimaryType" w:hAnsi="SassoonPrimaryType"/>
          <w:sz w:val="36"/>
          <w:szCs w:val="36"/>
        </w:rPr>
      </w:pPr>
      <w:r w:rsidRPr="006B25DD">
        <w:rPr>
          <w:rFonts w:ascii="SassoonPrimaryType" w:hAnsi="SassoonPrimaryType"/>
          <w:sz w:val="36"/>
          <w:szCs w:val="36"/>
        </w:rPr>
        <w:t>Label the other side pets</w:t>
      </w:r>
    </w:p>
    <w:p w:rsidR="006B25DD" w:rsidRPr="006B25DD" w:rsidRDefault="006B25DD" w:rsidP="006B25DD">
      <w:pPr>
        <w:jc w:val="center"/>
        <w:rPr>
          <w:rFonts w:ascii="SassoonPrimaryType" w:hAnsi="SassoonPrimaryType"/>
          <w:sz w:val="36"/>
          <w:szCs w:val="36"/>
        </w:rPr>
      </w:pPr>
      <w:r w:rsidRPr="006B25DD">
        <w:rPr>
          <w:rFonts w:ascii="SassoonPrimaryType" w:hAnsi="SassoonPrimaryType"/>
          <w:sz w:val="36"/>
          <w:szCs w:val="36"/>
        </w:rPr>
        <w:t>Label the middle both.</w:t>
      </w:r>
    </w:p>
    <w:p w:rsidR="002178A1" w:rsidRDefault="006B25DD" w:rsidP="006B25DD">
      <w:pPr>
        <w:jc w:val="center"/>
        <w:rPr>
          <w:rFonts w:ascii="SassoonPrimaryType" w:hAnsi="SassoonPrimaryType"/>
          <w:sz w:val="44"/>
          <w:szCs w:val="44"/>
        </w:rPr>
      </w:pPr>
      <w:r w:rsidRPr="006B25DD">
        <w:rPr>
          <w:rFonts w:ascii="SassoonPrimaryType" w:hAnsi="SassoonPrimaryType"/>
          <w:sz w:val="36"/>
          <w:szCs w:val="36"/>
        </w:rPr>
        <w:t>Then draw the following things in the correct place on the diagram</w:t>
      </w:r>
    </w:p>
    <w:p w:rsidR="006B25DD" w:rsidRPr="00782933" w:rsidRDefault="00D87690" w:rsidP="002178A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4334510</wp:posOffset>
            </wp:positionH>
            <wp:positionV relativeFrom="paragraph">
              <wp:posOffset>11430</wp:posOffset>
            </wp:positionV>
            <wp:extent cx="1534160" cy="733425"/>
            <wp:effectExtent l="0" t="0" r="889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200px-An_up-close_picture_of_a_curious_male_domestic_shorthair_tabby_cat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2427111</wp:posOffset>
            </wp:positionH>
            <wp:positionV relativeFrom="paragraph">
              <wp:posOffset>22577</wp:posOffset>
            </wp:positionV>
            <wp:extent cx="1270000" cy="778510"/>
            <wp:effectExtent l="0" t="0" r="6350" b="254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elsh_Sheepdog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5DD"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530225</wp:posOffset>
            </wp:positionH>
            <wp:positionV relativeFrom="paragraph">
              <wp:posOffset>0</wp:posOffset>
            </wp:positionV>
            <wp:extent cx="1178560" cy="868680"/>
            <wp:effectExtent l="0" t="0" r="2540" b="762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leyn_sheep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56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5DD" w:rsidRDefault="00782933" w:rsidP="006B25DD">
      <w:pPr>
        <w:tabs>
          <w:tab w:val="center" w:pos="4513"/>
        </w:tabs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 xml:space="preserve"> </w:t>
      </w:r>
    </w:p>
    <w:p w:rsidR="006B25DD" w:rsidRPr="00D87690" w:rsidRDefault="006B25DD" w:rsidP="006B25DD">
      <w:pPr>
        <w:tabs>
          <w:tab w:val="center" w:pos="4513"/>
        </w:tabs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56"/>
          <w:szCs w:val="56"/>
        </w:rPr>
        <w:t xml:space="preserve">   </w:t>
      </w:r>
      <w:r w:rsidR="00D87690">
        <w:rPr>
          <w:rFonts w:ascii="SassoonPrimaryType" w:hAnsi="SassoonPrimaryType"/>
          <w:sz w:val="32"/>
          <w:szCs w:val="32"/>
        </w:rPr>
        <w:t xml:space="preserve">         Sheep                         dog                        cat</w:t>
      </w:r>
    </w:p>
    <w:p w:rsidR="006B25DD" w:rsidRPr="006B25DD" w:rsidRDefault="00D87690" w:rsidP="006B25DD">
      <w:pPr>
        <w:tabs>
          <w:tab w:val="center" w:pos="4513"/>
        </w:tabs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noProof/>
          <w:sz w:val="56"/>
          <w:szCs w:val="56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4458617</wp:posOffset>
            </wp:positionH>
            <wp:positionV relativeFrom="paragraph">
              <wp:posOffset>20603</wp:posOffset>
            </wp:positionV>
            <wp:extent cx="1117600" cy="936625"/>
            <wp:effectExtent l="0" t="0" r="635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Holstein_cow_in_Prince_Edward_Island,_2015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2532098</wp:posOffset>
            </wp:positionH>
            <wp:positionV relativeFrom="paragraph">
              <wp:posOffset>43321</wp:posOffset>
            </wp:positionV>
            <wp:extent cx="1173480" cy="914400"/>
            <wp:effectExtent l="0" t="0" r="762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200px-Mustanggelding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624205</wp:posOffset>
            </wp:positionH>
            <wp:positionV relativeFrom="paragraph">
              <wp:posOffset>7902</wp:posOffset>
            </wp:positionV>
            <wp:extent cx="1107440" cy="9144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ommon_goldfish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5DD">
        <w:rPr>
          <w:rFonts w:ascii="SassoonPrimaryType" w:hAnsi="SassoonPrimaryType"/>
          <w:sz w:val="32"/>
          <w:szCs w:val="32"/>
        </w:rPr>
        <w:t xml:space="preserve">            </w:t>
      </w:r>
      <w:r>
        <w:rPr>
          <w:rFonts w:ascii="SassoonPrimaryType" w:hAnsi="SassoonPrimaryType"/>
          <w:sz w:val="32"/>
          <w:szCs w:val="32"/>
        </w:rPr>
        <w:t xml:space="preserve">                     </w:t>
      </w:r>
    </w:p>
    <w:p w:rsidR="00782933" w:rsidRPr="00D87690" w:rsidRDefault="006B25DD" w:rsidP="00D87690">
      <w:pPr>
        <w:tabs>
          <w:tab w:val="center" w:pos="4513"/>
        </w:tabs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32"/>
          <w:szCs w:val="32"/>
        </w:rPr>
        <w:t xml:space="preserve">                </w:t>
      </w:r>
      <w:r w:rsidR="00D87690">
        <w:rPr>
          <w:rFonts w:ascii="SassoonPrimaryType" w:hAnsi="SassoonPrimaryType"/>
          <w:sz w:val="32"/>
          <w:szCs w:val="32"/>
        </w:rPr>
        <w:t xml:space="preserve">                </w:t>
      </w:r>
    </w:p>
    <w:p w:rsidR="00782933" w:rsidRDefault="006B25DD">
      <w:pPr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 xml:space="preserve">               </w:t>
      </w:r>
    </w:p>
    <w:p w:rsidR="00D87690" w:rsidRDefault="00D87690">
      <w:pPr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249697</wp:posOffset>
            </wp:positionV>
            <wp:extent cx="669925" cy="948055"/>
            <wp:effectExtent l="0" t="0" r="0" b="444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20px-Detail_shot_of_budgerigars_head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2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32"/>
          <w:szCs w:val="32"/>
        </w:rPr>
        <w:t xml:space="preserve">              goldfish                       horse                      cow</w:t>
      </w:r>
    </w:p>
    <w:p w:rsidR="00D87690" w:rsidRDefault="00D87690">
      <w:pPr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3724910</wp:posOffset>
            </wp:positionH>
            <wp:positionV relativeFrom="paragraph">
              <wp:posOffset>8890</wp:posOffset>
            </wp:positionV>
            <wp:extent cx="1286510" cy="710565"/>
            <wp:effectExtent l="0" t="0" r="889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_white_irish_goat[1]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32"/>
          <w:szCs w:val="32"/>
        </w:rPr>
        <w:t xml:space="preserve">               </w:t>
      </w:r>
    </w:p>
    <w:p w:rsidR="003F6B2D" w:rsidRDefault="00D87690" w:rsidP="00D87690">
      <w:pPr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 xml:space="preserve">                            </w:t>
      </w:r>
    </w:p>
    <w:p w:rsidR="003F6B2D" w:rsidRDefault="003F6B2D" w:rsidP="00D87690">
      <w:pPr>
        <w:rPr>
          <w:rFonts w:ascii="SassoonPrimaryType" w:hAnsi="SassoonPrimaryType"/>
          <w:sz w:val="32"/>
          <w:szCs w:val="32"/>
        </w:rPr>
      </w:pPr>
    </w:p>
    <w:p w:rsidR="00D87690" w:rsidRPr="00D87690" w:rsidRDefault="003F6B2D" w:rsidP="00D87690">
      <w:pPr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 xml:space="preserve">                               budgie                        goat</w:t>
      </w:r>
      <w:bookmarkStart w:id="0" w:name="_GoBack"/>
      <w:bookmarkEnd w:id="0"/>
    </w:p>
    <w:sectPr w:rsidR="00D87690" w:rsidRPr="00D876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690" w:rsidRDefault="00D87690" w:rsidP="00D87690">
      <w:pPr>
        <w:spacing w:after="0" w:line="240" w:lineRule="auto"/>
      </w:pPr>
      <w:r>
        <w:separator/>
      </w:r>
    </w:p>
  </w:endnote>
  <w:endnote w:type="continuationSeparator" w:id="0">
    <w:p w:rsidR="00D87690" w:rsidRDefault="00D87690" w:rsidP="00D87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690" w:rsidRDefault="00D87690" w:rsidP="00D87690">
      <w:pPr>
        <w:spacing w:after="0" w:line="240" w:lineRule="auto"/>
      </w:pPr>
      <w:r>
        <w:separator/>
      </w:r>
    </w:p>
  </w:footnote>
  <w:footnote w:type="continuationSeparator" w:id="0">
    <w:p w:rsidR="00D87690" w:rsidRDefault="00D87690" w:rsidP="00D876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8A1"/>
    <w:rsid w:val="002178A1"/>
    <w:rsid w:val="003F6B2D"/>
    <w:rsid w:val="004A5582"/>
    <w:rsid w:val="005129EA"/>
    <w:rsid w:val="006A66D1"/>
    <w:rsid w:val="006B25DD"/>
    <w:rsid w:val="00782933"/>
    <w:rsid w:val="00A76345"/>
    <w:rsid w:val="00D87690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FF58A"/>
  <w15:chartTrackingRefBased/>
  <w15:docId w15:val="{A202C82C-817A-401E-897B-14901D17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690"/>
  </w:style>
  <w:style w:type="paragraph" w:styleId="Footer">
    <w:name w:val="footer"/>
    <w:basedOn w:val="Normal"/>
    <w:link w:val="FooterChar"/>
    <w:uiPriority w:val="99"/>
    <w:unhideWhenUsed/>
    <w:rsid w:val="00D876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6F91EDBF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2020-05-18T14:00:00Z</dcterms:created>
  <dcterms:modified xsi:type="dcterms:W3CDTF">2020-05-18T14:00:00Z</dcterms:modified>
</cp:coreProperties>
</file>