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7437CF">
      <w:bookmarkStart w:id="0" w:name="_GoBack"/>
      <w:r>
        <w:rPr>
          <w:noProof/>
          <w:lang w:eastAsia="en-GB"/>
        </w:rPr>
        <w:drawing>
          <wp:inline distT="0" distB="0" distL="0" distR="0" wp14:anchorId="2228BBF7" wp14:editId="30D4961A">
            <wp:extent cx="5083791" cy="7180420"/>
            <wp:effectExtent l="0" t="0" r="317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0" t="1552" r="2355"/>
                    <a:stretch/>
                  </pic:blipFill>
                  <pic:spPr bwMode="auto">
                    <a:xfrm>
                      <a:off x="0" y="0"/>
                      <a:ext cx="5095050" cy="7196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7CF"/>
    <w:rsid w:val="003106A9"/>
    <w:rsid w:val="00670730"/>
    <w:rsid w:val="0074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E7DC02-B875-4B76-B08A-108BAA6C7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6A3EF798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2020-05-19T11:46:00Z</dcterms:created>
  <dcterms:modified xsi:type="dcterms:W3CDTF">2020-05-19T11:48:00Z</dcterms:modified>
</cp:coreProperties>
</file>