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81D" w:rsidRDefault="0019681D">
      <w:pPr>
        <w:rPr>
          <w:rFonts w:ascii="Comic Sans MS" w:hAnsi="Comic Sans MS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2568969</wp:posOffset>
            </wp:positionV>
            <wp:extent cx="7014845" cy="4934585"/>
            <wp:effectExtent l="0" t="0" r="0" b="0"/>
            <wp:wrapThrough wrapText="bothSides">
              <wp:wrapPolygon edited="0">
                <wp:start x="0" y="0"/>
                <wp:lineTo x="0" y="21514"/>
                <wp:lineTo x="21528" y="21514"/>
                <wp:lineTo x="21528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4845" cy="4934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234086</wp:posOffset>
            </wp:positionH>
            <wp:positionV relativeFrom="paragraph">
              <wp:posOffset>355</wp:posOffset>
            </wp:positionV>
            <wp:extent cx="5457140" cy="2288820"/>
            <wp:effectExtent l="0" t="0" r="0" b="0"/>
            <wp:wrapThrough wrapText="bothSides">
              <wp:wrapPolygon edited="0">
                <wp:start x="0" y="0"/>
                <wp:lineTo x="0" y="21396"/>
                <wp:lineTo x="21492" y="21396"/>
                <wp:lineTo x="21492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7685" cy="22974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9681D" w:rsidRPr="0019681D" w:rsidRDefault="0019681D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4891865</wp:posOffset>
            </wp:positionV>
            <wp:extent cx="6522758" cy="210152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2758" cy="21015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9681D" w:rsidRPr="001968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81D"/>
    <w:rsid w:val="0019681D"/>
    <w:rsid w:val="003106A9"/>
    <w:rsid w:val="0067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5EFA3"/>
  <w15:chartTrackingRefBased/>
  <w15:docId w15:val="{28297837-771F-418C-A35A-D12CBCC20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72F90063</Template>
  <TotalTime>12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2020-04-27T10:15:00Z</dcterms:created>
  <dcterms:modified xsi:type="dcterms:W3CDTF">2020-04-27T10:27:00Z</dcterms:modified>
</cp:coreProperties>
</file>