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D18" w:rsidRPr="00C80D18" w:rsidRDefault="00C80D18" w:rsidP="00C80D18">
      <w:pPr>
        <w:jc w:val="center"/>
        <w:rPr>
          <w:sz w:val="36"/>
          <w:szCs w:val="36"/>
        </w:rPr>
      </w:pPr>
      <w:r w:rsidRPr="00C80D18">
        <w:rPr>
          <w:sz w:val="36"/>
          <w:szCs w:val="36"/>
        </w:rPr>
        <w:t>Counting in 5s and 10s</w:t>
      </w:r>
    </w:p>
    <w:p w:rsidR="00C80D18" w:rsidRPr="00C80D18" w:rsidRDefault="00C80D18" w:rsidP="009C21DE">
      <w:pPr>
        <w:rPr>
          <w:sz w:val="36"/>
          <w:szCs w:val="36"/>
        </w:rPr>
      </w:pPr>
      <w:r w:rsidRPr="00C80D18">
        <w:rPr>
          <w:sz w:val="36"/>
          <w:szCs w:val="36"/>
        </w:rPr>
        <w:t>Look carefully and decide if you need to count backwards or forwards</w:t>
      </w:r>
      <w:r w:rsidR="009C21DE">
        <w:rPr>
          <w:sz w:val="36"/>
          <w:szCs w:val="36"/>
        </w:rPr>
        <w:t>.</w:t>
      </w:r>
    </w:p>
    <w:p w:rsidR="00C80D18" w:rsidRPr="00C80D18" w:rsidRDefault="00C80D18" w:rsidP="00C80D18">
      <w:pPr>
        <w:rPr>
          <w:sz w:val="48"/>
          <w:szCs w:val="48"/>
        </w:rPr>
      </w:pPr>
      <w:r w:rsidRPr="00C80D18">
        <w:rPr>
          <w:sz w:val="48"/>
          <w:szCs w:val="48"/>
        </w:rPr>
        <w:t>5  ___  15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C80D18" w:rsidP="00C80D18">
      <w:pPr>
        <w:rPr>
          <w:sz w:val="48"/>
          <w:szCs w:val="48"/>
        </w:rPr>
      </w:pPr>
      <w:r w:rsidRPr="00C80D18">
        <w:rPr>
          <w:sz w:val="48"/>
          <w:szCs w:val="48"/>
        </w:rPr>
        <w:t>70  60  ___  ___ 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C80D18" w:rsidP="00C80D18">
      <w:pPr>
        <w:rPr>
          <w:sz w:val="48"/>
          <w:szCs w:val="48"/>
        </w:rPr>
      </w:pPr>
      <w:r w:rsidRPr="00C80D18">
        <w:rPr>
          <w:sz w:val="48"/>
          <w:szCs w:val="48"/>
        </w:rPr>
        <w:t>95  90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C80D18" w:rsidP="00C80D18">
      <w:pPr>
        <w:rPr>
          <w:sz w:val="48"/>
          <w:szCs w:val="48"/>
        </w:rPr>
      </w:pPr>
      <w:r w:rsidRPr="00C80D18">
        <w:rPr>
          <w:sz w:val="48"/>
          <w:szCs w:val="48"/>
        </w:rPr>
        <w:t>40  50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C80D18" w:rsidP="00C80D18">
      <w:pPr>
        <w:rPr>
          <w:sz w:val="48"/>
          <w:szCs w:val="48"/>
        </w:rPr>
      </w:pPr>
      <w:r w:rsidRPr="00C80D18">
        <w:rPr>
          <w:sz w:val="48"/>
          <w:szCs w:val="48"/>
        </w:rPr>
        <w:t>55  50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C80D18" w:rsidP="00C80D18">
      <w:pPr>
        <w:rPr>
          <w:sz w:val="48"/>
          <w:szCs w:val="48"/>
        </w:rPr>
      </w:pPr>
      <w:r w:rsidRPr="00C80D18">
        <w:rPr>
          <w:sz w:val="48"/>
          <w:szCs w:val="48"/>
        </w:rPr>
        <w:t>60  70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Default="00C80D18" w:rsidP="00C80D18">
      <w:pPr>
        <w:rPr>
          <w:sz w:val="48"/>
          <w:szCs w:val="48"/>
        </w:rPr>
      </w:pPr>
      <w:r w:rsidRPr="00C80D18">
        <w:rPr>
          <w:sz w:val="48"/>
          <w:szCs w:val="48"/>
        </w:rPr>
        <w:t>70  65  ___  ___  ___  ___  ___</w:t>
      </w:r>
    </w:p>
    <w:p w:rsidR="00C80D18" w:rsidRDefault="00C80D18" w:rsidP="00C80D18">
      <w:pPr>
        <w:rPr>
          <w:sz w:val="48"/>
          <w:szCs w:val="48"/>
        </w:rPr>
      </w:pPr>
    </w:p>
    <w:p w:rsidR="00C80D18" w:rsidRPr="00CA3BF9" w:rsidRDefault="00C80D18" w:rsidP="00C80D18">
      <w:pPr>
        <w:rPr>
          <w:sz w:val="48"/>
          <w:szCs w:val="48"/>
        </w:rPr>
      </w:pPr>
      <w:r>
        <w:rPr>
          <w:sz w:val="48"/>
          <w:szCs w:val="48"/>
        </w:rPr>
        <w:t>20  30 ___  ___  ___  ___  ___</w:t>
      </w:r>
      <w:bookmarkStart w:id="0" w:name="_GoBack"/>
      <w:bookmarkEnd w:id="0"/>
    </w:p>
    <w:sectPr w:rsidR="00C80D18" w:rsidRPr="00CA3BF9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7D3" w:rsidRDefault="00CD47D3" w:rsidP="00CD47D3">
      <w:pPr>
        <w:spacing w:after="0" w:line="240" w:lineRule="auto"/>
      </w:pPr>
      <w:r>
        <w:separator/>
      </w:r>
    </w:p>
  </w:endnote>
  <w:endnote w:type="continuationSeparator" w:id="0">
    <w:p w:rsidR="00CD47D3" w:rsidRDefault="00CD47D3" w:rsidP="00CD4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7D3" w:rsidRDefault="00CD47D3" w:rsidP="00CD47D3">
      <w:pPr>
        <w:spacing w:after="0" w:line="240" w:lineRule="auto"/>
      </w:pPr>
      <w:r>
        <w:separator/>
      </w:r>
    </w:p>
  </w:footnote>
  <w:footnote w:type="continuationSeparator" w:id="0">
    <w:p w:rsidR="00CD47D3" w:rsidRDefault="00CD47D3" w:rsidP="00CD47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7D3" w:rsidRDefault="00CD47D3">
    <w:pPr>
      <w:pStyle w:val="Header"/>
    </w:pPr>
    <w:r w:rsidRPr="00CD47D3">
      <w:rPr>
        <w:color w:val="FF0000"/>
      </w:rPr>
      <w:t xml:space="preserve">red </w:t>
    </w:r>
    <w:r>
      <w:t xml:space="preserve">and </w:t>
    </w:r>
    <w:r w:rsidRPr="00CD47D3">
      <w:rPr>
        <w:color w:val="00B050"/>
      </w:rPr>
      <w:t>green</w:t>
    </w:r>
    <w:r>
      <w:t xml:space="preserve"> groups</w:t>
    </w:r>
  </w:p>
  <w:p w:rsidR="00CD47D3" w:rsidRDefault="00CD47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D18"/>
    <w:rsid w:val="009C21DE"/>
    <w:rsid w:val="00A76345"/>
    <w:rsid w:val="00C80D18"/>
    <w:rsid w:val="00CA3BF9"/>
    <w:rsid w:val="00CD47D3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3B311"/>
  <w15:chartTrackingRefBased/>
  <w15:docId w15:val="{05AC643E-2F16-4FAE-B859-41F38ACC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47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47D3"/>
  </w:style>
  <w:style w:type="paragraph" w:styleId="Footer">
    <w:name w:val="footer"/>
    <w:basedOn w:val="Normal"/>
    <w:link w:val="FooterChar"/>
    <w:uiPriority w:val="99"/>
    <w:unhideWhenUsed/>
    <w:rsid w:val="00CD47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4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B9EA5D9F</Template>
  <TotalTime>16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4</cp:revision>
  <dcterms:created xsi:type="dcterms:W3CDTF">2020-04-28T12:45:00Z</dcterms:created>
  <dcterms:modified xsi:type="dcterms:W3CDTF">2020-04-28T13:26:00Z</dcterms:modified>
</cp:coreProperties>
</file>