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393EFB" w:rsidP="00393EFB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Balance sums</w:t>
      </w:r>
    </w:p>
    <w:p w:rsidR="004B4A6D" w:rsidRDefault="004B4A6D" w:rsidP="00393EFB">
      <w:pPr>
        <w:jc w:val="center"/>
        <w:rPr>
          <w:rFonts w:ascii="SassoonPrimaryType" w:hAnsi="SassoonPrimaryType"/>
          <w:sz w:val="52"/>
          <w:szCs w:val="52"/>
        </w:rPr>
      </w:pPr>
    </w:p>
    <w:p w:rsidR="00393EFB" w:rsidRDefault="00393EFB" w:rsidP="00393EFB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Remember that both sides must equal the same number!</w:t>
      </w:r>
    </w:p>
    <w:p w:rsidR="00393EFB" w:rsidRDefault="00393EFB" w:rsidP="00393EFB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noProof/>
          <w:sz w:val="52"/>
          <w:szCs w:val="52"/>
          <w:lang w:eastAsia="en-GB"/>
        </w:rPr>
        <w:drawing>
          <wp:inline distT="0" distB="0" distL="0" distR="0">
            <wp:extent cx="1740840" cy="749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alance_icon.svg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5170" cy="755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A6D" w:rsidRDefault="004B4A6D" w:rsidP="00393EFB">
      <w:pPr>
        <w:jc w:val="center"/>
        <w:rPr>
          <w:rFonts w:ascii="SassoonPrimaryType" w:hAnsi="SassoonPrimaryType"/>
          <w:sz w:val="52"/>
          <w:szCs w:val="52"/>
        </w:rPr>
      </w:pPr>
    </w:p>
    <w:p w:rsidR="00393EFB" w:rsidRDefault="00393EFB" w:rsidP="00393EFB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3840480</wp:posOffset>
                </wp:positionH>
                <wp:positionV relativeFrom="paragraph">
                  <wp:posOffset>13081</wp:posOffset>
                </wp:positionV>
                <wp:extent cx="475488" cy="475488"/>
                <wp:effectExtent l="0" t="0" r="20320" b="203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488" cy="47548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A364B8" id="Rectangle 1" o:spid="_x0000_s1026" style="position:absolute;margin-left:302.4pt;margin-top:1.05pt;width:37.45pt;height:3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" fillcolor="#5b9bd5 [3204]" strokecolor="#1f4d78 [1604]" strokeweight="1pt"/>
            </w:pict>
          </mc:Fallback>
        </mc:AlternateContent>
      </w:r>
      <w:r>
        <w:rPr>
          <w:rFonts w:ascii="SassoonPrimaryType" w:hAnsi="SassoonPrimaryType"/>
          <w:sz w:val="52"/>
          <w:szCs w:val="52"/>
        </w:rPr>
        <w:t xml:space="preserve">7 + 4 = 6 + </w:t>
      </w:r>
    </w:p>
    <w:p w:rsidR="00393EFB" w:rsidRDefault="00393EFB" w:rsidP="00393EFB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Answer is 7 + 4 = 6 + 5</w:t>
      </w:r>
    </w:p>
    <w:p w:rsidR="00393EFB" w:rsidRDefault="00393EFB" w:rsidP="00393EFB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sz w:val="52"/>
          <w:szCs w:val="52"/>
        </w:rPr>
        <w:t>Here are some for you to try</w:t>
      </w:r>
    </w:p>
    <w:p w:rsidR="00393EFB" w:rsidRDefault="004B4A6D" w:rsidP="00393EFB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3968496</wp:posOffset>
                </wp:positionH>
                <wp:positionV relativeFrom="paragraph">
                  <wp:posOffset>67309</wp:posOffset>
                </wp:positionV>
                <wp:extent cx="310896" cy="292608"/>
                <wp:effectExtent l="0" t="0" r="13335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10896" cy="29260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E10458" id="Rectangle 3" o:spid="_x0000_s1026" style="position:absolute;margin-left:312.5pt;margin-top:5.3pt;width:24.5pt;height:23.0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" fillcolor="#5b9bd5 [3204]" strokecolor="#1f4d78 [1604]" strokeweight="1pt"/>
            </w:pict>
          </mc:Fallback>
        </mc:AlternateContent>
      </w:r>
      <w:r w:rsidR="00393EFB">
        <w:rPr>
          <w:rFonts w:ascii="SassoonPrimaryType" w:hAnsi="SassoonPrimaryType"/>
          <w:sz w:val="52"/>
          <w:szCs w:val="52"/>
        </w:rPr>
        <w:t xml:space="preserve">10 + 2 = 6 + </w:t>
      </w:r>
    </w:p>
    <w:p w:rsidR="00393EFB" w:rsidRDefault="004B4A6D" w:rsidP="00393EFB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3913632</wp:posOffset>
                </wp:positionH>
                <wp:positionV relativeFrom="paragraph">
                  <wp:posOffset>31623</wp:posOffset>
                </wp:positionV>
                <wp:extent cx="292608" cy="310896"/>
                <wp:effectExtent l="0" t="0" r="12700" b="133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608" cy="31089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1FD256" id="Rectangle 4" o:spid="_x0000_s1026" style="position:absolute;margin-left:308.15pt;margin-top:2.5pt;width:23.05pt;height:2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" fillcolor="#5b9bd5 [3204]" strokecolor="#1f4d78 [1604]" strokeweight="1pt"/>
            </w:pict>
          </mc:Fallback>
        </mc:AlternateContent>
      </w:r>
      <w:r>
        <w:rPr>
          <w:rFonts w:ascii="SassoonPrimaryType" w:hAnsi="SassoonPrimaryType"/>
          <w:sz w:val="52"/>
          <w:szCs w:val="52"/>
        </w:rPr>
        <w:t xml:space="preserve">8 + 7 = 10 + </w:t>
      </w:r>
    </w:p>
    <w:p w:rsidR="004B4A6D" w:rsidRDefault="004B4A6D" w:rsidP="00393EFB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3931920</wp:posOffset>
                </wp:positionH>
                <wp:positionV relativeFrom="paragraph">
                  <wp:posOffset>86741</wp:posOffset>
                </wp:positionV>
                <wp:extent cx="310896" cy="256032"/>
                <wp:effectExtent l="0" t="0" r="13335" b="1079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896" cy="25603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38C20D" id="Rectangle 5" o:spid="_x0000_s1026" style="position:absolute;margin-left:309.6pt;margin-top:6.85pt;width:24.5pt;height:2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" fillcolor="#5b9bd5 [3204]" strokecolor="#1f4d78 [1604]" strokeweight="1pt"/>
            </w:pict>
          </mc:Fallback>
        </mc:AlternateContent>
      </w:r>
      <w:r>
        <w:rPr>
          <w:rFonts w:ascii="SassoonPrimaryType" w:hAnsi="SassoonPrimaryType"/>
          <w:sz w:val="52"/>
          <w:szCs w:val="52"/>
        </w:rPr>
        <w:t xml:space="preserve">9 + 9 = 12 + </w:t>
      </w:r>
    </w:p>
    <w:p w:rsidR="004B4A6D" w:rsidRDefault="004B4A6D" w:rsidP="00393EFB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3931920</wp:posOffset>
                </wp:positionH>
                <wp:positionV relativeFrom="paragraph">
                  <wp:posOffset>124206</wp:posOffset>
                </wp:positionV>
                <wp:extent cx="347091" cy="219456"/>
                <wp:effectExtent l="0" t="0" r="1524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091" cy="21945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BF7CB2" id="Rectangle 6" o:spid="_x0000_s1026" style="position:absolute;margin-left:309.6pt;margin-top:9.8pt;width:27.35pt;height:17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" fillcolor="#5b9bd5 [3204]" strokecolor="#1f4d78 [1604]" strokeweight="1pt"/>
            </w:pict>
          </mc:Fallback>
        </mc:AlternateContent>
      </w:r>
      <w:r>
        <w:rPr>
          <w:rFonts w:ascii="SassoonPrimaryType" w:hAnsi="SassoonPrimaryType"/>
          <w:sz w:val="52"/>
          <w:szCs w:val="52"/>
        </w:rPr>
        <w:t xml:space="preserve">11 + 9 = 7 + </w:t>
      </w:r>
    </w:p>
    <w:p w:rsidR="004B4A6D" w:rsidRDefault="004B4A6D" w:rsidP="00393EFB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3877056</wp:posOffset>
                </wp:positionH>
                <wp:positionV relativeFrom="paragraph">
                  <wp:posOffset>33654</wp:posOffset>
                </wp:positionV>
                <wp:extent cx="328676" cy="274701"/>
                <wp:effectExtent l="0" t="0" r="14605" b="1143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28676" cy="27470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838AEB" id="Rectangle 7" o:spid="_x0000_s1026" style="position:absolute;margin-left:305.3pt;margin-top:2.65pt;width:25.9pt;height:21.65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" fillcolor="#5b9bd5 [3204]" strokecolor="#1f4d78 [1604]" strokeweight="1pt"/>
            </w:pict>
          </mc:Fallback>
        </mc:AlternateContent>
      </w:r>
      <w:r>
        <w:rPr>
          <w:rFonts w:ascii="SassoonPrimaryType" w:hAnsi="SassoonPrimaryType"/>
          <w:sz w:val="52"/>
          <w:szCs w:val="52"/>
        </w:rPr>
        <w:t xml:space="preserve">10 + 4 = 7 + </w:t>
      </w:r>
    </w:p>
    <w:p w:rsidR="004B4A6D" w:rsidRDefault="004B4A6D" w:rsidP="00393EFB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3986784</wp:posOffset>
                </wp:positionH>
                <wp:positionV relativeFrom="paragraph">
                  <wp:posOffset>52197</wp:posOffset>
                </wp:positionV>
                <wp:extent cx="328676" cy="292608"/>
                <wp:effectExtent l="0" t="0" r="14605" b="127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76" cy="29260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D0D10B" id="Rectangle 8" o:spid="_x0000_s1026" style="position:absolute;margin-left:313.9pt;margin-top:4.1pt;width:25.9pt;height:23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" fillcolor="#5b9bd5 [3204]" strokecolor="#1f4d78 [1604]" strokeweight="1pt"/>
            </w:pict>
          </mc:Fallback>
        </mc:AlternateContent>
      </w:r>
      <w:r>
        <w:rPr>
          <w:rFonts w:ascii="SassoonPrimaryType" w:hAnsi="SassoonPrimaryType"/>
          <w:sz w:val="52"/>
          <w:szCs w:val="52"/>
        </w:rPr>
        <w:t xml:space="preserve">0 + 18 = 12 + </w:t>
      </w:r>
    </w:p>
    <w:p w:rsidR="004B4A6D" w:rsidRDefault="004B4A6D" w:rsidP="00393EFB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4059936</wp:posOffset>
                </wp:positionH>
                <wp:positionV relativeFrom="paragraph">
                  <wp:posOffset>71374</wp:posOffset>
                </wp:positionV>
                <wp:extent cx="310896" cy="310896"/>
                <wp:effectExtent l="0" t="0" r="13335" b="1333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896" cy="31089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FB2129" id="Rectangle 9" o:spid="_x0000_s1026" style="position:absolute;margin-left:319.7pt;margin-top:5.6pt;width:24.5pt;height:24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" fillcolor="#5b9bd5 [3204]" strokecolor="#1f4d78 [1604]" strokeweight="1pt"/>
            </w:pict>
          </mc:Fallback>
        </mc:AlternateContent>
      </w:r>
      <w:r>
        <w:rPr>
          <w:rFonts w:ascii="SassoonPrimaryType" w:hAnsi="SassoonPrimaryType"/>
          <w:sz w:val="52"/>
          <w:szCs w:val="52"/>
        </w:rPr>
        <w:t xml:space="preserve">15 + 2 = 9 + </w:t>
      </w:r>
    </w:p>
    <w:p w:rsidR="004B4A6D" w:rsidRPr="00393EFB" w:rsidRDefault="004B4A6D" w:rsidP="00C77BDE">
      <w:pPr>
        <w:jc w:val="center"/>
        <w:rPr>
          <w:rFonts w:ascii="SassoonPrimaryType" w:hAnsi="SassoonPrimaryType"/>
          <w:sz w:val="52"/>
          <w:szCs w:val="52"/>
        </w:rPr>
      </w:pPr>
      <w:r>
        <w:rPr>
          <w:rFonts w:ascii="SassoonPrimaryType" w:hAnsi="SassoonPrimaryType"/>
          <w:noProof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3986784</wp:posOffset>
                </wp:positionH>
                <wp:positionV relativeFrom="paragraph">
                  <wp:posOffset>108839</wp:posOffset>
                </wp:positionV>
                <wp:extent cx="402336" cy="310896"/>
                <wp:effectExtent l="0" t="0" r="17145" b="1333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336" cy="31089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BAEDD4" id="Rectangle 10" o:spid="_x0000_s1026" style="position:absolute;margin-left:313.9pt;margin-top:8.55pt;width:31.7pt;height:24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" fillcolor="#5b9bd5 [3204]" strokecolor="#1f4d78 [1604]" strokeweight="1pt"/>
            </w:pict>
          </mc:Fallback>
        </mc:AlternateContent>
      </w:r>
      <w:r>
        <w:rPr>
          <w:rFonts w:ascii="SassoonPrimaryType" w:hAnsi="SassoonPrimaryType"/>
          <w:sz w:val="52"/>
          <w:szCs w:val="52"/>
        </w:rPr>
        <w:t>2 + 13 = 15 +</w:t>
      </w:r>
      <w:bookmarkStart w:id="0" w:name="_GoBack"/>
      <w:bookmarkEnd w:id="0"/>
    </w:p>
    <w:sectPr w:rsidR="004B4A6D" w:rsidRPr="00393E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EFB"/>
    <w:rsid w:val="00393EFB"/>
    <w:rsid w:val="004B4A6D"/>
    <w:rsid w:val="00A76345"/>
    <w:rsid w:val="00C77BDE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41A16"/>
  <w15:chartTrackingRefBased/>
  <w15:docId w15:val="{F1DA1000-5E3E-433C-8F04-E1A34A23B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AF56C2C1</Template>
  <TotalTime>49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2</cp:revision>
  <dcterms:created xsi:type="dcterms:W3CDTF">2020-04-29T11:47:00Z</dcterms:created>
  <dcterms:modified xsi:type="dcterms:W3CDTF">2020-04-29T14:08:00Z</dcterms:modified>
</cp:coreProperties>
</file>