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9814EC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Box</w:t>
      </w:r>
      <w:r w:rsidR="00393EFB">
        <w:rPr>
          <w:rFonts w:ascii="SassoonPrimaryType" w:hAnsi="SassoonPrimaryType"/>
          <w:sz w:val="52"/>
          <w:szCs w:val="52"/>
        </w:rPr>
        <w:t xml:space="preserve"> sums</w:t>
      </w:r>
    </w:p>
    <w:p w:rsidR="009814EC" w:rsidRDefault="009814EC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w:drawing>
          <wp:inline distT="0" distB="0" distL="0" distR="0">
            <wp:extent cx="2046882" cy="512064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umbers12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3450" cy="563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4EC" w:rsidRDefault="009814EC" w:rsidP="00393EFB">
      <w:pPr>
        <w:jc w:val="center"/>
        <w:rPr>
          <w:rFonts w:ascii="SassoonPrimaryType" w:hAnsi="SassoonPrimaryType"/>
          <w:sz w:val="52"/>
          <w:szCs w:val="52"/>
        </w:rPr>
      </w:pPr>
    </w:p>
    <w:p w:rsidR="009814EC" w:rsidRDefault="009814EC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And how many more makes?</w:t>
      </w:r>
    </w:p>
    <w:p w:rsidR="009814EC" w:rsidRDefault="009814EC" w:rsidP="009814EC">
      <w:pPr>
        <w:tabs>
          <w:tab w:val="center" w:pos="4513"/>
          <w:tab w:val="left" w:pos="6048"/>
        </w:tabs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ab/>
      </w: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38608</wp:posOffset>
                </wp:positionV>
                <wp:extent cx="384048" cy="402336"/>
                <wp:effectExtent l="0" t="0" r="16510" b="1714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048" cy="40233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F8E2A2" id="Rectangle 11" o:spid="_x0000_s1026" style="position:absolute;margin-left:252pt;margin-top:3.05pt;width:30.25pt;height:3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 xml:space="preserve">6 + </w:t>
      </w:r>
      <w:r>
        <w:rPr>
          <w:rFonts w:ascii="SassoonPrimaryType" w:hAnsi="SassoonPrimaryType"/>
          <w:sz w:val="52"/>
          <w:szCs w:val="52"/>
        </w:rPr>
        <w:tab/>
        <w:t>= 10</w:t>
      </w:r>
    </w:p>
    <w:p w:rsidR="009814EC" w:rsidRDefault="009814EC" w:rsidP="009814EC">
      <w:pPr>
        <w:tabs>
          <w:tab w:val="center" w:pos="4513"/>
          <w:tab w:val="left" w:pos="6048"/>
        </w:tabs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The answer is 6 + 4 = 10</w:t>
      </w:r>
    </w:p>
    <w:p w:rsidR="009814EC" w:rsidRDefault="009814EC" w:rsidP="009814EC">
      <w:pPr>
        <w:tabs>
          <w:tab w:val="center" w:pos="4513"/>
          <w:tab w:val="left" w:pos="6048"/>
        </w:tabs>
        <w:jc w:val="center"/>
        <w:rPr>
          <w:rFonts w:ascii="SassoonPrimaryType" w:hAnsi="SassoonPrimaryType"/>
          <w:sz w:val="52"/>
          <w:szCs w:val="52"/>
        </w:rPr>
      </w:pPr>
    </w:p>
    <w:p w:rsidR="009814EC" w:rsidRDefault="009814EC" w:rsidP="009814EC">
      <w:pPr>
        <w:tabs>
          <w:tab w:val="center" w:pos="4513"/>
          <w:tab w:val="left" w:pos="6048"/>
        </w:tabs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Here are a few for you to try.</w:t>
      </w:r>
    </w:p>
    <w:p w:rsidR="009814EC" w:rsidRDefault="009814EC" w:rsidP="009814EC">
      <w:pPr>
        <w:tabs>
          <w:tab w:val="center" w:pos="4513"/>
          <w:tab w:val="left" w:pos="6048"/>
        </w:tabs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2816352</wp:posOffset>
                </wp:positionH>
                <wp:positionV relativeFrom="paragraph">
                  <wp:posOffset>108331</wp:posOffset>
                </wp:positionV>
                <wp:extent cx="256032" cy="237744"/>
                <wp:effectExtent l="0" t="0" r="10795" b="1016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" cy="2377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D785CC" id="Rectangle 13" o:spid="_x0000_s1026" style="position:absolute;margin-left:221.75pt;margin-top:8.55pt;width:20.15pt;height:18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>3 +     = 5</w:t>
      </w:r>
    </w:p>
    <w:p w:rsidR="009814EC" w:rsidRDefault="009814EC" w:rsidP="009814EC">
      <w:pPr>
        <w:tabs>
          <w:tab w:val="center" w:pos="4513"/>
          <w:tab w:val="left" w:pos="6048"/>
        </w:tabs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2816351</wp:posOffset>
                </wp:positionH>
                <wp:positionV relativeFrom="paragraph">
                  <wp:posOffset>72644</wp:posOffset>
                </wp:positionV>
                <wp:extent cx="255905" cy="256032"/>
                <wp:effectExtent l="0" t="0" r="10795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905" cy="25603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644395" id="Rectangle 14" o:spid="_x0000_s1026" style="position:absolute;margin-left:221.75pt;margin-top:5.7pt;width:20.15pt;height:2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>6 +     = 6</w:t>
      </w:r>
    </w:p>
    <w:p w:rsidR="009814EC" w:rsidRDefault="009814EC" w:rsidP="009814EC">
      <w:pPr>
        <w:tabs>
          <w:tab w:val="center" w:pos="4513"/>
          <w:tab w:val="left" w:pos="6048"/>
        </w:tabs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18669</wp:posOffset>
                </wp:positionV>
                <wp:extent cx="292608" cy="329184"/>
                <wp:effectExtent l="0" t="0" r="12700" b="1397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608" cy="32918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F0C304" id="Rectangle 17" o:spid="_x0000_s1026" style="position:absolute;margin-left:3in;margin-top:1.45pt;width:23.05pt;height:25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>10 +     = 12</w:t>
      </w:r>
    </w:p>
    <w:p w:rsidR="009814EC" w:rsidRDefault="009814EC" w:rsidP="009814EC">
      <w:pPr>
        <w:tabs>
          <w:tab w:val="center" w:pos="4513"/>
          <w:tab w:val="left" w:pos="6048"/>
        </w:tabs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2706624</wp:posOffset>
                </wp:positionH>
                <wp:positionV relativeFrom="paragraph">
                  <wp:posOffset>73787</wp:posOffset>
                </wp:positionV>
                <wp:extent cx="292608" cy="256032"/>
                <wp:effectExtent l="0" t="0" r="12700" b="1079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608" cy="25603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2C7376" id="Rectangle 16" o:spid="_x0000_s1026" style="position:absolute;margin-left:213.1pt;margin-top:5.8pt;width:23.05pt;height:20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>7 +     = 9</w:t>
      </w:r>
    </w:p>
    <w:p w:rsidR="009814EC" w:rsidRDefault="009814EC" w:rsidP="009814EC">
      <w:pPr>
        <w:tabs>
          <w:tab w:val="center" w:pos="4513"/>
          <w:tab w:val="left" w:pos="6048"/>
        </w:tabs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2688336</wp:posOffset>
                </wp:positionH>
                <wp:positionV relativeFrom="paragraph">
                  <wp:posOffset>129540</wp:posOffset>
                </wp:positionV>
                <wp:extent cx="310388" cy="256032"/>
                <wp:effectExtent l="0" t="0" r="13970" b="1079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388" cy="25603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100A7D" id="Rectangle 18" o:spid="_x0000_s1026" style="position:absolute;margin-left:211.7pt;margin-top:10.2pt;width:24.45pt;height:20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>4 +     = 8</w:t>
      </w:r>
    </w:p>
    <w:p w:rsidR="009814EC" w:rsidRDefault="009814EC" w:rsidP="009814EC">
      <w:pPr>
        <w:tabs>
          <w:tab w:val="center" w:pos="4513"/>
          <w:tab w:val="left" w:pos="6048"/>
        </w:tabs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2670048</wp:posOffset>
                </wp:positionH>
                <wp:positionV relativeFrom="paragraph">
                  <wp:posOffset>148717</wp:posOffset>
                </wp:positionV>
                <wp:extent cx="365252" cy="237744"/>
                <wp:effectExtent l="0" t="0" r="15875" b="1016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252" cy="2377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ECF8C3" id="Rectangle 19" o:spid="_x0000_s1026" style="position:absolute;margin-left:210.25pt;margin-top:11.7pt;width:28.75pt;height:18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>0 +     = 7</w:t>
      </w:r>
    </w:p>
    <w:p w:rsidR="009814EC" w:rsidRDefault="009814EC" w:rsidP="009814EC">
      <w:pPr>
        <w:tabs>
          <w:tab w:val="center" w:pos="4513"/>
          <w:tab w:val="left" w:pos="6048"/>
        </w:tabs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2670048</wp:posOffset>
                </wp:positionH>
                <wp:positionV relativeFrom="paragraph">
                  <wp:posOffset>112395</wp:posOffset>
                </wp:positionV>
                <wp:extent cx="292608" cy="237744"/>
                <wp:effectExtent l="0" t="0" r="12700" b="1016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608" cy="2377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752E93" id="Rectangle 20" o:spid="_x0000_s1026" style="position:absolute;margin-left:210.25pt;margin-top:8.85pt;width:23.05pt;height:18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>9 +     = 9</w:t>
      </w:r>
    </w:p>
    <w:p w:rsidR="009814EC" w:rsidRDefault="009814EC" w:rsidP="009814EC">
      <w:pPr>
        <w:tabs>
          <w:tab w:val="center" w:pos="4513"/>
          <w:tab w:val="left" w:pos="6048"/>
        </w:tabs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2615184</wp:posOffset>
                </wp:positionH>
                <wp:positionV relativeFrom="paragraph">
                  <wp:posOffset>113284</wp:posOffset>
                </wp:positionV>
                <wp:extent cx="383032" cy="292608"/>
                <wp:effectExtent l="0" t="0" r="17145" b="127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032" cy="2926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42BC38" id="Rectangle 21" o:spid="_x0000_s1026" style="position:absolute;margin-left:205.9pt;margin-top:8.9pt;width:30.15pt;height:23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>5 +     = 10</w:t>
      </w:r>
    </w:p>
    <w:p w:rsidR="00393EFB" w:rsidRDefault="00393EFB" w:rsidP="009814EC">
      <w:pPr>
        <w:rPr>
          <w:rFonts w:ascii="SassoonPrimaryType" w:hAnsi="SassoonPrimaryType"/>
          <w:sz w:val="52"/>
          <w:szCs w:val="52"/>
        </w:rPr>
      </w:pPr>
      <w:bookmarkStart w:id="0" w:name="_GoBack"/>
      <w:bookmarkEnd w:id="0"/>
    </w:p>
    <w:p w:rsidR="00393EFB" w:rsidRDefault="00393EFB" w:rsidP="00393EFB">
      <w:pPr>
        <w:jc w:val="center"/>
        <w:rPr>
          <w:rFonts w:ascii="SassoonPrimaryType" w:hAnsi="SassoonPrimaryType"/>
          <w:sz w:val="52"/>
          <w:szCs w:val="52"/>
        </w:rPr>
      </w:pPr>
    </w:p>
    <w:p w:rsidR="004B4A6D" w:rsidRDefault="004B4A6D" w:rsidP="00393EFB">
      <w:pPr>
        <w:jc w:val="center"/>
        <w:rPr>
          <w:rFonts w:ascii="SassoonPrimaryType" w:hAnsi="SassoonPrimaryType"/>
          <w:sz w:val="52"/>
          <w:szCs w:val="52"/>
        </w:rPr>
      </w:pPr>
    </w:p>
    <w:sectPr w:rsidR="004B4A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EFB"/>
    <w:rsid w:val="00393EFB"/>
    <w:rsid w:val="004B4A6D"/>
    <w:rsid w:val="009814EC"/>
    <w:rsid w:val="00A7634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ECB15"/>
  <w15:chartTrackingRefBased/>
  <w15:docId w15:val="{F1DA1000-5E3E-433C-8F04-E1A34A23B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A787F196</Template>
  <TotalTime>0</TotalTime>
  <Pages>2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2020-04-29T12:48:00Z</dcterms:created>
  <dcterms:modified xsi:type="dcterms:W3CDTF">2020-04-29T12:48:00Z</dcterms:modified>
</cp:coreProperties>
</file>